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2FFF6" w14:textId="6A25BE28" w:rsidR="004F77F7" w:rsidRDefault="00457B0A" w:rsidP="00A93F8C">
      <w:pPr>
        <w:pStyle w:val="Subtitle"/>
        <w:rPr>
          <w:rStyle w:val="Strong"/>
        </w:rPr>
      </w:pPr>
      <w:r>
        <w:rPr>
          <w:rStyle w:val="Strong"/>
        </w:rPr>
        <w:t>Growing Faith</w:t>
      </w:r>
      <w:r w:rsidR="00B36A21">
        <w:rPr>
          <w:rStyle w:val="Strong"/>
        </w:rPr>
        <w:t xml:space="preserve"> Unit</w:t>
      </w:r>
    </w:p>
    <w:p w14:paraId="3DB274F5" w14:textId="77777777" w:rsidR="00BC3FB9" w:rsidRPr="00BC3FB9" w:rsidRDefault="00BC3FB9" w:rsidP="00BC3FB9">
      <w:r w:rsidRPr="00A93F8C">
        <w:rPr>
          <w:rStyle w:val="Strong"/>
          <w:noProof/>
          <w:color w:val="008DA8"/>
        </w:rPr>
        <mc:AlternateContent>
          <mc:Choice Requires="wps">
            <w:drawing>
              <wp:anchor distT="0" distB="0" distL="114300" distR="114300" simplePos="0" relativeHeight="251659264" behindDoc="0" locked="0" layoutInCell="1" allowOverlap="1" wp14:anchorId="520082DC" wp14:editId="78A922E9">
                <wp:simplePos x="0" y="0"/>
                <wp:positionH relativeFrom="column">
                  <wp:posOffset>-37465</wp:posOffset>
                </wp:positionH>
                <wp:positionV relativeFrom="paragraph">
                  <wp:posOffset>90805</wp:posOffset>
                </wp:positionV>
                <wp:extent cx="6736080" cy="11430"/>
                <wp:effectExtent l="50800" t="25400" r="71120" b="90170"/>
                <wp:wrapNone/>
                <wp:docPr id="2" name="Straight Connector 2"/>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F0C03C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7.15pt" to="527.45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" strokecolor="#c0504d [3205]" strokeweight="2pt">
                <v:shadow on="t" color="black" opacity="24903f" origin=",.5" offset="0,.55556mm"/>
              </v:line>
            </w:pict>
          </mc:Fallback>
        </mc:AlternateContent>
      </w:r>
    </w:p>
    <w:p w14:paraId="047F9E18" w14:textId="77777777" w:rsidR="00B36A21" w:rsidRDefault="00B36A21" w:rsidP="00A67004">
      <w:pPr>
        <w:pStyle w:val="Heading1"/>
        <w:spacing w:before="120"/>
      </w:pPr>
      <w:r>
        <w:t>Unit Overview</w:t>
      </w:r>
    </w:p>
    <w:p w14:paraId="26F6967D" w14:textId="77777777" w:rsidR="00B36A21" w:rsidRDefault="00B36A21" w:rsidP="00B36A21">
      <w:r w:rsidRPr="00686DD9">
        <w:rPr>
          <w:b/>
          <w:bCs/>
        </w:rPr>
        <w:t>Unit Focus:</w:t>
      </w:r>
      <w:r w:rsidRPr="00686DD9">
        <w:t xml:space="preserve"> </w:t>
      </w:r>
    </w:p>
    <w:p w14:paraId="7FBB15C7" w14:textId="77777777" w:rsidR="00461838" w:rsidRDefault="00461838" w:rsidP="00934B7B">
      <w:pPr>
        <w:pStyle w:val="ListParagraph"/>
        <w:numPr>
          <w:ilvl w:val="0"/>
          <w:numId w:val="39"/>
        </w:numPr>
      </w:pPr>
      <w:r w:rsidRPr="00461838">
        <w:rPr>
          <w:rStyle w:val="normaltextrun"/>
          <w:color w:val="000000"/>
          <w:bdr w:val="none" w:sz="0" w:space="0" w:color="auto" w:frame="1"/>
        </w:rPr>
        <w:t>This unit explores faith and invites us to consider what it is that we have faith in.</w:t>
      </w:r>
    </w:p>
    <w:p w14:paraId="340B35C4" w14:textId="77777777" w:rsidR="00B36A21" w:rsidRPr="00686DD9" w:rsidRDefault="00B36A21" w:rsidP="00B36A21"/>
    <w:p w14:paraId="31E248A0" w14:textId="77777777" w:rsidR="00B36A21" w:rsidRDefault="00B36A21" w:rsidP="00B36A21">
      <w:r>
        <w:rPr>
          <w:b/>
          <w:bCs/>
        </w:rPr>
        <w:t xml:space="preserve">Unit Outcomes: </w:t>
      </w:r>
      <w:r>
        <w:t>By the end of the Unit learners will be able to:</w:t>
      </w:r>
    </w:p>
    <w:p w14:paraId="20311159" w14:textId="77777777" w:rsidR="00461838" w:rsidRDefault="00461838" w:rsidP="00934B7B">
      <w:pPr>
        <w:pStyle w:val="paragraph"/>
        <w:numPr>
          <w:ilvl w:val="0"/>
          <w:numId w:val="40"/>
        </w:numPr>
        <w:spacing w:before="0" w:beforeAutospacing="0" w:after="0" w:afterAutospacing="0"/>
        <w:textAlignment w:val="baseline"/>
        <w:rPr>
          <w:rFonts w:ascii="Minion Pro" w:hAnsi="Minion Pro"/>
        </w:rPr>
      </w:pPr>
      <w:r>
        <w:rPr>
          <w:rStyle w:val="normaltextrun"/>
          <w:rFonts w:ascii="Minion Pro" w:hAnsi="Minion Pro"/>
        </w:rPr>
        <w:t>Distinguish between blind faith and true faith</w:t>
      </w:r>
      <w:r>
        <w:rPr>
          <w:rStyle w:val="eop"/>
          <w:rFonts w:ascii="Minion Pro" w:hAnsi="Minion Pro"/>
        </w:rPr>
        <w:t> </w:t>
      </w:r>
    </w:p>
    <w:p w14:paraId="1573413A" w14:textId="77777777" w:rsidR="00461838" w:rsidRDefault="00461838" w:rsidP="00934B7B">
      <w:pPr>
        <w:pStyle w:val="paragraph"/>
        <w:numPr>
          <w:ilvl w:val="0"/>
          <w:numId w:val="40"/>
        </w:numPr>
        <w:spacing w:before="0" w:beforeAutospacing="0" w:after="0" w:afterAutospacing="0"/>
        <w:textAlignment w:val="baseline"/>
        <w:rPr>
          <w:rFonts w:ascii="Minion Pro" w:hAnsi="Minion Pro"/>
        </w:rPr>
      </w:pPr>
      <w:r>
        <w:rPr>
          <w:rStyle w:val="normaltextrun"/>
          <w:rFonts w:ascii="Minion Pro" w:hAnsi="Minion Pro"/>
        </w:rPr>
        <w:t>Identify what they have faith in</w:t>
      </w:r>
      <w:r>
        <w:rPr>
          <w:rStyle w:val="eop"/>
          <w:rFonts w:ascii="Minion Pro" w:hAnsi="Minion Pro"/>
        </w:rPr>
        <w:t> </w:t>
      </w:r>
    </w:p>
    <w:p w14:paraId="746CA5C7" w14:textId="77777777" w:rsidR="00461838" w:rsidRDefault="00461838" w:rsidP="00934B7B">
      <w:pPr>
        <w:pStyle w:val="paragraph"/>
        <w:numPr>
          <w:ilvl w:val="0"/>
          <w:numId w:val="40"/>
        </w:numPr>
        <w:spacing w:before="0" w:beforeAutospacing="0" w:after="0" w:afterAutospacing="0"/>
        <w:textAlignment w:val="baseline"/>
        <w:rPr>
          <w:rStyle w:val="eop"/>
          <w:rFonts w:ascii="Minion Pro" w:hAnsi="Minion Pro"/>
        </w:rPr>
      </w:pPr>
      <w:r>
        <w:rPr>
          <w:rStyle w:val="normaltextrun"/>
          <w:rFonts w:ascii="Minion Pro" w:hAnsi="Minion Pro"/>
        </w:rPr>
        <w:t>Explore how faith helps us to grow in Spiritual understanding</w:t>
      </w:r>
      <w:r>
        <w:rPr>
          <w:rStyle w:val="eop"/>
          <w:rFonts w:ascii="Minion Pro" w:hAnsi="Minion Pro"/>
        </w:rPr>
        <w:t> </w:t>
      </w:r>
    </w:p>
    <w:p w14:paraId="58F56699" w14:textId="0B7A787A" w:rsidR="00B36A21" w:rsidRPr="00461838" w:rsidRDefault="00461838" w:rsidP="00934B7B">
      <w:pPr>
        <w:pStyle w:val="paragraph"/>
        <w:numPr>
          <w:ilvl w:val="0"/>
          <w:numId w:val="40"/>
        </w:numPr>
        <w:spacing w:before="0" w:beforeAutospacing="0" w:after="0" w:afterAutospacing="0"/>
        <w:textAlignment w:val="baseline"/>
        <w:rPr>
          <w:rFonts w:ascii="Minion Pro" w:hAnsi="Minion Pro"/>
        </w:rPr>
      </w:pPr>
      <w:r w:rsidRPr="00461838">
        <w:rPr>
          <w:rStyle w:val="normaltextrun"/>
          <w:rFonts w:ascii="Minion Pro" w:hAnsi="Minion Pro"/>
        </w:rPr>
        <w:t>Use tools designed to strengthen faith</w:t>
      </w:r>
      <w:r w:rsidRPr="00461838">
        <w:rPr>
          <w:rStyle w:val="eop"/>
          <w:rFonts w:ascii="Minion Pro" w:hAnsi="Minion Pro"/>
        </w:rPr>
        <w:t> </w:t>
      </w:r>
    </w:p>
    <w:p w14:paraId="0B6979F5" w14:textId="77777777" w:rsidR="00461838" w:rsidRDefault="00461838" w:rsidP="00F835D2">
      <w:pPr>
        <w:rPr>
          <w:b/>
          <w:bCs/>
        </w:rPr>
      </w:pPr>
    </w:p>
    <w:p w14:paraId="5B56B3DF" w14:textId="0720ABBF" w:rsidR="00F835D2" w:rsidRPr="00CD5E6A" w:rsidRDefault="00F835D2" w:rsidP="00F835D2">
      <w:pPr>
        <w:rPr>
          <w:b/>
          <w:bCs/>
        </w:rPr>
      </w:pPr>
      <w:r>
        <w:rPr>
          <w:b/>
          <w:bCs/>
        </w:rPr>
        <w:t>Unit Weekly Themes:</w:t>
      </w:r>
    </w:p>
    <w:p w14:paraId="7C277CAC" w14:textId="54D88406" w:rsidR="007D4366" w:rsidRPr="007D4366" w:rsidRDefault="00461838" w:rsidP="00934B7B">
      <w:pPr>
        <w:pStyle w:val="ListParagraph"/>
        <w:numPr>
          <w:ilvl w:val="0"/>
          <w:numId w:val="12"/>
        </w:numPr>
      </w:pPr>
      <w:r>
        <w:t>Growing Faith Through Trust</w:t>
      </w:r>
    </w:p>
    <w:p w14:paraId="11E6BB16" w14:textId="2CBD54CF" w:rsidR="007D4366" w:rsidRPr="007D4366" w:rsidRDefault="00461838" w:rsidP="00934B7B">
      <w:pPr>
        <w:pStyle w:val="ListParagraph"/>
        <w:numPr>
          <w:ilvl w:val="0"/>
          <w:numId w:val="12"/>
        </w:numPr>
      </w:pPr>
      <w:r>
        <w:t>From Hoping to Knowing</w:t>
      </w:r>
    </w:p>
    <w:p w14:paraId="5BA40458" w14:textId="07AE4BD1" w:rsidR="007D4366" w:rsidRPr="007D4366" w:rsidRDefault="00461838" w:rsidP="00934B7B">
      <w:pPr>
        <w:pStyle w:val="ListParagraph"/>
        <w:numPr>
          <w:ilvl w:val="0"/>
          <w:numId w:val="12"/>
        </w:numPr>
      </w:pPr>
      <w:r>
        <w:t>Growing Faith Workout</w:t>
      </w:r>
    </w:p>
    <w:p w14:paraId="3E479D81" w14:textId="161B0778" w:rsidR="007D4366" w:rsidRPr="007D4366" w:rsidRDefault="00461838" w:rsidP="00934B7B">
      <w:pPr>
        <w:pStyle w:val="ListParagraph"/>
        <w:numPr>
          <w:ilvl w:val="0"/>
          <w:numId w:val="12"/>
        </w:numPr>
      </w:pPr>
      <w:r>
        <w:t>Faith in Action</w:t>
      </w:r>
    </w:p>
    <w:p w14:paraId="23140B7F" w14:textId="77777777" w:rsidR="00F835D2" w:rsidRPr="007D4366" w:rsidRDefault="00F835D2" w:rsidP="007D4366"/>
    <w:p w14:paraId="27D8F230" w14:textId="77777777" w:rsidR="00461838" w:rsidRDefault="00F835D2" w:rsidP="00461838">
      <w:pPr>
        <w:rPr>
          <w:b/>
          <w:bCs/>
        </w:rPr>
      </w:pPr>
      <w:r w:rsidRPr="00F835D2">
        <w:rPr>
          <w:b/>
          <w:bCs/>
        </w:rPr>
        <w:t>Affirmations</w:t>
      </w:r>
    </w:p>
    <w:p w14:paraId="255EDA7C" w14:textId="77777777" w:rsidR="00461838" w:rsidRPr="00461838" w:rsidRDefault="00461838" w:rsidP="00934B7B">
      <w:pPr>
        <w:pStyle w:val="ListParagraph"/>
        <w:numPr>
          <w:ilvl w:val="0"/>
          <w:numId w:val="41"/>
        </w:numPr>
        <w:rPr>
          <w:rStyle w:val="eop"/>
          <w:b/>
          <w:bCs/>
        </w:rPr>
      </w:pPr>
      <w:r w:rsidRPr="00461838">
        <w:rPr>
          <w:rStyle w:val="normaltextrun"/>
          <w:rFonts w:ascii="Minion Pro" w:hAnsi="Minion Pro" w:cs="Segoe UI"/>
        </w:rPr>
        <w:t>I have faith that even when things are hard, God is there.</w:t>
      </w:r>
      <w:r w:rsidRPr="00461838">
        <w:rPr>
          <w:rStyle w:val="eop"/>
          <w:rFonts w:ascii="Minion Pro" w:hAnsi="Minion Pro" w:cs="Segoe UI"/>
        </w:rPr>
        <w:t> </w:t>
      </w:r>
    </w:p>
    <w:p w14:paraId="645AD1F1" w14:textId="77777777" w:rsidR="00461838" w:rsidRPr="00461838" w:rsidRDefault="00461838" w:rsidP="00934B7B">
      <w:pPr>
        <w:pStyle w:val="ListParagraph"/>
        <w:numPr>
          <w:ilvl w:val="0"/>
          <w:numId w:val="41"/>
        </w:numPr>
        <w:rPr>
          <w:rStyle w:val="eop"/>
          <w:b/>
          <w:bCs/>
        </w:rPr>
      </w:pPr>
      <w:r w:rsidRPr="00461838">
        <w:rPr>
          <w:rStyle w:val="normaltextrun"/>
          <w:rFonts w:ascii="Minion Pro" w:hAnsi="Minion Pro" w:cs="Segoe UI"/>
        </w:rPr>
        <w:t xml:space="preserve">I focus on </w:t>
      </w:r>
      <w:proofErr w:type="gramStart"/>
      <w:r w:rsidRPr="00461838">
        <w:rPr>
          <w:rStyle w:val="normaltextrun"/>
          <w:rFonts w:ascii="Minion Pro" w:hAnsi="Minion Pro" w:cs="Segoe UI"/>
        </w:rPr>
        <w:t>God</w:t>
      </w:r>
      <w:proofErr w:type="gramEnd"/>
      <w:r w:rsidRPr="00461838">
        <w:rPr>
          <w:rStyle w:val="normaltextrun"/>
          <w:rFonts w:ascii="Minion Pro" w:hAnsi="Minion Pro" w:cs="Segoe UI"/>
        </w:rPr>
        <w:t xml:space="preserve"> and I am filled with faith.</w:t>
      </w:r>
      <w:r w:rsidRPr="00461838">
        <w:rPr>
          <w:rStyle w:val="eop"/>
          <w:rFonts w:ascii="Minion Pro" w:hAnsi="Minion Pro" w:cs="Segoe UI"/>
        </w:rPr>
        <w:t> </w:t>
      </w:r>
    </w:p>
    <w:p w14:paraId="76520F82" w14:textId="77777777" w:rsidR="00461838" w:rsidRPr="00461838" w:rsidRDefault="00461838" w:rsidP="00934B7B">
      <w:pPr>
        <w:pStyle w:val="ListParagraph"/>
        <w:numPr>
          <w:ilvl w:val="0"/>
          <w:numId w:val="41"/>
        </w:numPr>
        <w:rPr>
          <w:rStyle w:val="eop"/>
          <w:b/>
          <w:bCs/>
        </w:rPr>
      </w:pPr>
      <w:r w:rsidRPr="00461838">
        <w:rPr>
          <w:rStyle w:val="normaltextrun"/>
          <w:rFonts w:ascii="Minion Pro" w:hAnsi="Minion Pro" w:cs="Segoe UI"/>
        </w:rPr>
        <w:t>I grow each day in my awareness of God’s presence in my life.</w:t>
      </w:r>
      <w:r w:rsidRPr="00461838">
        <w:rPr>
          <w:rStyle w:val="eop"/>
          <w:rFonts w:ascii="Minion Pro" w:hAnsi="Minion Pro" w:cs="Segoe UI"/>
        </w:rPr>
        <w:t> </w:t>
      </w:r>
    </w:p>
    <w:p w14:paraId="4D0F8448" w14:textId="1706AE1B" w:rsidR="00461838" w:rsidRPr="00461838" w:rsidRDefault="00461838" w:rsidP="00934B7B">
      <w:pPr>
        <w:pStyle w:val="ListParagraph"/>
        <w:numPr>
          <w:ilvl w:val="0"/>
          <w:numId w:val="41"/>
        </w:numPr>
        <w:rPr>
          <w:b/>
          <w:bCs/>
        </w:rPr>
      </w:pPr>
      <w:r w:rsidRPr="00461838">
        <w:rPr>
          <w:rStyle w:val="normaltextrun"/>
          <w:rFonts w:ascii="Minion Pro" w:hAnsi="Minion Pro" w:cs="Segoe UI"/>
        </w:rPr>
        <w:t>God says yes to what I focus on, so I focus on the good!</w:t>
      </w:r>
      <w:r w:rsidRPr="00461838">
        <w:rPr>
          <w:rStyle w:val="eop"/>
          <w:rFonts w:ascii="Minion Pro" w:hAnsi="Minion Pro" w:cs="Segoe UI"/>
        </w:rPr>
        <w:t> </w:t>
      </w:r>
    </w:p>
    <w:p w14:paraId="015CA619" w14:textId="77777777" w:rsidR="00F835D2" w:rsidRDefault="00F835D2" w:rsidP="00F835D2">
      <w:pPr>
        <w:rPr>
          <w:b/>
          <w:bCs/>
          <w:highlight w:val="yellow"/>
        </w:rPr>
      </w:pPr>
    </w:p>
    <w:p w14:paraId="0581FF70" w14:textId="0A6FE2CE" w:rsidR="00F835D2" w:rsidRDefault="00F835D2" w:rsidP="00F835D2">
      <w:pPr>
        <w:rPr>
          <w:b/>
          <w:bCs/>
        </w:rPr>
      </w:pPr>
      <w:r w:rsidRPr="00F835D2">
        <w:rPr>
          <w:b/>
          <w:bCs/>
        </w:rPr>
        <w:t>Bible Quotes</w:t>
      </w:r>
    </w:p>
    <w:p w14:paraId="78307B4F" w14:textId="77777777" w:rsidR="00461838" w:rsidRDefault="00461838" w:rsidP="00934B7B">
      <w:pPr>
        <w:pStyle w:val="paragraph"/>
        <w:numPr>
          <w:ilvl w:val="0"/>
          <w:numId w:val="42"/>
        </w:numPr>
        <w:spacing w:before="0" w:beforeAutospacing="0" w:after="0" w:afterAutospacing="0"/>
        <w:textAlignment w:val="baseline"/>
        <w:rPr>
          <w:rStyle w:val="normaltextrun"/>
          <w:rFonts w:ascii="Minion Pro" w:hAnsi="Minion Pro"/>
        </w:rPr>
      </w:pPr>
      <w:r>
        <w:rPr>
          <w:rStyle w:val="normaltextrun"/>
          <w:rFonts w:ascii="Minion Pro" w:hAnsi="Minion Pro"/>
        </w:rPr>
        <w:t>Faith is the assurance of things hoped for, the evidence of things not seen. Hebrews 11:1</w:t>
      </w:r>
    </w:p>
    <w:p w14:paraId="76F78586" w14:textId="77777777" w:rsidR="00461838" w:rsidRDefault="00461838" w:rsidP="00461838">
      <w:pPr>
        <w:pStyle w:val="paragraph"/>
        <w:spacing w:before="0" w:beforeAutospacing="0" w:after="0" w:afterAutospacing="0"/>
        <w:textAlignment w:val="baseline"/>
        <w:rPr>
          <w:rFonts w:ascii="Minion Pro" w:hAnsi="Minion Pro"/>
        </w:rPr>
      </w:pPr>
    </w:p>
    <w:p w14:paraId="10CA6164" w14:textId="77777777" w:rsidR="00461838" w:rsidRDefault="00461838" w:rsidP="00934B7B">
      <w:pPr>
        <w:pStyle w:val="paragraph"/>
        <w:numPr>
          <w:ilvl w:val="0"/>
          <w:numId w:val="42"/>
        </w:numPr>
        <w:spacing w:before="0" w:beforeAutospacing="0" w:after="0" w:afterAutospacing="0"/>
        <w:textAlignment w:val="baseline"/>
        <w:rPr>
          <w:rFonts w:ascii="Minion Pro" w:hAnsi="Minion Pro"/>
        </w:rPr>
      </w:pPr>
      <w:r>
        <w:rPr>
          <w:rStyle w:val="normaltextrun"/>
          <w:rFonts w:ascii="Minion Pro" w:hAnsi="Minion Pro"/>
        </w:rPr>
        <w:t xml:space="preserve">By faith we understand that the world was created by the word of God, so that what is seen was </w:t>
      </w:r>
      <w:proofErr w:type="gramStart"/>
      <w:r>
        <w:rPr>
          <w:rStyle w:val="normaltextrun"/>
          <w:rFonts w:ascii="Minion Pro" w:hAnsi="Minion Pro"/>
        </w:rPr>
        <w:t>made out of</w:t>
      </w:r>
      <w:proofErr w:type="gramEnd"/>
      <w:r>
        <w:rPr>
          <w:rStyle w:val="normaltextrun"/>
          <w:rFonts w:ascii="Minion Pro" w:hAnsi="Minion Pro"/>
        </w:rPr>
        <w:t xml:space="preserve"> things which do not appear. Hebrews 11:3</w:t>
      </w:r>
    </w:p>
    <w:p w14:paraId="3F06E89C" w14:textId="77777777" w:rsidR="00461838" w:rsidRDefault="00461838" w:rsidP="00461838">
      <w:pPr>
        <w:pStyle w:val="paragraph"/>
        <w:spacing w:before="0" w:beforeAutospacing="0" w:after="0" w:afterAutospacing="0"/>
        <w:textAlignment w:val="baseline"/>
        <w:rPr>
          <w:rStyle w:val="normaltextrun"/>
          <w:rFonts w:ascii="Minion Pro" w:hAnsi="Minion Pro"/>
        </w:rPr>
      </w:pPr>
    </w:p>
    <w:p w14:paraId="071673C1" w14:textId="77777777" w:rsidR="00461838" w:rsidRDefault="00461838" w:rsidP="00934B7B">
      <w:pPr>
        <w:pStyle w:val="paragraph"/>
        <w:numPr>
          <w:ilvl w:val="0"/>
          <w:numId w:val="42"/>
        </w:numPr>
        <w:spacing w:before="0" w:beforeAutospacing="0" w:after="0" w:afterAutospacing="0"/>
        <w:textAlignment w:val="baseline"/>
        <w:rPr>
          <w:rStyle w:val="normaltextrun"/>
          <w:rFonts w:ascii="Minion Pro" w:hAnsi="Minion Pro"/>
        </w:rPr>
      </w:pPr>
      <w:r>
        <w:rPr>
          <w:rStyle w:val="normaltextrun"/>
          <w:rFonts w:ascii="Minion Pro" w:hAnsi="Minion Pro"/>
        </w:rPr>
        <w:t>According to your faith let it be done to you. Matthew 9:29</w:t>
      </w:r>
    </w:p>
    <w:p w14:paraId="036366BE" w14:textId="77777777" w:rsidR="00461838" w:rsidRDefault="00461838" w:rsidP="00461838">
      <w:pPr>
        <w:pStyle w:val="paragraph"/>
        <w:spacing w:before="0" w:beforeAutospacing="0" w:after="0" w:afterAutospacing="0"/>
        <w:textAlignment w:val="baseline"/>
        <w:rPr>
          <w:rFonts w:ascii="Minion Pro" w:hAnsi="Minion Pro"/>
        </w:rPr>
      </w:pPr>
    </w:p>
    <w:p w14:paraId="17694045" w14:textId="77777777" w:rsidR="00461838" w:rsidRDefault="00461838" w:rsidP="00934B7B">
      <w:pPr>
        <w:pStyle w:val="paragraph"/>
        <w:numPr>
          <w:ilvl w:val="0"/>
          <w:numId w:val="42"/>
        </w:numPr>
        <w:spacing w:before="0" w:beforeAutospacing="0" w:after="0" w:afterAutospacing="0"/>
        <w:textAlignment w:val="baseline"/>
        <w:rPr>
          <w:rFonts w:ascii="Minion Pro" w:hAnsi="Minion Pro"/>
        </w:rPr>
      </w:pPr>
      <w:r>
        <w:rPr>
          <w:rStyle w:val="normaltextrun"/>
          <w:rFonts w:ascii="Minion Pro" w:hAnsi="Minion Pro"/>
        </w:rPr>
        <w:t>If you have faith the size of a mustard seed, you will say to this mountain, ‘Move from here to there,’ and it will move; and nothing will be impossible for you. Matthew 17:20</w:t>
      </w:r>
    </w:p>
    <w:p w14:paraId="70555E21" w14:textId="77777777" w:rsidR="00F835D2" w:rsidRDefault="00F835D2" w:rsidP="00F835D2">
      <w:pPr>
        <w:rPr>
          <w:b/>
          <w:bCs/>
        </w:rPr>
      </w:pPr>
    </w:p>
    <w:p w14:paraId="65E78CB6" w14:textId="77777777" w:rsidR="00DE2BE5" w:rsidRDefault="00F835D2" w:rsidP="00DE2BE5">
      <w:pPr>
        <w:rPr>
          <w:b/>
          <w:bCs/>
        </w:rPr>
      </w:pPr>
      <w:r w:rsidRPr="00F835D2">
        <w:rPr>
          <w:b/>
          <w:bCs/>
        </w:rPr>
        <w:t>Unity/Fillmore Quotes</w:t>
      </w:r>
    </w:p>
    <w:p w14:paraId="3D8A26A5" w14:textId="77777777" w:rsidR="00DE2BE5" w:rsidRPr="00DE2BE5" w:rsidRDefault="00461838" w:rsidP="00934B7B">
      <w:pPr>
        <w:pStyle w:val="ListParagraph"/>
        <w:numPr>
          <w:ilvl w:val="0"/>
          <w:numId w:val="43"/>
        </w:numPr>
        <w:rPr>
          <w:rStyle w:val="eop"/>
          <w:b/>
          <w:bCs/>
        </w:rPr>
      </w:pPr>
      <w:r w:rsidRPr="00DE2BE5">
        <w:rPr>
          <w:rStyle w:val="normaltextrun"/>
          <w:rFonts w:ascii="Minion Pro" w:hAnsi="Minion Pro" w:cs="Segoe UI"/>
          <w:b/>
          <w:bCs/>
        </w:rPr>
        <w:t>Teach Us to Pray p28 </w:t>
      </w:r>
      <w:r w:rsidRPr="00DE2BE5">
        <w:rPr>
          <w:rStyle w:val="eop"/>
          <w:rFonts w:ascii="Minion Pro" w:hAnsi="Minion Pro" w:cs="Segoe UI"/>
        </w:rPr>
        <w:t> </w:t>
      </w:r>
    </w:p>
    <w:p w14:paraId="1027DFC5" w14:textId="36B47CBE" w:rsidR="00DE2BE5" w:rsidRDefault="00461838" w:rsidP="00DE2BE5">
      <w:pPr>
        <w:ind w:left="720"/>
        <w:rPr>
          <w:rStyle w:val="eop"/>
          <w:rFonts w:ascii="Minion Pro" w:hAnsi="Minion Pro" w:cs="Segoe UI"/>
        </w:rPr>
      </w:pPr>
      <w:r w:rsidRPr="00DE2BE5">
        <w:rPr>
          <w:rStyle w:val="normaltextrun"/>
          <w:rFonts w:ascii="Minion Pro" w:hAnsi="Minion Pro" w:cs="Segoe UI"/>
        </w:rPr>
        <w:t>Faith draws upon substance. Dynamic, creative, transforming power is roused to spiritual action when man affirms his unity with Almightiness and his undaunted faith in its</w:t>
      </w:r>
      <w:r w:rsidRPr="00DE2BE5">
        <w:rPr>
          <w:rStyle w:val="eop"/>
          <w:rFonts w:ascii="Minion Pro" w:hAnsi="Minion Pro" w:cs="Segoe UI"/>
        </w:rPr>
        <w:t> </w:t>
      </w:r>
      <w:r w:rsidRPr="00DE2BE5">
        <w:rPr>
          <w:rStyle w:val="normaltextrun"/>
          <w:rFonts w:ascii="Minion Pro" w:hAnsi="Minion Pro" w:cs="Segoe UI"/>
        </w:rPr>
        <w:t>Power.</w:t>
      </w:r>
      <w:r w:rsidRPr="00DE2BE5">
        <w:rPr>
          <w:rStyle w:val="eop"/>
          <w:rFonts w:ascii="Minion Pro" w:hAnsi="Minion Pro" w:cs="Segoe UI"/>
        </w:rPr>
        <w:t> </w:t>
      </w:r>
    </w:p>
    <w:p w14:paraId="452250DA" w14:textId="77777777" w:rsidR="00DE2BE5" w:rsidRPr="00DE2BE5" w:rsidRDefault="00DE2BE5" w:rsidP="00DE2BE5">
      <w:pPr>
        <w:ind w:left="720"/>
        <w:rPr>
          <w:rStyle w:val="eop"/>
          <w:b/>
          <w:bCs/>
        </w:rPr>
      </w:pPr>
    </w:p>
    <w:p w14:paraId="0BD05496" w14:textId="77777777" w:rsidR="00DE2BE5" w:rsidRPr="00DE2BE5" w:rsidRDefault="00461838" w:rsidP="00934B7B">
      <w:pPr>
        <w:pStyle w:val="ListParagraph"/>
        <w:numPr>
          <w:ilvl w:val="0"/>
          <w:numId w:val="43"/>
        </w:numPr>
        <w:rPr>
          <w:rStyle w:val="eop"/>
          <w:b/>
          <w:bCs/>
        </w:rPr>
      </w:pPr>
      <w:r w:rsidRPr="00DE2BE5">
        <w:rPr>
          <w:rStyle w:val="normaltextrun"/>
          <w:rFonts w:ascii="Minion Pro" w:hAnsi="Minion Pro" w:cs="Segoe UI"/>
          <w:b/>
          <w:bCs/>
        </w:rPr>
        <w:t>Revealing Word p67</w:t>
      </w:r>
      <w:r w:rsidRPr="00DE2BE5">
        <w:rPr>
          <w:rStyle w:val="normaltextrun"/>
          <w:rFonts w:ascii="Minion Pro" w:hAnsi="Minion Pro" w:cs="Segoe UI"/>
        </w:rPr>
        <w:t> </w:t>
      </w:r>
      <w:r w:rsidRPr="00DE2BE5">
        <w:rPr>
          <w:rStyle w:val="eop"/>
          <w:rFonts w:ascii="Minion Pro" w:hAnsi="Minion Pro" w:cs="Segoe UI"/>
        </w:rPr>
        <w:t> </w:t>
      </w:r>
    </w:p>
    <w:p w14:paraId="2CA6F524" w14:textId="50848E24" w:rsidR="00DE2BE5" w:rsidRDefault="00461838" w:rsidP="00DE2BE5">
      <w:pPr>
        <w:ind w:left="720"/>
        <w:rPr>
          <w:rStyle w:val="eop"/>
          <w:rFonts w:ascii="Minion Pro" w:hAnsi="Minion Pro" w:cs="Segoe UI"/>
        </w:rPr>
      </w:pPr>
      <w:r w:rsidRPr="00DE2BE5">
        <w:rPr>
          <w:rStyle w:val="normaltextrun"/>
          <w:rFonts w:ascii="Minion Pro" w:hAnsi="Minion Pro" w:cs="Segoe UI"/>
        </w:rPr>
        <w:t>Faith is a deep inner knowing that that which is sought is already ours for the taking.</w:t>
      </w:r>
      <w:r w:rsidRPr="00DE2BE5">
        <w:rPr>
          <w:rStyle w:val="eop"/>
          <w:rFonts w:ascii="Minion Pro" w:hAnsi="Minion Pro" w:cs="Segoe UI"/>
        </w:rPr>
        <w:t> </w:t>
      </w:r>
    </w:p>
    <w:p w14:paraId="084DD7D8" w14:textId="77777777" w:rsidR="00DE2BE5" w:rsidRPr="00DE2BE5" w:rsidRDefault="00DE2BE5" w:rsidP="00DE2BE5">
      <w:pPr>
        <w:ind w:left="720"/>
        <w:rPr>
          <w:rStyle w:val="eop"/>
          <w:b/>
          <w:bCs/>
        </w:rPr>
      </w:pPr>
    </w:p>
    <w:p w14:paraId="10315A20" w14:textId="77777777" w:rsidR="00DE2BE5" w:rsidRPr="00DE2BE5" w:rsidRDefault="00461838" w:rsidP="00934B7B">
      <w:pPr>
        <w:pStyle w:val="ListParagraph"/>
        <w:numPr>
          <w:ilvl w:val="0"/>
          <w:numId w:val="43"/>
        </w:numPr>
        <w:rPr>
          <w:rStyle w:val="eop"/>
          <w:b/>
          <w:bCs/>
        </w:rPr>
      </w:pPr>
      <w:r w:rsidRPr="00DE2BE5">
        <w:rPr>
          <w:rStyle w:val="normaltextrun"/>
          <w:rFonts w:ascii="Minion Pro" w:hAnsi="Minion Pro" w:cs="Segoe UI"/>
          <w:b/>
          <w:bCs/>
        </w:rPr>
        <w:t>Revealing Word p68</w:t>
      </w:r>
      <w:r w:rsidRPr="00DE2BE5">
        <w:rPr>
          <w:rStyle w:val="eop"/>
          <w:rFonts w:ascii="Minion Pro" w:hAnsi="Minion Pro" w:cs="Segoe UI"/>
        </w:rPr>
        <w:t> </w:t>
      </w:r>
    </w:p>
    <w:p w14:paraId="0BD9A32A" w14:textId="2D5E2800" w:rsidR="00DE2BE5" w:rsidRPr="00DE2BE5" w:rsidRDefault="00461838" w:rsidP="00DE2BE5">
      <w:pPr>
        <w:ind w:left="720"/>
        <w:rPr>
          <w:rStyle w:val="eop"/>
          <w:b/>
          <w:bCs/>
        </w:rPr>
      </w:pPr>
      <w:r w:rsidRPr="00DE2BE5">
        <w:rPr>
          <w:rStyle w:val="normaltextrun"/>
          <w:rFonts w:ascii="Minion Pro" w:hAnsi="Minion Pro" w:cs="Segoe UI"/>
        </w:rPr>
        <w:t>A close analysis shows that faith is the foundation of all that man does.</w:t>
      </w:r>
      <w:r w:rsidRPr="00DE2BE5">
        <w:rPr>
          <w:rStyle w:val="eop"/>
          <w:rFonts w:ascii="Minion Pro" w:hAnsi="Minion Pro" w:cs="Segoe UI"/>
        </w:rPr>
        <w:t> </w:t>
      </w:r>
    </w:p>
    <w:p w14:paraId="125FF9F7" w14:textId="77777777" w:rsidR="00DE2BE5" w:rsidRPr="00DE2BE5" w:rsidRDefault="00461838" w:rsidP="00934B7B">
      <w:pPr>
        <w:pStyle w:val="ListParagraph"/>
        <w:numPr>
          <w:ilvl w:val="0"/>
          <w:numId w:val="43"/>
        </w:numPr>
        <w:rPr>
          <w:rStyle w:val="eop"/>
          <w:b/>
          <w:bCs/>
        </w:rPr>
      </w:pPr>
      <w:r w:rsidRPr="00DE2BE5">
        <w:rPr>
          <w:rStyle w:val="normaltextrun"/>
          <w:rFonts w:ascii="Minion Pro" w:hAnsi="Minion Pro" w:cs="Segoe UI"/>
          <w:b/>
          <w:bCs/>
        </w:rPr>
        <w:t>Christina Healing p90</w:t>
      </w:r>
      <w:r w:rsidRPr="00DE2BE5">
        <w:rPr>
          <w:rStyle w:val="eop"/>
          <w:rFonts w:ascii="Minion Pro" w:hAnsi="Minion Pro" w:cs="Segoe UI"/>
        </w:rPr>
        <w:t> </w:t>
      </w:r>
    </w:p>
    <w:p w14:paraId="73FAA640" w14:textId="037DF656" w:rsidR="00461838" w:rsidRPr="00DE2BE5" w:rsidRDefault="00461838" w:rsidP="00DE2BE5">
      <w:pPr>
        <w:ind w:left="720"/>
        <w:rPr>
          <w:b/>
          <w:bCs/>
        </w:rPr>
      </w:pPr>
      <w:r w:rsidRPr="00DE2BE5">
        <w:rPr>
          <w:rStyle w:val="normaltextrun"/>
          <w:rFonts w:ascii="Minion Pro" w:hAnsi="Minion Pro" w:cs="Segoe UI"/>
        </w:rPr>
        <w:lastRenderedPageBreak/>
        <w:t>Faith is ever active, and it should be made the truth substance of every idea. We should have faith in our own power, capacity, and ability; if we are to have this faith our thoughts must be centered in the great universal Mind. Success lies in God.</w:t>
      </w:r>
      <w:r w:rsidRPr="00DE2BE5">
        <w:rPr>
          <w:rStyle w:val="eop"/>
          <w:rFonts w:ascii="Minion Pro" w:hAnsi="Minion Pro" w:cs="Segoe UI"/>
        </w:rPr>
        <w:t> </w:t>
      </w:r>
    </w:p>
    <w:p w14:paraId="3597D73A" w14:textId="77777777" w:rsidR="00B3171E" w:rsidRPr="00B3171E" w:rsidRDefault="00B3171E" w:rsidP="00B3171E">
      <w:pPr>
        <w:rPr>
          <w:rFonts w:eastAsia="MS Mincho"/>
        </w:rPr>
      </w:pPr>
    </w:p>
    <w:p w14:paraId="6FC69F48" w14:textId="02E04908" w:rsidR="00F835D2" w:rsidRDefault="00F835D2" w:rsidP="00F835D2">
      <w:pPr>
        <w:rPr>
          <w:rFonts w:eastAsia="MS Mincho"/>
        </w:rPr>
      </w:pPr>
      <w:r w:rsidRPr="00A93F8C">
        <w:rPr>
          <w:rStyle w:val="Strong"/>
          <w:noProof/>
          <w:color w:val="008DA8"/>
        </w:rPr>
        <mc:AlternateContent>
          <mc:Choice Requires="wps">
            <w:drawing>
              <wp:anchor distT="0" distB="0" distL="114300" distR="114300" simplePos="0" relativeHeight="251657216" behindDoc="0" locked="0" layoutInCell="1" allowOverlap="1" wp14:anchorId="570B697F" wp14:editId="1FE52B42">
                <wp:simplePos x="0" y="0"/>
                <wp:positionH relativeFrom="column">
                  <wp:posOffset>-202565</wp:posOffset>
                </wp:positionH>
                <wp:positionV relativeFrom="paragraph">
                  <wp:posOffset>233680</wp:posOffset>
                </wp:positionV>
                <wp:extent cx="6736080" cy="11430"/>
                <wp:effectExtent l="50800" t="25400" r="71120" b="90170"/>
                <wp:wrapNone/>
                <wp:docPr id="1" name="Straight Connector 1"/>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93BAC8C"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5.95pt,18.4pt" to="514.45pt,1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IMgQKXgAAAADwEAAA8AAAAAAAAAAAAAAAAAAQQAAGRycy9kb3ducmV2LnhtbFBL&#13;&#10;BQYAAAAABAAEAPMAAAAOBQAAAAA=&#13;&#10;" strokecolor="#c0504d [3205]" strokeweight="2pt">
                <v:shadow on="t" color="black" opacity="24903f" origin=",.5" offset="0,.55556mm"/>
              </v:line>
            </w:pict>
          </mc:Fallback>
        </mc:AlternateContent>
      </w:r>
    </w:p>
    <w:p w14:paraId="4D4BB796" w14:textId="23655E53" w:rsidR="00F835D2" w:rsidRDefault="00F835D2" w:rsidP="00F835D2">
      <w:pPr>
        <w:rPr>
          <w:rFonts w:eastAsia="MS Mincho"/>
        </w:rPr>
      </w:pPr>
    </w:p>
    <w:p w14:paraId="023DA6C3" w14:textId="4DA98DCB" w:rsidR="00A67004" w:rsidRPr="00B478B7" w:rsidRDefault="00B36A21" w:rsidP="00A67004">
      <w:pPr>
        <w:pStyle w:val="Heading1"/>
        <w:spacing w:before="120"/>
        <w:rPr>
          <w:sz w:val="36"/>
          <w:szCs w:val="36"/>
        </w:rPr>
      </w:pPr>
      <w:r w:rsidRPr="00B478B7">
        <w:rPr>
          <w:sz w:val="36"/>
          <w:szCs w:val="36"/>
        </w:rPr>
        <w:t>Children’s Lessons</w:t>
      </w:r>
    </w:p>
    <w:p w14:paraId="51C5C45C" w14:textId="1BB1AA77" w:rsidR="00B36A21" w:rsidRDefault="00F835D2" w:rsidP="00B36A21">
      <w:r w:rsidRPr="00A93F8C">
        <w:rPr>
          <w:rStyle w:val="Strong"/>
          <w:noProof/>
          <w:color w:val="008DA8"/>
        </w:rPr>
        <mc:AlternateContent>
          <mc:Choice Requires="wps">
            <w:drawing>
              <wp:anchor distT="0" distB="0" distL="114300" distR="114300" simplePos="0" relativeHeight="251660288" behindDoc="0" locked="0" layoutInCell="1" allowOverlap="1" wp14:anchorId="5235CA09" wp14:editId="061180A5">
                <wp:simplePos x="0" y="0"/>
                <wp:positionH relativeFrom="column">
                  <wp:posOffset>-202565</wp:posOffset>
                </wp:positionH>
                <wp:positionV relativeFrom="paragraph">
                  <wp:posOffset>128905</wp:posOffset>
                </wp:positionV>
                <wp:extent cx="6736080" cy="11430"/>
                <wp:effectExtent l="50800" t="25400" r="71120" b="90170"/>
                <wp:wrapNone/>
                <wp:docPr id="3" name="Straight Connector 3"/>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CCD6540"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95pt,10.15pt" to="514.45pt,1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BERL3TgAAAADwEAAA8AAAAAAAAAAAAAAAAAAQQAAGRycy9kb3ducmV2LnhtbFBL&#13;&#10;BQYAAAAABAAEAPMAAAAOBQAAAAA=&#13;&#10;" strokecolor="#c0504d [3205]" strokeweight="2pt">
                <v:shadow on="t" color="black" opacity="24903f" origin=",.5" offset="0,.55556mm"/>
              </v:line>
            </w:pict>
          </mc:Fallback>
        </mc:AlternateContent>
      </w:r>
    </w:p>
    <w:p w14:paraId="02CFB3BD" w14:textId="6021FB79" w:rsidR="004425AF" w:rsidRDefault="005F1365" w:rsidP="004425AF">
      <w:pPr>
        <w:pStyle w:val="Heading1"/>
      </w:pPr>
      <w:r>
        <w:t xml:space="preserve">#1 - </w:t>
      </w:r>
      <w:r w:rsidR="004425AF">
        <w:t>“</w:t>
      </w:r>
      <w:r w:rsidR="00DE2BE5">
        <w:t>Growing Faith Through Trust</w:t>
      </w:r>
      <w:r w:rsidR="004425AF">
        <w:t>”</w:t>
      </w:r>
    </w:p>
    <w:p w14:paraId="42E792E5" w14:textId="51D8078E" w:rsidR="00800610" w:rsidRDefault="00800610" w:rsidP="00800610">
      <w:pPr>
        <w:pStyle w:val="Heading2"/>
      </w:pPr>
      <w:r>
        <w:t>Opening Experience</w:t>
      </w:r>
    </w:p>
    <w:p w14:paraId="70027498" w14:textId="07A4FB42" w:rsidR="00DE2BE5" w:rsidRPr="00DE2BE5" w:rsidRDefault="00DE2BE5" w:rsidP="00DE2BE5">
      <w:r w:rsidRPr="00DE2BE5">
        <w:t>In this lesson, Growing Faith Through Trust, we will explore what it means to trust.</w:t>
      </w:r>
    </w:p>
    <w:p w14:paraId="293FD864" w14:textId="77777777" w:rsidR="00DE2BE5" w:rsidRPr="00DE2BE5" w:rsidRDefault="00DE2BE5" w:rsidP="00DE2BE5"/>
    <w:p w14:paraId="67A6AE39" w14:textId="115D40D5" w:rsidR="00B478B7" w:rsidRPr="00DE2BE5" w:rsidRDefault="00DE2BE5" w:rsidP="00DE2BE5">
      <w:r w:rsidRPr="00DE2BE5">
        <w:t xml:space="preserve">I wonder who you trust. Not everyone I know is trustworthy. Some people do not do what they agreed to </w:t>
      </w:r>
      <w:proofErr w:type="gramStart"/>
      <w:r w:rsidRPr="00DE2BE5">
        <w:t>do</w:t>
      </w:r>
      <w:proofErr w:type="gramEnd"/>
      <w:r w:rsidRPr="00DE2BE5">
        <w:t xml:space="preserve"> or they make poor choices over and over. They are not trustworthy. There are people around me who do the right thing and always seem to be </w:t>
      </w:r>
      <w:proofErr w:type="gramStart"/>
      <w:r w:rsidRPr="00DE2BE5">
        <w:t>near</w:t>
      </w:r>
      <w:proofErr w:type="gramEnd"/>
      <w:r w:rsidRPr="00DE2BE5">
        <w:t>. I trust them. God is all good and active in everything, everywhere. I wonder if we can trust God</w:t>
      </w:r>
    </w:p>
    <w:p w14:paraId="760B5C8D" w14:textId="77777777" w:rsidR="00F82F56" w:rsidRDefault="00F82F56" w:rsidP="00800610">
      <w:pPr>
        <w:rPr>
          <w:b/>
          <w:bCs/>
        </w:rPr>
      </w:pPr>
    </w:p>
    <w:p w14:paraId="370EFA18" w14:textId="7FEB0428" w:rsidR="00800610" w:rsidRPr="00800610" w:rsidRDefault="00800610" w:rsidP="00800610">
      <w:pPr>
        <w:rPr>
          <w:b/>
          <w:bCs/>
        </w:rPr>
      </w:pPr>
      <w:r>
        <w:rPr>
          <w:b/>
          <w:bCs/>
        </w:rPr>
        <w:t>Activity Choices</w:t>
      </w:r>
    </w:p>
    <w:p w14:paraId="63ACAA5C" w14:textId="77777777" w:rsidR="007D4631" w:rsidRDefault="00897662" w:rsidP="00897662">
      <w:pPr>
        <w:pStyle w:val="ListParagraph"/>
        <w:numPr>
          <w:ilvl w:val="0"/>
          <w:numId w:val="1"/>
        </w:numPr>
      </w:pPr>
      <w:r>
        <w:t xml:space="preserve">Finding Joy </w:t>
      </w:r>
      <w:hyperlink r:id="rId7" w:history="1">
        <w:r w:rsidRPr="00090413">
          <w:rPr>
            <w:rStyle w:val="Hyperlink"/>
          </w:rPr>
          <w:t>https://www.gonoodle.com/videos/eYxKMw/find-joy-1</w:t>
        </w:r>
      </w:hyperlink>
    </w:p>
    <w:p w14:paraId="317F7663" w14:textId="7210772B" w:rsidR="00897662" w:rsidRDefault="007D4631" w:rsidP="007D4631">
      <w:pPr>
        <w:pStyle w:val="ListParagraph"/>
        <w:numPr>
          <w:ilvl w:val="1"/>
          <w:numId w:val="1"/>
        </w:numPr>
      </w:pPr>
      <w:r>
        <w:t>God is all good and active in everything, everywhere. Remember this as you seek joy right where you are.</w:t>
      </w:r>
    </w:p>
    <w:p w14:paraId="7CB88E19" w14:textId="77777777" w:rsidR="007D4631" w:rsidRPr="004425AF" w:rsidRDefault="007D4631" w:rsidP="007D4631"/>
    <w:p w14:paraId="482E6EA5" w14:textId="77777777" w:rsidR="007D4631" w:rsidRPr="007D4631" w:rsidRDefault="007D4631" w:rsidP="00934B7B">
      <w:pPr>
        <w:pStyle w:val="ListParagraph"/>
        <w:numPr>
          <w:ilvl w:val="0"/>
          <w:numId w:val="13"/>
        </w:numPr>
        <w:rPr>
          <w:color w:val="1155CC"/>
          <w:u w:val="single"/>
        </w:rPr>
      </w:pPr>
      <w:r>
        <w:t>Flash Cards</w:t>
      </w:r>
      <w:r w:rsidR="004B3F3A">
        <w:t xml:space="preserve"> </w:t>
      </w:r>
      <w:hyperlink r:id="rId8" w:history="1">
        <w:r w:rsidRPr="00090413">
          <w:rPr>
            <w:rStyle w:val="Hyperlink"/>
          </w:rPr>
          <w:t>https://quizlet.com/636901519/growing-faith-through-trusting-flash-cards/?x=1qqt</w:t>
        </w:r>
      </w:hyperlink>
    </w:p>
    <w:p w14:paraId="099F025F" w14:textId="49E097DA" w:rsidR="007D4631" w:rsidRPr="007D4631" w:rsidRDefault="007D4631" w:rsidP="00934B7B">
      <w:pPr>
        <w:pStyle w:val="ListParagraph"/>
        <w:numPr>
          <w:ilvl w:val="1"/>
          <w:numId w:val="13"/>
        </w:numPr>
        <w:rPr>
          <w:color w:val="1155CC"/>
          <w:u w:val="single"/>
        </w:rPr>
      </w:pPr>
      <w:r>
        <w:t>Use the flashcards to learn words about trust.</w:t>
      </w:r>
    </w:p>
    <w:p w14:paraId="372DA875" w14:textId="2DF72DF5" w:rsidR="004B3F3A" w:rsidRDefault="004B3F3A" w:rsidP="004B3F3A"/>
    <w:p w14:paraId="30E20E35" w14:textId="77777777" w:rsidR="004B3F3A" w:rsidRPr="004B3F3A" w:rsidRDefault="004B3F3A" w:rsidP="00934B7B">
      <w:pPr>
        <w:pStyle w:val="ListParagraph"/>
        <w:numPr>
          <w:ilvl w:val="0"/>
          <w:numId w:val="13"/>
        </w:numPr>
        <w:rPr>
          <w:color w:val="1155CC"/>
          <w:u w:val="single"/>
        </w:rPr>
      </w:pPr>
      <w:r>
        <w:t xml:space="preserve">The 5 Principles </w:t>
      </w:r>
      <w:hyperlink r:id="rId9">
        <w:r w:rsidRPr="004B3F3A">
          <w:rPr>
            <w:color w:val="1155CC"/>
            <w:u w:val="single"/>
          </w:rPr>
          <w:t>https://youtu.be/wGSn3KfBan4</w:t>
        </w:r>
      </w:hyperlink>
    </w:p>
    <w:p w14:paraId="7EAACCEB" w14:textId="5D2F0CA9" w:rsidR="004B3F3A" w:rsidRDefault="004B3F3A" w:rsidP="00934B7B">
      <w:pPr>
        <w:pStyle w:val="ListParagraph"/>
        <w:numPr>
          <w:ilvl w:val="1"/>
          <w:numId w:val="13"/>
        </w:numPr>
      </w:pPr>
      <w:r>
        <w:t>Children learn a quick and easy way to memorize the 5 principles in a way that serves as a good base for more specific knowledge being added to it as they go further in their spiritual journeys.</w:t>
      </w:r>
    </w:p>
    <w:p w14:paraId="40C2F730" w14:textId="77777777" w:rsidR="00B3006B" w:rsidRDefault="00B3006B" w:rsidP="00B3006B"/>
    <w:p w14:paraId="7557FC90" w14:textId="63E6994F" w:rsidR="005F1365" w:rsidRDefault="00800610" w:rsidP="005F1365">
      <w:pPr>
        <w:pStyle w:val="Heading2"/>
      </w:pPr>
      <w:r>
        <w:t xml:space="preserve">Meditation Zone </w:t>
      </w:r>
    </w:p>
    <w:p w14:paraId="4B81283B" w14:textId="5DEEFB6F" w:rsidR="005F1365" w:rsidRDefault="007D4631" w:rsidP="00934B7B">
      <w:pPr>
        <w:pStyle w:val="ListParagraph"/>
        <w:numPr>
          <w:ilvl w:val="0"/>
          <w:numId w:val="9"/>
        </w:numPr>
      </w:pPr>
      <w:r>
        <w:t>Zen Session Meditation</w:t>
      </w:r>
      <w:r w:rsidR="005F1365" w:rsidRPr="004758AB">
        <w:t xml:space="preserve">: </w:t>
      </w:r>
      <w:hyperlink r:id="rId10" w:history="1">
        <w:r w:rsidRPr="0029674F">
          <w:rPr>
            <w:rStyle w:val="Hyperlink"/>
          </w:rPr>
          <w:t>https://www.youtube.com/watch?v=EcIoqDshVxY</w:t>
        </w:r>
      </w:hyperlink>
    </w:p>
    <w:p w14:paraId="76A42E28" w14:textId="43D40E36" w:rsidR="005F1365" w:rsidRPr="004758AB" w:rsidRDefault="005F1365" w:rsidP="004758AB"/>
    <w:p w14:paraId="20F9A939" w14:textId="6A8C76E2" w:rsidR="007D4631" w:rsidRDefault="007D4631" w:rsidP="00934B7B">
      <w:pPr>
        <w:pStyle w:val="ListParagraph"/>
        <w:numPr>
          <w:ilvl w:val="0"/>
          <w:numId w:val="14"/>
        </w:numPr>
      </w:pPr>
      <w:r>
        <w:t>Prayer for Protection</w:t>
      </w:r>
      <w:r>
        <w:t>:</w:t>
      </w:r>
      <w:r>
        <w:t xml:space="preserve"> </w:t>
      </w:r>
    </w:p>
    <w:p w14:paraId="24DDC0EE" w14:textId="01609CA3" w:rsidR="007D4631" w:rsidRDefault="007D4631" w:rsidP="00934B7B">
      <w:pPr>
        <w:pStyle w:val="ListParagraph"/>
        <w:numPr>
          <w:ilvl w:val="1"/>
          <w:numId w:val="14"/>
        </w:numPr>
      </w:pPr>
      <w:r>
        <w:t>Help the children learn the Prayer for Protection</w:t>
      </w:r>
    </w:p>
    <w:p w14:paraId="7265CA4A" w14:textId="2D00FDF8" w:rsidR="007D4631" w:rsidRDefault="007D4631" w:rsidP="00934B7B">
      <w:pPr>
        <w:pStyle w:val="ListParagraph"/>
        <w:numPr>
          <w:ilvl w:val="2"/>
          <w:numId w:val="14"/>
        </w:numPr>
      </w:pPr>
      <w:r>
        <w:t>The Light of God surrounds me</w:t>
      </w:r>
    </w:p>
    <w:p w14:paraId="1A1BD269" w14:textId="75DBAB51" w:rsidR="007D4631" w:rsidRDefault="007D4631" w:rsidP="00934B7B">
      <w:pPr>
        <w:pStyle w:val="ListParagraph"/>
        <w:numPr>
          <w:ilvl w:val="2"/>
          <w:numId w:val="14"/>
        </w:numPr>
      </w:pPr>
      <w:r>
        <w:t>The Love of God enfolds me</w:t>
      </w:r>
    </w:p>
    <w:p w14:paraId="07484A0D" w14:textId="19501862" w:rsidR="007D4631" w:rsidRDefault="007D4631" w:rsidP="00934B7B">
      <w:pPr>
        <w:pStyle w:val="ListParagraph"/>
        <w:numPr>
          <w:ilvl w:val="2"/>
          <w:numId w:val="14"/>
        </w:numPr>
      </w:pPr>
      <w:r>
        <w:t>The Power of God protects me</w:t>
      </w:r>
    </w:p>
    <w:p w14:paraId="30C41862" w14:textId="1FC7B547" w:rsidR="007D4631" w:rsidRDefault="007D4631" w:rsidP="00934B7B">
      <w:pPr>
        <w:pStyle w:val="ListParagraph"/>
        <w:numPr>
          <w:ilvl w:val="2"/>
          <w:numId w:val="14"/>
        </w:numPr>
      </w:pPr>
      <w:r>
        <w:t>The Presence of God watches over me</w:t>
      </w:r>
    </w:p>
    <w:p w14:paraId="4B821D10" w14:textId="406C6BFD" w:rsidR="007D4631" w:rsidRDefault="007D4631" w:rsidP="00934B7B">
      <w:pPr>
        <w:pStyle w:val="ListParagraph"/>
        <w:numPr>
          <w:ilvl w:val="2"/>
          <w:numId w:val="14"/>
        </w:numPr>
      </w:pPr>
      <w:r>
        <w:t xml:space="preserve">Wherever I Am, God </w:t>
      </w:r>
      <w:proofErr w:type="gramStart"/>
      <w:r>
        <w:t>is</w:t>
      </w:r>
      <w:proofErr w:type="gramEnd"/>
      <w:r>
        <w:t xml:space="preserve"> and all is well</w:t>
      </w:r>
    </w:p>
    <w:p w14:paraId="6A3F4067" w14:textId="77777777" w:rsidR="007D4631" w:rsidRDefault="007D4631" w:rsidP="007D4631"/>
    <w:p w14:paraId="22F0C365" w14:textId="1A77AD8B" w:rsidR="00B3006B" w:rsidRPr="00B3006B" w:rsidRDefault="00B3006B" w:rsidP="00934B7B">
      <w:pPr>
        <w:pStyle w:val="ListParagraph"/>
        <w:numPr>
          <w:ilvl w:val="0"/>
          <w:numId w:val="14"/>
        </w:numPr>
      </w:pPr>
      <w:r>
        <w:t xml:space="preserve">Sacred Table Activity: </w:t>
      </w:r>
    </w:p>
    <w:p w14:paraId="4D296394" w14:textId="611DD755" w:rsidR="00B3006B" w:rsidRDefault="007D4631" w:rsidP="00934B7B">
      <w:pPr>
        <w:pStyle w:val="ListParagraph"/>
        <w:numPr>
          <w:ilvl w:val="1"/>
          <w:numId w:val="14"/>
        </w:numPr>
      </w:pPr>
      <w:r>
        <w:t xml:space="preserve">Set up your </w:t>
      </w:r>
      <w:r w:rsidR="00DD20E6">
        <w:t>sacred table. Begin by finding an electric candle</w:t>
      </w:r>
    </w:p>
    <w:p w14:paraId="3804353D" w14:textId="77777777" w:rsidR="00B3006B" w:rsidRDefault="00B3006B" w:rsidP="00B3006B"/>
    <w:p w14:paraId="32B91784" w14:textId="2D522E9B" w:rsidR="00800610" w:rsidRPr="00DD20E6" w:rsidRDefault="00800610" w:rsidP="00800610">
      <w:pPr>
        <w:pStyle w:val="Heading2"/>
        <w:rPr>
          <w:color w:val="000000" w:themeColor="text1"/>
        </w:rPr>
      </w:pPr>
      <w:r>
        <w:lastRenderedPageBreak/>
        <w:t xml:space="preserve">Media  </w:t>
      </w:r>
    </w:p>
    <w:p w14:paraId="228DCCE3" w14:textId="76F147E0" w:rsidR="000F0AFE" w:rsidRPr="00DD20E6" w:rsidRDefault="000F0AFE" w:rsidP="000F0AFE">
      <w:pPr>
        <w:rPr>
          <w:color w:val="000000" w:themeColor="text1"/>
        </w:rPr>
      </w:pPr>
      <w:r w:rsidRPr="00DD20E6">
        <w:rPr>
          <w:color w:val="000000" w:themeColor="text1"/>
        </w:rPr>
        <w:t xml:space="preserve">Today we </w:t>
      </w:r>
      <w:r w:rsidR="00DD20E6" w:rsidRPr="00DD20E6">
        <w:rPr>
          <w:color w:val="000000" w:themeColor="text1"/>
        </w:rPr>
        <w:t xml:space="preserve">will watch the video: </w:t>
      </w:r>
    </w:p>
    <w:p w14:paraId="79F41B90" w14:textId="77777777" w:rsidR="00DD20E6" w:rsidRPr="00DD20E6" w:rsidRDefault="00DD20E6" w:rsidP="00934B7B">
      <w:pPr>
        <w:pStyle w:val="ListParagraph"/>
        <w:numPr>
          <w:ilvl w:val="0"/>
          <w:numId w:val="9"/>
        </w:numPr>
        <w:rPr>
          <w:rStyle w:val="Hyperlink"/>
          <w:color w:val="000000" w:themeColor="text1"/>
        </w:rPr>
      </w:pPr>
      <w:r w:rsidRPr="00DD20E6">
        <w:rPr>
          <w:i/>
          <w:color w:val="000000" w:themeColor="text1"/>
        </w:rPr>
        <w:t>How Do You Know Who to Trust</w:t>
      </w:r>
      <w:r w:rsidR="000F0AFE" w:rsidRPr="00DD20E6">
        <w:rPr>
          <w:iCs/>
          <w:color w:val="000000" w:themeColor="text1"/>
        </w:rPr>
        <w:t xml:space="preserve"> </w:t>
      </w:r>
      <w:hyperlink r:id="rId11" w:history="1">
        <w:r w:rsidRPr="00DD20E6">
          <w:rPr>
            <w:rStyle w:val="Hyperlink"/>
            <w:color w:val="000000" w:themeColor="text1"/>
          </w:rPr>
          <w:t>https://www.youtube.com/watch?v=aTfat5TZyI8&amp;t=230s</w:t>
        </w:r>
      </w:hyperlink>
    </w:p>
    <w:p w14:paraId="5FF8826B" w14:textId="6A770300" w:rsidR="005F1365" w:rsidRPr="00DD20E6" w:rsidRDefault="005F1365" w:rsidP="005F1365">
      <w:pPr>
        <w:rPr>
          <w:color w:val="000000" w:themeColor="text1"/>
        </w:rPr>
      </w:pPr>
    </w:p>
    <w:p w14:paraId="26CC7818" w14:textId="142617B4" w:rsidR="005F1365" w:rsidRPr="00DD20E6" w:rsidRDefault="005F1365" w:rsidP="00DD20E6">
      <w:pPr>
        <w:rPr>
          <w:color w:val="000000" w:themeColor="text1"/>
        </w:rPr>
      </w:pPr>
      <w:r w:rsidRPr="00DD20E6">
        <w:rPr>
          <w:color w:val="000000" w:themeColor="text1"/>
        </w:rPr>
        <w:t>Reflection Questions</w:t>
      </w:r>
    </w:p>
    <w:p w14:paraId="1B23D22E" w14:textId="77777777" w:rsidR="00DD20E6" w:rsidRDefault="00DD20E6" w:rsidP="00DD20E6">
      <w:pPr>
        <w:pStyle w:val="ListParagraph"/>
        <w:numPr>
          <w:ilvl w:val="0"/>
          <w:numId w:val="2"/>
        </w:numPr>
      </w:pPr>
      <w:r w:rsidRPr="00DD20E6">
        <w:t>What does the video suggest we use to help us choose to trust an authority?</w:t>
      </w:r>
    </w:p>
    <w:p w14:paraId="3F360FE6" w14:textId="0449B7FB" w:rsidR="00DD20E6" w:rsidRPr="00DD20E6" w:rsidRDefault="00DD20E6" w:rsidP="00DD20E6">
      <w:pPr>
        <w:pStyle w:val="ListParagraph"/>
        <w:numPr>
          <w:ilvl w:val="0"/>
          <w:numId w:val="2"/>
        </w:numPr>
      </w:pPr>
      <w:r w:rsidRPr="00DD20E6">
        <w:t>Name three people who (have a good track record) nearly always treat you kindly?</w:t>
      </w:r>
    </w:p>
    <w:p w14:paraId="11F4585C" w14:textId="77777777" w:rsidR="00DD20E6" w:rsidRDefault="00DD20E6" w:rsidP="00DD20E6">
      <w:pPr>
        <w:pStyle w:val="ListParagraph"/>
        <w:numPr>
          <w:ilvl w:val="0"/>
          <w:numId w:val="2"/>
        </w:numPr>
      </w:pPr>
      <w:r w:rsidRPr="00DD20E6">
        <w:t xml:space="preserve">Can you trust them? </w:t>
      </w:r>
    </w:p>
    <w:p w14:paraId="7638AF76" w14:textId="610EDAFF" w:rsidR="00DD20E6" w:rsidRPr="00DD20E6" w:rsidRDefault="00DD20E6" w:rsidP="00DD20E6">
      <w:pPr>
        <w:pStyle w:val="ListParagraph"/>
        <w:numPr>
          <w:ilvl w:val="0"/>
          <w:numId w:val="2"/>
        </w:numPr>
      </w:pPr>
      <w:r w:rsidRPr="00DD20E6">
        <w:t>Who has a good track record of caring for you when you are sick?</w:t>
      </w:r>
    </w:p>
    <w:p w14:paraId="73EE1310" w14:textId="77777777" w:rsidR="00DD20E6" w:rsidRDefault="00DD20E6" w:rsidP="00DD20E6">
      <w:pPr>
        <w:pStyle w:val="ListParagraph"/>
        <w:numPr>
          <w:ilvl w:val="0"/>
          <w:numId w:val="2"/>
        </w:numPr>
      </w:pPr>
      <w:r w:rsidRPr="00DD20E6">
        <w:t>Who can you count on to cheer you up when you are sad?</w:t>
      </w:r>
    </w:p>
    <w:p w14:paraId="7F8BE164" w14:textId="05C1B94B" w:rsidR="00DD20E6" w:rsidRPr="00DD20E6" w:rsidRDefault="00DD20E6" w:rsidP="00DD20E6">
      <w:pPr>
        <w:pStyle w:val="ListParagraph"/>
        <w:numPr>
          <w:ilvl w:val="0"/>
          <w:numId w:val="2"/>
        </w:numPr>
      </w:pPr>
      <w:r w:rsidRPr="00DD20E6">
        <w:t xml:space="preserve">Think about a person in authority: a teacher, a parent, an older sister or brother, </w:t>
      </w:r>
      <w:proofErr w:type="gramStart"/>
      <w:r w:rsidRPr="00DD20E6">
        <w:t>What</w:t>
      </w:r>
      <w:proofErr w:type="gramEnd"/>
      <w:r w:rsidRPr="00DD20E6">
        <w:t xml:space="preserve"> is their track record in being kind? Keeping you safe? Helping you?</w:t>
      </w:r>
    </w:p>
    <w:p w14:paraId="66EEED06" w14:textId="77777777" w:rsidR="00DD20E6" w:rsidRDefault="00DD20E6" w:rsidP="00DD20E6">
      <w:pPr>
        <w:pStyle w:val="ListParagraph"/>
        <w:numPr>
          <w:ilvl w:val="0"/>
          <w:numId w:val="2"/>
        </w:numPr>
      </w:pPr>
      <w:r w:rsidRPr="00DD20E6">
        <w:t>Can you trust them?</w:t>
      </w:r>
    </w:p>
    <w:p w14:paraId="31C5A762" w14:textId="198D908B" w:rsidR="00DD20E6" w:rsidRPr="00DD20E6" w:rsidRDefault="00DD20E6" w:rsidP="00DD20E6">
      <w:pPr>
        <w:pStyle w:val="ListParagraph"/>
        <w:numPr>
          <w:ilvl w:val="0"/>
          <w:numId w:val="2"/>
        </w:numPr>
      </w:pPr>
      <w:r w:rsidRPr="00DD20E6">
        <w:t xml:space="preserve">What is your track record in being kind? In doing the right </w:t>
      </w:r>
      <w:proofErr w:type="gramStart"/>
      <w:r w:rsidRPr="00DD20E6">
        <w:t>thing?</w:t>
      </w:r>
      <w:proofErr w:type="gramEnd"/>
      <w:r w:rsidRPr="00DD20E6">
        <w:t xml:space="preserve"> </w:t>
      </w:r>
    </w:p>
    <w:p w14:paraId="0A26D690" w14:textId="77777777" w:rsidR="00DD20E6" w:rsidRDefault="00DD20E6" w:rsidP="00DD20E6">
      <w:pPr>
        <w:pStyle w:val="ListParagraph"/>
        <w:numPr>
          <w:ilvl w:val="0"/>
          <w:numId w:val="2"/>
        </w:numPr>
      </w:pPr>
      <w:r w:rsidRPr="00DD20E6">
        <w:t>Can you be trusted?</w:t>
      </w:r>
    </w:p>
    <w:p w14:paraId="324AEC7E" w14:textId="4552878C" w:rsidR="00DD20E6" w:rsidRPr="00DD20E6" w:rsidRDefault="00DD20E6" w:rsidP="00DD20E6">
      <w:pPr>
        <w:pStyle w:val="ListParagraph"/>
        <w:numPr>
          <w:ilvl w:val="0"/>
          <w:numId w:val="2"/>
        </w:numPr>
      </w:pPr>
      <w:r w:rsidRPr="00DD20E6">
        <w:t xml:space="preserve">Think about God being all good active in everything and everywhere. </w:t>
      </w:r>
    </w:p>
    <w:p w14:paraId="7F5F6AF2" w14:textId="77777777" w:rsidR="00DD20E6" w:rsidRPr="00DD20E6" w:rsidRDefault="00DD20E6" w:rsidP="00DD20E6">
      <w:pPr>
        <w:pStyle w:val="ListParagraph"/>
        <w:numPr>
          <w:ilvl w:val="0"/>
          <w:numId w:val="2"/>
        </w:numPr>
      </w:pPr>
      <w:r w:rsidRPr="00DD20E6">
        <w:t>How often is God good? How often is God with us? What is God’s Track Record?</w:t>
      </w:r>
    </w:p>
    <w:p w14:paraId="1468186E" w14:textId="0A96C991" w:rsidR="00DD20E6" w:rsidRPr="00DD20E6" w:rsidRDefault="00DD20E6" w:rsidP="00DD20E6">
      <w:pPr>
        <w:pStyle w:val="ListParagraph"/>
        <w:numPr>
          <w:ilvl w:val="0"/>
          <w:numId w:val="2"/>
        </w:numPr>
      </w:pPr>
      <w:r w:rsidRPr="00DD20E6">
        <w:t>Can you trust God?</w:t>
      </w:r>
    </w:p>
    <w:p w14:paraId="78757459" w14:textId="446A0715" w:rsidR="00800610" w:rsidRDefault="00800610" w:rsidP="006E483A">
      <w:pPr>
        <w:pStyle w:val="Heading2"/>
      </w:pPr>
      <w:r>
        <w:t>Creation Station</w:t>
      </w:r>
      <w:r w:rsidR="005F1365">
        <w:t xml:space="preserve"> Activities</w:t>
      </w:r>
    </w:p>
    <w:p w14:paraId="6897817B" w14:textId="77777777" w:rsidR="00DD20E6" w:rsidRDefault="00DD20E6" w:rsidP="00934B7B">
      <w:pPr>
        <w:pStyle w:val="ListParagraph"/>
        <w:numPr>
          <w:ilvl w:val="0"/>
          <w:numId w:val="15"/>
        </w:numPr>
      </w:pPr>
      <w:r>
        <w:t>Create Your Own Track Record</w:t>
      </w:r>
    </w:p>
    <w:p w14:paraId="38748E96" w14:textId="6A8EF1AC" w:rsidR="00DD20E6" w:rsidRDefault="00DD20E6" w:rsidP="00934B7B">
      <w:pPr>
        <w:pStyle w:val="ListParagraph"/>
        <w:numPr>
          <w:ilvl w:val="1"/>
          <w:numId w:val="15"/>
        </w:numPr>
      </w:pPr>
      <w:r w:rsidRPr="00DD20E6">
        <w:t>Supplies:  two containers (they can be anything that will hold your tokens: two cleaned out soup cans, two bags, or even two socks!) 30 to 40 tokens (these can be any objects that will fit into your containers: slips of recycled paper, small sticks, cheerios, or a mixture of things.)</w:t>
      </w:r>
    </w:p>
    <w:p w14:paraId="08DA43E1" w14:textId="77777777" w:rsidR="00DD20E6" w:rsidRDefault="00DD20E6" w:rsidP="00DD20E6"/>
    <w:p w14:paraId="11602B7A" w14:textId="6311AF07" w:rsidR="00DD20E6" w:rsidRPr="00DD20E6" w:rsidRDefault="00DD20E6" w:rsidP="00934B7B">
      <w:pPr>
        <w:pStyle w:val="ListParagraph"/>
        <w:numPr>
          <w:ilvl w:val="1"/>
          <w:numId w:val="15"/>
        </w:numPr>
      </w:pPr>
      <w:r w:rsidRPr="00DD20E6">
        <w:t xml:space="preserve">Directions: Let’s say you want to know if you can trust being with God to improve how you feel. Using meditation to be with God, record if you feel better after you meditate. Keep recording simple. After you meditate, put a token in one of two containers. One container for the times you feel better after meditating, and another for when you do not. After many, many times of meditating say 30 or 40 times see which container has the most tokens. If the container for when you feel better after meditation has the most tokens than you can trust being with God thru meditation to help you feel better. </w:t>
      </w:r>
    </w:p>
    <w:p w14:paraId="3170B253" w14:textId="77777777" w:rsidR="00DD20E6" w:rsidRPr="00DD20E6" w:rsidRDefault="00DD20E6" w:rsidP="00DD20E6"/>
    <w:p w14:paraId="64044D87" w14:textId="01CD4FD6" w:rsidR="00DD20E6" w:rsidRDefault="00DD20E6" w:rsidP="00934B7B">
      <w:pPr>
        <w:pStyle w:val="ListParagraph"/>
        <w:numPr>
          <w:ilvl w:val="1"/>
          <w:numId w:val="15"/>
        </w:numPr>
      </w:pPr>
      <w:r w:rsidRPr="00DD20E6">
        <w:t>Repeat the process with anything you want to know if you can trust.</w:t>
      </w:r>
    </w:p>
    <w:p w14:paraId="31537374" w14:textId="0B3A2E91" w:rsidR="00656E1D" w:rsidRDefault="00656E1D" w:rsidP="00656E1D"/>
    <w:p w14:paraId="29EEA1F9" w14:textId="77777777" w:rsidR="00FD7FEA" w:rsidRDefault="00656E1D" w:rsidP="00934B7B">
      <w:pPr>
        <w:pStyle w:val="ListParagraph"/>
        <w:numPr>
          <w:ilvl w:val="0"/>
          <w:numId w:val="15"/>
        </w:numPr>
        <w:rPr>
          <w:color w:val="1155CC"/>
          <w:u w:val="single"/>
        </w:rPr>
      </w:pPr>
      <w:r>
        <w:t xml:space="preserve">Singing &amp; Dancing: </w:t>
      </w:r>
      <w:hyperlink r:id="rId12">
        <w:r w:rsidRPr="00656E1D">
          <w:rPr>
            <w:color w:val="1155CC"/>
            <w:u w:val="single"/>
          </w:rPr>
          <w:t>https://youtu.be/hwTwt4oIW3U</w:t>
        </w:r>
      </w:hyperlink>
    </w:p>
    <w:p w14:paraId="3E7F3700" w14:textId="77777777" w:rsidR="00FD7FEA" w:rsidRPr="00FD7FEA" w:rsidRDefault="00656E1D" w:rsidP="00934B7B">
      <w:pPr>
        <w:pStyle w:val="ListParagraph"/>
        <w:numPr>
          <w:ilvl w:val="1"/>
          <w:numId w:val="15"/>
        </w:numPr>
        <w:rPr>
          <w:color w:val="000000" w:themeColor="text1"/>
          <w:u w:val="single"/>
        </w:rPr>
      </w:pPr>
      <w:r w:rsidRPr="00FD7FEA">
        <w:rPr>
          <w:color w:val="000000" w:themeColor="text1"/>
        </w:rPr>
        <w:t xml:space="preserve">Sing and Dance along with the kids in the video as they </w:t>
      </w:r>
      <w:r w:rsidR="00FD7FEA" w:rsidRPr="00FD7FEA">
        <w:rPr>
          <w:color w:val="000000" w:themeColor="text1"/>
        </w:rPr>
        <w:t>sing,</w:t>
      </w:r>
      <w:r w:rsidRPr="00FD7FEA">
        <w:rPr>
          <w:color w:val="000000" w:themeColor="text1"/>
        </w:rPr>
        <w:t xml:space="preserve"> </w:t>
      </w:r>
      <w:r w:rsidR="00FD7FEA" w:rsidRPr="00FD7FEA">
        <w:rPr>
          <w:color w:val="000000" w:themeColor="text1"/>
        </w:rPr>
        <w:t xml:space="preserve">I’m Trusting you. </w:t>
      </w:r>
      <w:hyperlink r:id="rId13" w:history="1">
        <w:r w:rsidR="00FD7FEA" w:rsidRPr="00FD7FEA">
          <w:rPr>
            <w:rStyle w:val="Hyperlink"/>
            <w:color w:val="000000" w:themeColor="text1"/>
          </w:rPr>
          <w:t>https://www.youtube.com/watch?v=0VDpHibftHs</w:t>
        </w:r>
      </w:hyperlink>
    </w:p>
    <w:p w14:paraId="15BDBD47" w14:textId="77777777" w:rsidR="00FD7FEA" w:rsidRPr="00FD7FEA" w:rsidRDefault="00FD7FEA" w:rsidP="00934B7B">
      <w:pPr>
        <w:pStyle w:val="ListParagraph"/>
        <w:numPr>
          <w:ilvl w:val="1"/>
          <w:numId w:val="15"/>
        </w:numPr>
        <w:rPr>
          <w:color w:val="000000" w:themeColor="text1"/>
          <w:u w:val="single"/>
        </w:rPr>
      </w:pPr>
      <w:r w:rsidRPr="00FD7FEA">
        <w:rPr>
          <w:color w:val="000000" w:themeColor="text1"/>
        </w:rPr>
        <w:t xml:space="preserve">Afterwards Roar! </w:t>
      </w:r>
    </w:p>
    <w:p w14:paraId="5F7167E0" w14:textId="77777777" w:rsidR="00FD7FEA" w:rsidRPr="00FD7FEA" w:rsidRDefault="00FD7FEA" w:rsidP="00934B7B">
      <w:pPr>
        <w:pStyle w:val="ListParagraph"/>
        <w:numPr>
          <w:ilvl w:val="1"/>
          <w:numId w:val="15"/>
        </w:numPr>
        <w:rPr>
          <w:color w:val="000000" w:themeColor="text1"/>
          <w:u w:val="single"/>
        </w:rPr>
      </w:pPr>
      <w:r w:rsidRPr="00FD7FEA">
        <w:rPr>
          <w:color w:val="000000" w:themeColor="text1"/>
        </w:rPr>
        <w:t>Record your roar. Send it to a friend inviting them to do this lesson.</w:t>
      </w:r>
    </w:p>
    <w:p w14:paraId="41C779D3" w14:textId="67771BC6" w:rsidR="00FD7FEA" w:rsidRPr="00FD7FEA" w:rsidRDefault="00FD7FEA" w:rsidP="00934B7B">
      <w:pPr>
        <w:pStyle w:val="ListParagraph"/>
        <w:numPr>
          <w:ilvl w:val="1"/>
          <w:numId w:val="15"/>
        </w:numPr>
        <w:rPr>
          <w:color w:val="000000" w:themeColor="text1"/>
          <w:u w:val="single"/>
        </w:rPr>
      </w:pPr>
      <w:r w:rsidRPr="00FD7FEA">
        <w:rPr>
          <w:color w:val="000000" w:themeColor="text1"/>
        </w:rPr>
        <w:t xml:space="preserve">The words in the songs are “Wherever you lead me I’m </w:t>
      </w:r>
      <w:proofErr w:type="spellStart"/>
      <w:r w:rsidRPr="00FD7FEA">
        <w:rPr>
          <w:color w:val="000000" w:themeColor="text1"/>
        </w:rPr>
        <w:t>gonna</w:t>
      </w:r>
      <w:proofErr w:type="spellEnd"/>
      <w:r w:rsidRPr="00FD7FEA">
        <w:rPr>
          <w:color w:val="000000" w:themeColor="text1"/>
        </w:rPr>
        <w:t xml:space="preserve"> follow. I’m trusting you God. You are good. Life will get crazy, </w:t>
      </w:r>
      <w:proofErr w:type="gramStart"/>
      <w:r w:rsidRPr="00FD7FEA">
        <w:rPr>
          <w:color w:val="000000" w:themeColor="text1"/>
        </w:rPr>
        <w:t>wild</w:t>
      </w:r>
      <w:proofErr w:type="gramEnd"/>
      <w:r w:rsidRPr="00FD7FEA">
        <w:rPr>
          <w:color w:val="000000" w:themeColor="text1"/>
        </w:rPr>
        <w:t xml:space="preserve"> and amazing.” Imagine the crazy, </w:t>
      </w:r>
      <w:proofErr w:type="gramStart"/>
      <w:r w:rsidRPr="00FD7FEA">
        <w:rPr>
          <w:color w:val="000000" w:themeColor="text1"/>
        </w:rPr>
        <w:t>wild</w:t>
      </w:r>
      <w:proofErr w:type="gramEnd"/>
      <w:r w:rsidRPr="00FD7FEA">
        <w:rPr>
          <w:color w:val="000000" w:themeColor="text1"/>
        </w:rPr>
        <w:t xml:space="preserve"> and amazing things that will happen in your life trusting God.</w:t>
      </w:r>
    </w:p>
    <w:p w14:paraId="3C05B753" w14:textId="7A523E39" w:rsidR="00B478B7" w:rsidRDefault="00B478B7" w:rsidP="00B478B7">
      <w:pPr>
        <w:pStyle w:val="Heading1"/>
      </w:pPr>
      <w:r>
        <w:lastRenderedPageBreak/>
        <w:t>#2 - “</w:t>
      </w:r>
      <w:r w:rsidR="00FD7FEA">
        <w:t>Growing Faith from Hoping to Knowing</w:t>
      </w:r>
      <w:r>
        <w:t>”</w:t>
      </w:r>
    </w:p>
    <w:p w14:paraId="26F08B13" w14:textId="77777777" w:rsidR="00B478B7" w:rsidRDefault="00B478B7" w:rsidP="00B478B7">
      <w:pPr>
        <w:pStyle w:val="Heading2"/>
      </w:pPr>
      <w:r>
        <w:t xml:space="preserve">Opening Experience </w:t>
      </w:r>
    </w:p>
    <w:p w14:paraId="2A7E1975" w14:textId="77777777" w:rsidR="00FD7FEA" w:rsidRPr="00FD7FEA" w:rsidRDefault="00FD7FEA" w:rsidP="00FD7FEA">
      <w:r w:rsidRPr="00FD7FEA">
        <w:t xml:space="preserve">This week, Growing Faith </w:t>
      </w:r>
      <w:proofErr w:type="gramStart"/>
      <w:r w:rsidRPr="00FD7FEA">
        <w:t>From</w:t>
      </w:r>
      <w:proofErr w:type="gramEnd"/>
      <w:r w:rsidRPr="00FD7FEA">
        <w:t xml:space="preserve"> Hoping to Knowing …, we will examine how we can move from hoping God will be there for us to knowing God cares and is always there time and time again. Think about Unity’s Principle 3: I create my experiences by what I choose to think and what I feel and </w:t>
      </w:r>
      <w:proofErr w:type="gramStart"/>
      <w:r w:rsidRPr="00FD7FEA">
        <w:t>believe;</w:t>
      </w:r>
      <w:proofErr w:type="gramEnd"/>
      <w:r w:rsidRPr="00FD7FEA">
        <w:t xml:space="preserve"> as you explore all the activities in this lesson,</w:t>
      </w:r>
    </w:p>
    <w:p w14:paraId="3881D4D6" w14:textId="2B034529" w:rsidR="00B478B7" w:rsidRPr="00B478B7" w:rsidRDefault="00B478B7" w:rsidP="00D9756F"/>
    <w:p w14:paraId="3DE78327" w14:textId="05BE9FF1" w:rsidR="00B478B7" w:rsidRDefault="00B478B7" w:rsidP="00B478B7">
      <w:pPr>
        <w:rPr>
          <w:b/>
          <w:bCs/>
        </w:rPr>
      </w:pPr>
      <w:r>
        <w:rPr>
          <w:b/>
          <w:bCs/>
        </w:rPr>
        <w:t>Activity Choices</w:t>
      </w:r>
    </w:p>
    <w:p w14:paraId="0FDE5453" w14:textId="42655644" w:rsidR="00D9756F" w:rsidRPr="00FD7FEA" w:rsidRDefault="00FD7FEA" w:rsidP="00934B7B">
      <w:pPr>
        <w:pStyle w:val="ListParagraph"/>
        <w:numPr>
          <w:ilvl w:val="0"/>
          <w:numId w:val="44"/>
        </w:numPr>
      </w:pPr>
      <w:r w:rsidRPr="00FD7FEA">
        <w:t>Sing and Dance</w:t>
      </w:r>
      <w:r w:rsidR="00D9756F" w:rsidRPr="00FD7FEA">
        <w:t xml:space="preserve">: </w:t>
      </w:r>
      <w:hyperlink r:id="rId14" w:history="1">
        <w:r w:rsidRPr="00FD7FEA">
          <w:rPr>
            <w:rStyle w:val="Hyperlink"/>
          </w:rPr>
          <w:t>https://www.gonoodle.com/videos/QXBrZX/kidz-bop-kids-sunday-best</w:t>
        </w:r>
      </w:hyperlink>
    </w:p>
    <w:p w14:paraId="15BFB057" w14:textId="7823EC40" w:rsidR="00B478B7" w:rsidRPr="00D9756F" w:rsidRDefault="00FD7FEA" w:rsidP="00934B7B">
      <w:pPr>
        <w:pStyle w:val="ListParagraph"/>
        <w:numPr>
          <w:ilvl w:val="1"/>
          <w:numId w:val="16"/>
        </w:numPr>
        <w:rPr>
          <w:color w:val="1155CC"/>
          <w:u w:val="single"/>
        </w:rPr>
      </w:pPr>
      <w:r>
        <w:t>Sing and dance along with the children in the video</w:t>
      </w:r>
    </w:p>
    <w:p w14:paraId="7D0A9A51" w14:textId="1EA7A98E" w:rsidR="00B478B7" w:rsidRDefault="00B478B7" w:rsidP="00B478B7">
      <w:pPr>
        <w:rPr>
          <w:b/>
          <w:bCs/>
        </w:rPr>
      </w:pPr>
    </w:p>
    <w:p w14:paraId="14094645" w14:textId="77777777" w:rsidR="00FD7FEA" w:rsidRDefault="00FD7FEA" w:rsidP="00934B7B">
      <w:pPr>
        <w:pStyle w:val="ListParagraph"/>
        <w:numPr>
          <w:ilvl w:val="0"/>
          <w:numId w:val="16"/>
        </w:numPr>
      </w:pPr>
      <w:r>
        <w:t>Countdown Timer</w:t>
      </w:r>
      <w:r w:rsidR="00D9756F">
        <w:t xml:space="preserve">: </w:t>
      </w:r>
      <w:hyperlink r:id="rId15" w:history="1">
        <w:r w:rsidRPr="0056693A">
          <w:rPr>
            <w:rStyle w:val="Hyperlink"/>
          </w:rPr>
          <w:t>https://toytheater.com/classroom-timer/</w:t>
        </w:r>
      </w:hyperlink>
      <w:r>
        <w:t xml:space="preserve">  </w:t>
      </w:r>
    </w:p>
    <w:p w14:paraId="7F0DE859" w14:textId="42D97758" w:rsidR="00FD7FEA" w:rsidRPr="00FD7FEA" w:rsidRDefault="00FD7FEA" w:rsidP="00934B7B">
      <w:pPr>
        <w:pStyle w:val="ListParagraph"/>
        <w:numPr>
          <w:ilvl w:val="1"/>
          <w:numId w:val="16"/>
        </w:numPr>
      </w:pPr>
      <w:r w:rsidRPr="00FD7FEA">
        <w:t>Set a countdown timer for 40 seconds. Start the timer. Say “I know God cares for me in all ways.” Over and over until the timer goes off.</w:t>
      </w:r>
    </w:p>
    <w:p w14:paraId="653E2A0B" w14:textId="1CDFD7CB" w:rsidR="00D9756F" w:rsidRDefault="00D9756F" w:rsidP="00D9756F"/>
    <w:p w14:paraId="720B9BF3" w14:textId="16D58C69" w:rsidR="00D9756F" w:rsidRPr="004B3F3A" w:rsidRDefault="004C17EB" w:rsidP="00934B7B">
      <w:pPr>
        <w:pStyle w:val="ListParagraph"/>
        <w:numPr>
          <w:ilvl w:val="0"/>
          <w:numId w:val="13"/>
        </w:numPr>
        <w:rPr>
          <w:color w:val="1155CC"/>
          <w:u w:val="single"/>
        </w:rPr>
      </w:pPr>
      <w:r>
        <w:t xml:space="preserve">Mindfulness Activity: </w:t>
      </w:r>
      <w:hyperlink r:id="rId16" w:history="1">
        <w:r w:rsidRPr="00775FB3">
          <w:rPr>
            <w:rStyle w:val="Hyperlink"/>
          </w:rPr>
          <w:t>https://www.gonoodle.com/videos/W2gvKX/weather-the-storm</w:t>
        </w:r>
      </w:hyperlink>
    </w:p>
    <w:p w14:paraId="1CB34B75" w14:textId="2BAF22DD" w:rsidR="00743E47" w:rsidRDefault="004C17EB" w:rsidP="00934B7B">
      <w:pPr>
        <w:pStyle w:val="ListParagraph"/>
        <w:numPr>
          <w:ilvl w:val="1"/>
          <w:numId w:val="13"/>
        </w:numPr>
      </w:pPr>
      <w:r>
        <w:t>Watch the video and complete the activity.</w:t>
      </w:r>
    </w:p>
    <w:p w14:paraId="759F4E66" w14:textId="2699E8D1" w:rsidR="00B478B7" w:rsidRDefault="00B478B7" w:rsidP="00B478B7">
      <w:pPr>
        <w:pStyle w:val="Heading2"/>
      </w:pPr>
      <w:r>
        <w:t xml:space="preserve">Meditation Zone  </w:t>
      </w:r>
    </w:p>
    <w:p w14:paraId="795E89E7" w14:textId="6276B8A5" w:rsidR="00743E47" w:rsidRPr="004C17EB" w:rsidRDefault="004C17EB" w:rsidP="00934B7B">
      <w:pPr>
        <w:pStyle w:val="ListParagraph"/>
        <w:numPr>
          <w:ilvl w:val="0"/>
          <w:numId w:val="13"/>
        </w:numPr>
        <w:rPr>
          <w:color w:val="0000FF"/>
          <w:u w:val="single"/>
        </w:rPr>
      </w:pPr>
      <w:r>
        <w:t xml:space="preserve">How Do I Know God Cares For Me </w:t>
      </w:r>
      <w:proofErr w:type="gramStart"/>
      <w:r w:rsidR="00743E47">
        <w:t>Meditation</w:t>
      </w:r>
      <w:r w:rsidR="00563C3A" w:rsidRPr="00FE7E06">
        <w:t>:</w:t>
      </w:r>
      <w:proofErr w:type="gramEnd"/>
      <w:r w:rsidR="00563C3A" w:rsidRPr="00FE7E06">
        <w:t xml:space="preserve"> </w:t>
      </w:r>
      <w:hyperlink r:id="rId17" w:history="1">
        <w:r w:rsidRPr="00E52C8D">
          <w:rPr>
            <w:rStyle w:val="Hyperlink"/>
          </w:rPr>
          <w:t>https://youtu.be/WSYHddy4I_8</w:t>
        </w:r>
      </w:hyperlink>
    </w:p>
    <w:p w14:paraId="4E9F76CF" w14:textId="52A2981A" w:rsidR="00743E47" w:rsidRDefault="00743E47" w:rsidP="00743E47">
      <w:pPr>
        <w:rPr>
          <w:color w:val="1155CC"/>
          <w:u w:val="single"/>
        </w:rPr>
      </w:pPr>
    </w:p>
    <w:p w14:paraId="7D68A3C4" w14:textId="77777777" w:rsidR="004C17EB" w:rsidRPr="004C17EB" w:rsidRDefault="00743E47" w:rsidP="00934B7B">
      <w:pPr>
        <w:pStyle w:val="ListParagraph"/>
        <w:numPr>
          <w:ilvl w:val="0"/>
          <w:numId w:val="14"/>
        </w:numPr>
      </w:pPr>
      <w:r>
        <w:t xml:space="preserve">Sacred Table Activity: Gratitude Jar. </w:t>
      </w:r>
      <w:hyperlink r:id="rId18">
        <w:r w:rsidRPr="00B3006B">
          <w:rPr>
            <w:color w:val="1155CC"/>
            <w:u w:val="single"/>
          </w:rPr>
          <w:t>http://www.thegratitudejar.com/</w:t>
        </w:r>
      </w:hyperlink>
    </w:p>
    <w:p w14:paraId="00473081" w14:textId="325F9642" w:rsidR="00743E47" w:rsidRDefault="004C17EB" w:rsidP="00934B7B">
      <w:pPr>
        <w:pStyle w:val="ListParagraph"/>
        <w:numPr>
          <w:ilvl w:val="1"/>
          <w:numId w:val="14"/>
        </w:numPr>
      </w:pPr>
      <w:r>
        <w:t xml:space="preserve">Find an object that you once wished for but now have. If you can put the object on or near your sacred table. If it is not possible do so </w:t>
      </w:r>
      <w:proofErr w:type="gramStart"/>
      <w:r>
        <w:t>maybe</w:t>
      </w:r>
      <w:proofErr w:type="gramEnd"/>
      <w:r>
        <w:t xml:space="preserve"> you can put a part of it on your table. If not use your imagination to see it near your table.</w:t>
      </w:r>
    </w:p>
    <w:p w14:paraId="181425CA" w14:textId="77777777" w:rsidR="004C17EB" w:rsidRDefault="004C17EB" w:rsidP="004C17EB"/>
    <w:p w14:paraId="11B889E9" w14:textId="77777777" w:rsidR="004C17EB" w:rsidRDefault="004C17EB" w:rsidP="00934B7B">
      <w:pPr>
        <w:pStyle w:val="ListParagraph"/>
        <w:numPr>
          <w:ilvl w:val="0"/>
          <w:numId w:val="14"/>
        </w:numPr>
      </w:pPr>
      <w:r>
        <w:t xml:space="preserve">Prayer for Protection: </w:t>
      </w:r>
    </w:p>
    <w:p w14:paraId="6F8F5CD3" w14:textId="77777777" w:rsidR="004C17EB" w:rsidRDefault="004C17EB" w:rsidP="00934B7B">
      <w:pPr>
        <w:pStyle w:val="ListParagraph"/>
        <w:numPr>
          <w:ilvl w:val="1"/>
          <w:numId w:val="14"/>
        </w:numPr>
      </w:pPr>
      <w:r>
        <w:t>Help the children learn the Prayer for Protection</w:t>
      </w:r>
    </w:p>
    <w:p w14:paraId="69E8F8CB" w14:textId="77777777" w:rsidR="004C17EB" w:rsidRDefault="004C17EB" w:rsidP="00934B7B">
      <w:pPr>
        <w:pStyle w:val="ListParagraph"/>
        <w:numPr>
          <w:ilvl w:val="2"/>
          <w:numId w:val="14"/>
        </w:numPr>
      </w:pPr>
      <w:r>
        <w:t>The Light of God surrounds me</w:t>
      </w:r>
    </w:p>
    <w:p w14:paraId="299D848D" w14:textId="77777777" w:rsidR="004C17EB" w:rsidRDefault="004C17EB" w:rsidP="00934B7B">
      <w:pPr>
        <w:pStyle w:val="ListParagraph"/>
        <w:numPr>
          <w:ilvl w:val="2"/>
          <w:numId w:val="14"/>
        </w:numPr>
      </w:pPr>
      <w:r>
        <w:t>The Love of God enfolds me</w:t>
      </w:r>
    </w:p>
    <w:p w14:paraId="1AF2D1EB" w14:textId="77777777" w:rsidR="004C17EB" w:rsidRDefault="004C17EB" w:rsidP="00934B7B">
      <w:pPr>
        <w:pStyle w:val="ListParagraph"/>
        <w:numPr>
          <w:ilvl w:val="2"/>
          <w:numId w:val="14"/>
        </w:numPr>
      </w:pPr>
      <w:r>
        <w:t>The Power of God protects me</w:t>
      </w:r>
    </w:p>
    <w:p w14:paraId="706BDCCA" w14:textId="77777777" w:rsidR="004C17EB" w:rsidRDefault="004C17EB" w:rsidP="00934B7B">
      <w:pPr>
        <w:pStyle w:val="ListParagraph"/>
        <w:numPr>
          <w:ilvl w:val="2"/>
          <w:numId w:val="14"/>
        </w:numPr>
      </w:pPr>
      <w:r>
        <w:t>The Presence of God watches over me</w:t>
      </w:r>
    </w:p>
    <w:p w14:paraId="385F459D" w14:textId="77A26D71" w:rsidR="00743E47" w:rsidRPr="00743E47" w:rsidRDefault="004C17EB" w:rsidP="00934B7B">
      <w:pPr>
        <w:pStyle w:val="ListParagraph"/>
        <w:numPr>
          <w:ilvl w:val="2"/>
          <w:numId w:val="14"/>
        </w:numPr>
      </w:pPr>
      <w:r>
        <w:t xml:space="preserve">Wherever I Am, God </w:t>
      </w:r>
      <w:proofErr w:type="gramStart"/>
      <w:r>
        <w:t>is</w:t>
      </w:r>
      <w:proofErr w:type="gramEnd"/>
      <w:r>
        <w:t xml:space="preserve"> and all is well</w:t>
      </w:r>
    </w:p>
    <w:p w14:paraId="7B8F9A15" w14:textId="662CC242" w:rsidR="00B478B7" w:rsidRDefault="00B478B7" w:rsidP="00B478B7">
      <w:pPr>
        <w:pStyle w:val="Heading2"/>
      </w:pPr>
      <w:r>
        <w:t xml:space="preserve">Media  </w:t>
      </w:r>
    </w:p>
    <w:p w14:paraId="166F73B6" w14:textId="77777777" w:rsidR="004C17EB" w:rsidRPr="004C17EB" w:rsidRDefault="004C17EB" w:rsidP="008569C1">
      <w:pPr>
        <w:pStyle w:val="ListParagraph"/>
        <w:numPr>
          <w:ilvl w:val="0"/>
          <w:numId w:val="3"/>
        </w:numPr>
      </w:pPr>
      <w:r w:rsidRPr="004C17EB">
        <w:rPr>
          <w:i/>
          <w:iCs/>
        </w:rPr>
        <w:t>God’s Wilderness Story</w:t>
      </w:r>
    </w:p>
    <w:p w14:paraId="5E2FE2DE" w14:textId="2C641467" w:rsidR="004C17EB" w:rsidRPr="004C17EB" w:rsidRDefault="004C17EB" w:rsidP="004C17EB">
      <w:pPr>
        <w:pStyle w:val="ListParagraph"/>
        <w:numPr>
          <w:ilvl w:val="1"/>
          <w:numId w:val="3"/>
        </w:numPr>
      </w:pPr>
      <w:hyperlink r:id="rId19" w:history="1">
        <w:r w:rsidRPr="004C17EB">
          <w:rPr>
            <w:rStyle w:val="Hyperlink"/>
          </w:rPr>
          <w:t>https://www.youtube.com/watch?v=IzN1ijiFnIA</w:t>
        </w:r>
      </w:hyperlink>
    </w:p>
    <w:p w14:paraId="3B6B49A4" w14:textId="77A95311" w:rsidR="00D952FA" w:rsidRPr="00FE7E06" w:rsidRDefault="00D952FA" w:rsidP="00D952FA"/>
    <w:p w14:paraId="35E4A9A4" w14:textId="72D1133E" w:rsidR="00D952FA" w:rsidRDefault="00D952FA" w:rsidP="00C96C92">
      <w:r w:rsidRPr="00FE7E06">
        <w:t>Reflection Questions</w:t>
      </w:r>
    </w:p>
    <w:p w14:paraId="7CCDE9D0" w14:textId="77777777" w:rsidR="004C17EB" w:rsidRPr="004C17EB" w:rsidRDefault="004C17EB" w:rsidP="004C17EB">
      <w:pPr>
        <w:pStyle w:val="ListParagraph"/>
        <w:numPr>
          <w:ilvl w:val="0"/>
          <w:numId w:val="3"/>
        </w:numPr>
      </w:pPr>
      <w:r w:rsidRPr="004C17EB">
        <w:t>When the people hoped they would be freed from slavery in Egypt what happened?</w:t>
      </w:r>
    </w:p>
    <w:p w14:paraId="028FD304" w14:textId="77777777" w:rsidR="004C17EB" w:rsidRPr="004C17EB" w:rsidRDefault="004C17EB" w:rsidP="004C17EB">
      <w:pPr>
        <w:pStyle w:val="ListParagraph"/>
        <w:numPr>
          <w:ilvl w:val="0"/>
          <w:numId w:val="3"/>
        </w:numPr>
      </w:pPr>
      <w:r w:rsidRPr="004C17EB">
        <w:t>When the people complained and wanted water what did they get?</w:t>
      </w:r>
    </w:p>
    <w:p w14:paraId="629EFD11" w14:textId="77777777" w:rsidR="004C17EB" w:rsidRPr="004C17EB" w:rsidRDefault="004C17EB" w:rsidP="004C17EB">
      <w:pPr>
        <w:pStyle w:val="ListParagraph"/>
        <w:numPr>
          <w:ilvl w:val="0"/>
          <w:numId w:val="3"/>
        </w:numPr>
      </w:pPr>
      <w:r w:rsidRPr="004C17EB">
        <w:t>When they were hungry and wished for food what did they receive?</w:t>
      </w:r>
    </w:p>
    <w:p w14:paraId="50D95667" w14:textId="33D3EC31" w:rsidR="004C17EB" w:rsidRPr="004C17EB" w:rsidRDefault="004C17EB" w:rsidP="004C17EB">
      <w:pPr>
        <w:pStyle w:val="ListParagraph"/>
        <w:numPr>
          <w:ilvl w:val="0"/>
          <w:numId w:val="3"/>
        </w:numPr>
      </w:pPr>
      <w:r w:rsidRPr="004C17EB">
        <w:t>Was there anything the people needed that God did not provide?</w:t>
      </w:r>
    </w:p>
    <w:p w14:paraId="3CD4A049" w14:textId="77777777" w:rsidR="004C17EB" w:rsidRPr="004C17EB" w:rsidRDefault="004C17EB" w:rsidP="004C17EB">
      <w:pPr>
        <w:pStyle w:val="ListParagraph"/>
        <w:numPr>
          <w:ilvl w:val="0"/>
          <w:numId w:val="3"/>
        </w:numPr>
      </w:pPr>
      <w:r w:rsidRPr="004C17EB">
        <w:t xml:space="preserve">How long did God care for the Israelites in the wilderness? </w:t>
      </w:r>
    </w:p>
    <w:p w14:paraId="4415D574" w14:textId="77777777" w:rsidR="004C17EB" w:rsidRPr="004C17EB" w:rsidRDefault="004C17EB" w:rsidP="004C17EB">
      <w:pPr>
        <w:pStyle w:val="ListParagraph"/>
        <w:numPr>
          <w:ilvl w:val="0"/>
          <w:numId w:val="3"/>
        </w:numPr>
      </w:pPr>
      <w:r w:rsidRPr="004C17EB">
        <w:t>Where did they end up?</w:t>
      </w:r>
    </w:p>
    <w:p w14:paraId="14AAA12E" w14:textId="77777777" w:rsidR="004C17EB" w:rsidRPr="004C17EB" w:rsidRDefault="004C17EB" w:rsidP="004C17EB"/>
    <w:p w14:paraId="2B5B46D4" w14:textId="23A99492" w:rsidR="004C17EB" w:rsidRPr="004C17EB" w:rsidRDefault="004C17EB" w:rsidP="004C17EB">
      <w:pPr>
        <w:pStyle w:val="ListParagraph"/>
        <w:numPr>
          <w:ilvl w:val="0"/>
          <w:numId w:val="3"/>
        </w:numPr>
      </w:pPr>
      <w:r w:rsidRPr="004C17EB">
        <w:t>I wonder what the Israelites thought and believed about God when they were stuck in Egypt as slaves. What do you think they thought and believed about God when they were stuck in Egypt as slaves?</w:t>
      </w:r>
    </w:p>
    <w:p w14:paraId="3CD97127" w14:textId="37953936" w:rsidR="004C17EB" w:rsidRPr="004C17EB" w:rsidRDefault="004C17EB" w:rsidP="004C17EB">
      <w:pPr>
        <w:pStyle w:val="ListParagraph"/>
        <w:numPr>
          <w:ilvl w:val="0"/>
          <w:numId w:val="3"/>
        </w:numPr>
      </w:pPr>
      <w:r w:rsidRPr="004C17EB">
        <w:lastRenderedPageBreak/>
        <w:t>I wonder what the Israelites learned about God as they traveled in the wilderness. What do you think they thought and believed about God as they traveled in the wilderness?</w:t>
      </w:r>
    </w:p>
    <w:p w14:paraId="5245A59C" w14:textId="7B1AED69" w:rsidR="004C17EB" w:rsidRPr="004C17EB" w:rsidRDefault="004C17EB" w:rsidP="004C17EB">
      <w:pPr>
        <w:pStyle w:val="ListParagraph"/>
        <w:numPr>
          <w:ilvl w:val="0"/>
          <w:numId w:val="3"/>
        </w:numPr>
      </w:pPr>
      <w:r w:rsidRPr="004C17EB">
        <w:t xml:space="preserve">What do you think what the Israelites thought and believed about God once they were in the promise land? </w:t>
      </w:r>
    </w:p>
    <w:p w14:paraId="76CC8D9A" w14:textId="4CFA6BC1" w:rsidR="004C17EB" w:rsidRPr="004C17EB" w:rsidRDefault="004C17EB" w:rsidP="004C17EB">
      <w:pPr>
        <w:pStyle w:val="ListParagraph"/>
        <w:numPr>
          <w:ilvl w:val="0"/>
          <w:numId w:val="3"/>
        </w:numPr>
      </w:pPr>
      <w:r w:rsidRPr="004C17EB">
        <w:t>I imagine they went from hopping God was going to help them, protect them and care for them to absolutely knowing God was there for them.</w:t>
      </w:r>
    </w:p>
    <w:p w14:paraId="508BB488" w14:textId="5588A414" w:rsidR="004C17EB" w:rsidRPr="004C17EB" w:rsidRDefault="004C17EB" w:rsidP="004C17EB">
      <w:pPr>
        <w:pStyle w:val="ListParagraph"/>
        <w:numPr>
          <w:ilvl w:val="0"/>
          <w:numId w:val="3"/>
        </w:numPr>
      </w:pPr>
      <w:r w:rsidRPr="004C17EB">
        <w:t>What other stories have you heard about God caring for people?</w:t>
      </w:r>
    </w:p>
    <w:p w14:paraId="156D43CF" w14:textId="2F4EA2EF" w:rsidR="004C17EB" w:rsidRPr="004C17EB" w:rsidRDefault="004C17EB" w:rsidP="004C17EB">
      <w:pPr>
        <w:pStyle w:val="ListParagraph"/>
        <w:numPr>
          <w:ilvl w:val="0"/>
          <w:numId w:val="3"/>
        </w:numPr>
      </w:pPr>
      <w:r w:rsidRPr="004C17EB">
        <w:t>What have you seen God do for people you know? Tell about a time God cared for your family, a friend or yourself?</w:t>
      </w:r>
    </w:p>
    <w:p w14:paraId="1BCF0DCE" w14:textId="77777777" w:rsidR="004C17EB" w:rsidRPr="004C17EB" w:rsidRDefault="004C17EB" w:rsidP="004C17EB">
      <w:pPr>
        <w:pStyle w:val="ListParagraph"/>
        <w:numPr>
          <w:ilvl w:val="0"/>
          <w:numId w:val="3"/>
        </w:numPr>
      </w:pPr>
      <w:r w:rsidRPr="004C17EB">
        <w:t>What statement best matches your thoughts and beliefs?</w:t>
      </w:r>
    </w:p>
    <w:p w14:paraId="715154C0" w14:textId="77777777" w:rsidR="004C17EB" w:rsidRPr="004C17EB" w:rsidRDefault="004C17EB" w:rsidP="004C17EB">
      <w:pPr>
        <w:pStyle w:val="ListParagraph"/>
        <w:numPr>
          <w:ilvl w:val="1"/>
          <w:numId w:val="3"/>
        </w:numPr>
      </w:pPr>
      <w:r w:rsidRPr="004C17EB">
        <w:t>Most of the time I hope/wish God will care for me.</w:t>
      </w:r>
    </w:p>
    <w:p w14:paraId="582D3D70" w14:textId="77777777" w:rsidR="004C17EB" w:rsidRPr="004C17EB" w:rsidRDefault="004C17EB" w:rsidP="004C17EB">
      <w:pPr>
        <w:pStyle w:val="ListParagraph"/>
        <w:numPr>
          <w:ilvl w:val="1"/>
          <w:numId w:val="3"/>
        </w:numPr>
      </w:pPr>
      <w:r w:rsidRPr="004C17EB">
        <w:t>Sometimes I hope and other times I know God cares for me.</w:t>
      </w:r>
    </w:p>
    <w:p w14:paraId="5A9ADCE9" w14:textId="77777777" w:rsidR="004C17EB" w:rsidRPr="004C17EB" w:rsidRDefault="004C17EB" w:rsidP="004C17EB">
      <w:pPr>
        <w:pStyle w:val="ListParagraph"/>
        <w:numPr>
          <w:ilvl w:val="1"/>
          <w:numId w:val="3"/>
        </w:numPr>
      </w:pPr>
      <w:r w:rsidRPr="004C17EB">
        <w:t>I almost always know God cares for me.</w:t>
      </w:r>
    </w:p>
    <w:p w14:paraId="2E29FB81" w14:textId="2C844CE6" w:rsidR="004C17EB" w:rsidRPr="004C17EB" w:rsidRDefault="004C17EB" w:rsidP="004C17EB">
      <w:pPr>
        <w:pStyle w:val="ListParagraph"/>
        <w:numPr>
          <w:ilvl w:val="1"/>
          <w:numId w:val="3"/>
        </w:numPr>
      </w:pPr>
      <w:r w:rsidRPr="004C17EB">
        <w:t>I know God cares for me always.</w:t>
      </w:r>
    </w:p>
    <w:p w14:paraId="1BA25C49" w14:textId="77777777" w:rsidR="004C17EB" w:rsidRPr="004C17EB" w:rsidRDefault="004C17EB" w:rsidP="004C17EB">
      <w:pPr>
        <w:pStyle w:val="ListParagraph"/>
        <w:numPr>
          <w:ilvl w:val="0"/>
          <w:numId w:val="3"/>
        </w:numPr>
      </w:pPr>
      <w:r w:rsidRPr="004C17EB">
        <w:t>I wonder how does that change how you pray? Think of a situation you want some help with.</w:t>
      </w:r>
    </w:p>
    <w:p w14:paraId="3EBB0D86" w14:textId="77777777" w:rsidR="004C17EB" w:rsidRPr="004C17EB" w:rsidRDefault="004C17EB" w:rsidP="004C17EB">
      <w:pPr>
        <w:pStyle w:val="ListParagraph"/>
        <w:numPr>
          <w:ilvl w:val="0"/>
          <w:numId w:val="3"/>
        </w:numPr>
      </w:pPr>
      <w:r w:rsidRPr="004C17EB">
        <w:t>How might you pray if you were hoping God would help? What would you say? How would you feel?</w:t>
      </w:r>
    </w:p>
    <w:p w14:paraId="29029F94" w14:textId="77777777" w:rsidR="004C17EB" w:rsidRPr="004C17EB" w:rsidRDefault="004C17EB" w:rsidP="004C17EB">
      <w:pPr>
        <w:pStyle w:val="ListParagraph"/>
        <w:numPr>
          <w:ilvl w:val="0"/>
          <w:numId w:val="3"/>
        </w:numPr>
      </w:pPr>
      <w:r w:rsidRPr="004C17EB">
        <w:t xml:space="preserve">How might you pray if you </w:t>
      </w:r>
      <w:proofErr w:type="gramStart"/>
      <w:r w:rsidRPr="004C17EB">
        <w:t>were</w:t>
      </w:r>
      <w:proofErr w:type="gramEnd"/>
      <w:r w:rsidRPr="004C17EB">
        <w:t xml:space="preserve"> sure God would help? What would you say? How would you feel?</w:t>
      </w:r>
    </w:p>
    <w:p w14:paraId="64B0B8B2" w14:textId="77777777" w:rsidR="004C17EB" w:rsidRPr="004C17EB" w:rsidRDefault="004C17EB" w:rsidP="004C17EB">
      <w:pPr>
        <w:pStyle w:val="ListParagraph"/>
        <w:numPr>
          <w:ilvl w:val="0"/>
          <w:numId w:val="3"/>
        </w:numPr>
      </w:pPr>
      <w:r w:rsidRPr="004C17EB">
        <w:t>What is the same? What is different?</w:t>
      </w:r>
    </w:p>
    <w:p w14:paraId="4F1721B9" w14:textId="2CA50B2C" w:rsidR="00B478B7" w:rsidRPr="00800610" w:rsidRDefault="00B478B7" w:rsidP="00B478B7">
      <w:pPr>
        <w:pStyle w:val="Heading2"/>
      </w:pPr>
      <w:r>
        <w:t>Creation Station Activities</w:t>
      </w:r>
    </w:p>
    <w:p w14:paraId="2CF5F596" w14:textId="77777777" w:rsidR="004C17EB" w:rsidRDefault="004C17EB" w:rsidP="004C17EB">
      <w:pPr>
        <w:pStyle w:val="ListParagraph"/>
        <w:numPr>
          <w:ilvl w:val="0"/>
          <w:numId w:val="4"/>
        </w:numPr>
        <w:autoSpaceDE w:val="0"/>
        <w:autoSpaceDN w:val="0"/>
        <w:adjustRightInd w:val="0"/>
      </w:pPr>
      <w:r>
        <w:t>How Long is 40 Years?</w:t>
      </w:r>
    </w:p>
    <w:p w14:paraId="62F398C8" w14:textId="77777777" w:rsidR="004C17EB" w:rsidRDefault="004C17EB" w:rsidP="004C17EB">
      <w:pPr>
        <w:pStyle w:val="ListParagraph"/>
        <w:numPr>
          <w:ilvl w:val="1"/>
          <w:numId w:val="4"/>
        </w:numPr>
        <w:autoSpaceDE w:val="0"/>
        <w:autoSpaceDN w:val="0"/>
        <w:adjustRightInd w:val="0"/>
      </w:pPr>
      <w:r w:rsidRPr="004C17EB">
        <w:t xml:space="preserve">The Israelites wondered in the wilderness for 40 years before they settled in Cannon, the promise land. 40 is used by storytellers to mean </w:t>
      </w:r>
      <w:proofErr w:type="gramStart"/>
      <w:r w:rsidRPr="004C17EB">
        <w:t>as long as</w:t>
      </w:r>
      <w:proofErr w:type="gramEnd"/>
      <w:r w:rsidRPr="004C17EB">
        <w:t xml:space="preserve"> it takes, and to mark an important time period. Noah was in the ark 40 days and nights. Jesus fasted 40 days. Changes sometime happen in an instant, other times it takes a long time. It may take a long time to change your mind from hoping God will care for you to knowing God always cares for you, or it may happen in an instance. </w:t>
      </w:r>
    </w:p>
    <w:p w14:paraId="4A67C15A" w14:textId="77777777" w:rsidR="004C17EB" w:rsidRDefault="004C17EB" w:rsidP="004C17EB">
      <w:pPr>
        <w:pStyle w:val="ListParagraph"/>
        <w:autoSpaceDE w:val="0"/>
        <w:autoSpaceDN w:val="0"/>
        <w:adjustRightInd w:val="0"/>
        <w:ind w:left="1440"/>
      </w:pPr>
    </w:p>
    <w:p w14:paraId="73B8C856" w14:textId="46E76CA4" w:rsidR="004C17EB" w:rsidRDefault="004C17EB" w:rsidP="00C96C92">
      <w:pPr>
        <w:pStyle w:val="ListParagraph"/>
        <w:numPr>
          <w:ilvl w:val="1"/>
          <w:numId w:val="4"/>
        </w:numPr>
        <w:autoSpaceDE w:val="0"/>
        <w:autoSpaceDN w:val="0"/>
        <w:adjustRightInd w:val="0"/>
      </w:pPr>
      <w:r w:rsidRPr="004C17EB">
        <w:t>Let’s see how long 40 is for you</w:t>
      </w:r>
      <w:r>
        <w:t>.</w:t>
      </w:r>
    </w:p>
    <w:p w14:paraId="74965D4B" w14:textId="357790B1" w:rsidR="004C17EB" w:rsidRDefault="004C17EB" w:rsidP="00C96C92">
      <w:pPr>
        <w:pStyle w:val="ListParagraph"/>
        <w:numPr>
          <w:ilvl w:val="1"/>
          <w:numId w:val="4"/>
        </w:numPr>
        <w:autoSpaceDE w:val="0"/>
        <w:autoSpaceDN w:val="0"/>
        <w:adjustRightInd w:val="0"/>
      </w:pPr>
      <w:r w:rsidRPr="004C17EB">
        <w:t xml:space="preserve">Start a stopwatch. There is one in this room for you to use. Do jumping jacks until you are tired. Stop the stopwatch. Write down the time. Reset the stopwatch. </w:t>
      </w:r>
    </w:p>
    <w:p w14:paraId="7DC41F42" w14:textId="096DFB7C" w:rsidR="004C17EB" w:rsidRDefault="004C17EB" w:rsidP="00C96C92">
      <w:pPr>
        <w:pStyle w:val="ListParagraph"/>
        <w:numPr>
          <w:ilvl w:val="1"/>
          <w:numId w:val="4"/>
        </w:numPr>
        <w:autoSpaceDE w:val="0"/>
        <w:autoSpaceDN w:val="0"/>
        <w:adjustRightInd w:val="0"/>
      </w:pPr>
      <w:r w:rsidRPr="004C17EB">
        <w:t>Repeat the activity this time running in place.</w:t>
      </w:r>
    </w:p>
    <w:p w14:paraId="2A4CC264" w14:textId="4BF60E98" w:rsidR="004C17EB" w:rsidRPr="004C17EB" w:rsidRDefault="004C17EB" w:rsidP="004C17EB">
      <w:pPr>
        <w:pStyle w:val="ListParagraph"/>
        <w:numPr>
          <w:ilvl w:val="1"/>
          <w:numId w:val="4"/>
        </w:numPr>
        <w:autoSpaceDE w:val="0"/>
        <w:autoSpaceDN w:val="0"/>
        <w:adjustRightInd w:val="0"/>
      </w:pPr>
      <w:r w:rsidRPr="004C17EB">
        <w:t xml:space="preserve">Were your times the same or different? Was </w:t>
      </w:r>
      <w:proofErr w:type="gramStart"/>
      <w:r w:rsidRPr="004C17EB">
        <w:t>either time</w:t>
      </w:r>
      <w:proofErr w:type="gramEnd"/>
      <w:r w:rsidRPr="004C17EB">
        <w:t xml:space="preserve"> actual 40 minutes?</w:t>
      </w:r>
    </w:p>
    <w:p w14:paraId="4CAF370B" w14:textId="572392CA" w:rsidR="00516497" w:rsidRPr="004C17EB" w:rsidRDefault="00516497" w:rsidP="004C17EB"/>
    <w:p w14:paraId="2BFD3DDA" w14:textId="77777777" w:rsidR="005174BF" w:rsidRPr="005174BF" w:rsidRDefault="005174BF" w:rsidP="00934B7B">
      <w:pPr>
        <w:pStyle w:val="ListParagraph"/>
        <w:numPr>
          <w:ilvl w:val="0"/>
          <w:numId w:val="17"/>
        </w:numPr>
        <w:rPr>
          <w:rStyle w:val="Hyperlink"/>
          <w:color w:val="auto"/>
          <w:u w:val="none"/>
        </w:rPr>
      </w:pPr>
      <w:r>
        <w:t>Sketchpad</w:t>
      </w:r>
      <w:r w:rsidR="00792F65" w:rsidRPr="00792F65">
        <w:t xml:space="preserve">: </w:t>
      </w:r>
      <w:hyperlink r:id="rId20" w:history="1">
        <w:r w:rsidRPr="00775FB3">
          <w:rPr>
            <w:rStyle w:val="Hyperlink"/>
          </w:rPr>
          <w:t>https://sketch.io/sketchpad-v5.1/</w:t>
        </w:r>
      </w:hyperlink>
    </w:p>
    <w:p w14:paraId="1ABF7F0E" w14:textId="77777777" w:rsidR="005174BF" w:rsidRDefault="005174BF" w:rsidP="00934B7B">
      <w:pPr>
        <w:pStyle w:val="ListParagraph"/>
        <w:numPr>
          <w:ilvl w:val="1"/>
          <w:numId w:val="17"/>
        </w:numPr>
      </w:pPr>
      <w:r w:rsidRPr="005174BF">
        <w:t xml:space="preserve">Use Sketchpad, (or if you prefer paper and markers </w:t>
      </w:r>
      <w:proofErr w:type="gramStart"/>
      <w:r w:rsidRPr="005174BF">
        <w:t>etc. )</w:t>
      </w:r>
      <w:proofErr w:type="gramEnd"/>
      <w:r w:rsidRPr="005174BF">
        <w:t xml:space="preserve"> to draw a picture of the point in the story where you think the Israelites knew for sure God would always take care of them.</w:t>
      </w:r>
    </w:p>
    <w:p w14:paraId="48A54269" w14:textId="77777777" w:rsidR="005174BF" w:rsidRDefault="005174BF" w:rsidP="005174BF">
      <w:pPr>
        <w:pStyle w:val="ListParagraph"/>
        <w:ind w:left="1440"/>
      </w:pPr>
    </w:p>
    <w:p w14:paraId="3D09B5FB" w14:textId="77777777" w:rsidR="005174BF" w:rsidRDefault="005174BF" w:rsidP="00934B7B">
      <w:pPr>
        <w:pStyle w:val="ListParagraph"/>
        <w:numPr>
          <w:ilvl w:val="1"/>
          <w:numId w:val="17"/>
        </w:numPr>
      </w:pPr>
      <w:r w:rsidRPr="005174BF">
        <w:t>Or draw a picture for one of the other stories have you heard about God caring for people.</w:t>
      </w:r>
    </w:p>
    <w:p w14:paraId="38973866" w14:textId="77777777" w:rsidR="005174BF" w:rsidRDefault="005174BF" w:rsidP="005174BF">
      <w:pPr>
        <w:pStyle w:val="ListParagraph"/>
      </w:pPr>
    </w:p>
    <w:p w14:paraId="0E39D2FE" w14:textId="5B556B88" w:rsidR="00792F65" w:rsidRDefault="005174BF" w:rsidP="00934B7B">
      <w:pPr>
        <w:pStyle w:val="ListParagraph"/>
        <w:numPr>
          <w:ilvl w:val="1"/>
          <w:numId w:val="17"/>
        </w:numPr>
      </w:pPr>
      <w:r w:rsidRPr="005174BF">
        <w:t>Or draw a picture about the time God cared for someone you knew, your family, a friend or yourself.</w:t>
      </w:r>
    </w:p>
    <w:p w14:paraId="770B360A" w14:textId="77777777" w:rsidR="00C96C92" w:rsidRPr="005174BF" w:rsidRDefault="00C96C92" w:rsidP="00C96C92"/>
    <w:p w14:paraId="519B630B" w14:textId="77777777" w:rsidR="005174BF" w:rsidRPr="005174BF" w:rsidRDefault="005174BF" w:rsidP="005174BF">
      <w:pPr>
        <w:pStyle w:val="ListParagraph"/>
        <w:numPr>
          <w:ilvl w:val="0"/>
          <w:numId w:val="4"/>
        </w:numPr>
      </w:pPr>
      <w:r w:rsidRPr="005174BF">
        <w:t>Feather Game</w:t>
      </w:r>
      <w:r w:rsidR="00792F65" w:rsidRPr="005174BF">
        <w:t xml:space="preserve">: </w:t>
      </w:r>
      <w:hyperlink r:id="rId21" w:history="1">
        <w:r w:rsidRPr="005174BF">
          <w:rPr>
            <w:rStyle w:val="Hyperlink"/>
          </w:rPr>
          <w:t>https://www.youtube.com/watch?v=Ae3SaYMc0KE&amp;list=RDCMUCJtwux8JyjcqxlUvGRpQhCw&amp;start_radio=1&amp;rv=Ae3SaYMc0KE&amp;t=0</w:t>
        </w:r>
      </w:hyperlink>
    </w:p>
    <w:p w14:paraId="0892C0B3" w14:textId="0926D1C0" w:rsidR="00B478B7" w:rsidRDefault="005174BF" w:rsidP="00934B7B">
      <w:pPr>
        <w:pStyle w:val="ListParagraph"/>
        <w:numPr>
          <w:ilvl w:val="1"/>
          <w:numId w:val="17"/>
        </w:numPr>
      </w:pPr>
      <w:r>
        <w:t>Watch the video and playing along</w:t>
      </w:r>
    </w:p>
    <w:p w14:paraId="770A8DD3" w14:textId="76FCF319" w:rsidR="00B478B7" w:rsidRDefault="00B478B7" w:rsidP="00B478B7">
      <w:pPr>
        <w:pStyle w:val="Heading1"/>
      </w:pPr>
      <w:r>
        <w:lastRenderedPageBreak/>
        <w:t>#3 - “</w:t>
      </w:r>
      <w:r w:rsidR="005174BF">
        <w:t>Growing Faith Workout</w:t>
      </w:r>
      <w:r>
        <w:t>”</w:t>
      </w:r>
    </w:p>
    <w:p w14:paraId="6AEFC24F" w14:textId="3350F1DD" w:rsidR="00B478B7" w:rsidRDefault="00B478B7" w:rsidP="00B478B7">
      <w:pPr>
        <w:pStyle w:val="Heading2"/>
      </w:pPr>
      <w:r>
        <w:t xml:space="preserve">Opening Experience  </w:t>
      </w:r>
    </w:p>
    <w:p w14:paraId="5501B9EB" w14:textId="0529542B" w:rsidR="0032649B" w:rsidRPr="0032649B" w:rsidRDefault="0032649B" w:rsidP="0032649B">
      <w:r w:rsidRPr="0032649B">
        <w:t>This week, Growing Faith Workout, we will learn to use the 12 powers and prayer to help build up our faith.</w:t>
      </w:r>
      <w:r>
        <w:t xml:space="preserve"> </w:t>
      </w:r>
      <w:r w:rsidRPr="0032649B">
        <w:t xml:space="preserve">Growing Faith is like getting better at a skill to do so practice is necessary. To become a better a soccer player one does more than play soccer. Practice includes running, </w:t>
      </w:r>
      <w:proofErr w:type="gramStart"/>
      <w:r w:rsidRPr="0032649B">
        <w:t>weight lifting</w:t>
      </w:r>
      <w:proofErr w:type="gramEnd"/>
      <w:r w:rsidRPr="0032649B">
        <w:t>, stretches, and exercises. Faith practice includes prayer, 12 Power exercises, noticing, and the activity of God.</w:t>
      </w:r>
    </w:p>
    <w:p w14:paraId="3E465B1E" w14:textId="77777777" w:rsidR="0032649B" w:rsidRPr="0032649B" w:rsidRDefault="0032649B" w:rsidP="0032649B"/>
    <w:p w14:paraId="0F5681FD" w14:textId="2C225335" w:rsidR="00F82F56" w:rsidRPr="0032649B" w:rsidRDefault="0032649B" w:rsidP="0032649B">
      <w:r w:rsidRPr="0032649B">
        <w:t>Two Unity Principles apply to the lesson. Principle 3: I crate my experiences by what I choose to think and what I feel and believe. Principle 4: Through affirmative prayer and meditation, I connect with God and bring out the good in my life.</w:t>
      </w:r>
    </w:p>
    <w:p w14:paraId="060549BB" w14:textId="77777777" w:rsidR="0032649B" w:rsidRDefault="0032649B" w:rsidP="00FA20E9">
      <w:pPr>
        <w:rPr>
          <w:b/>
          <w:bCs/>
        </w:rPr>
      </w:pPr>
    </w:p>
    <w:p w14:paraId="4456A6D0" w14:textId="1D8EB011" w:rsidR="002A06AE" w:rsidRPr="002A06AE" w:rsidRDefault="002A06AE" w:rsidP="00FA20E9">
      <w:pPr>
        <w:rPr>
          <w:b/>
          <w:bCs/>
        </w:rPr>
      </w:pPr>
      <w:r w:rsidRPr="002A06AE">
        <w:rPr>
          <w:b/>
          <w:bCs/>
        </w:rPr>
        <w:t>Activity Choices</w:t>
      </w:r>
    </w:p>
    <w:p w14:paraId="4EBE03BB" w14:textId="2DE600D6" w:rsidR="0022389D" w:rsidRPr="0032649B" w:rsidRDefault="0032649B" w:rsidP="0032649B">
      <w:pPr>
        <w:pStyle w:val="ListParagraph"/>
        <w:numPr>
          <w:ilvl w:val="0"/>
          <w:numId w:val="4"/>
        </w:numPr>
      </w:pPr>
      <w:r w:rsidRPr="0032649B">
        <w:t>Prayer</w:t>
      </w:r>
      <w:r>
        <w:t xml:space="preserve"> of Faith</w:t>
      </w:r>
      <w:r w:rsidR="0022389D">
        <w:t xml:space="preserve">: </w:t>
      </w:r>
      <w:hyperlink r:id="rId22" w:history="1">
        <w:r w:rsidRPr="0029674F">
          <w:rPr>
            <w:rStyle w:val="Hyperlink"/>
          </w:rPr>
          <w:t>https://www.youtube.com/watch?v=AekkgroKlf4</w:t>
        </w:r>
      </w:hyperlink>
    </w:p>
    <w:p w14:paraId="448E3801" w14:textId="49CA68A2" w:rsidR="0022389D" w:rsidRDefault="0032649B" w:rsidP="00934B7B">
      <w:pPr>
        <w:pStyle w:val="ListParagraph"/>
        <w:numPr>
          <w:ilvl w:val="1"/>
          <w:numId w:val="18"/>
        </w:numPr>
      </w:pPr>
      <w:r>
        <w:t>Listen as Myrtle Fillmore prays the Prayer of Faith.</w:t>
      </w:r>
    </w:p>
    <w:p w14:paraId="78E5875F" w14:textId="09966DF7" w:rsidR="00CE7A3B" w:rsidRDefault="00CE7A3B" w:rsidP="00CE7A3B"/>
    <w:p w14:paraId="42736EA1" w14:textId="4FC78A3D" w:rsidR="00B37680" w:rsidRPr="00B37680" w:rsidRDefault="00B37680" w:rsidP="00B37680">
      <w:pPr>
        <w:pStyle w:val="ListParagraph"/>
        <w:numPr>
          <w:ilvl w:val="0"/>
          <w:numId w:val="4"/>
        </w:numPr>
      </w:pPr>
      <w:r w:rsidRPr="00B37680">
        <w:t>12</w:t>
      </w:r>
      <w:r>
        <w:t xml:space="preserve"> Powers</w:t>
      </w:r>
      <w:r w:rsidR="0022389D">
        <w:t xml:space="preserve">: </w:t>
      </w:r>
      <w:hyperlink r:id="rId23" w:history="1">
        <w:r w:rsidRPr="0029674F">
          <w:rPr>
            <w:rStyle w:val="Hyperlink"/>
          </w:rPr>
          <w:t>https://www.youtube.com/watch?v=GHORRG8xRbY</w:t>
        </w:r>
      </w:hyperlink>
    </w:p>
    <w:p w14:paraId="6B0561BD" w14:textId="2B7B9522" w:rsidR="0022389D" w:rsidRDefault="00B37680" w:rsidP="00934B7B">
      <w:pPr>
        <w:pStyle w:val="ListParagraph"/>
        <w:numPr>
          <w:ilvl w:val="1"/>
          <w:numId w:val="18"/>
        </w:numPr>
      </w:pPr>
      <w:r>
        <w:t xml:space="preserve">Look at the </w:t>
      </w:r>
      <w:r w:rsidRPr="00B37680">
        <w:rPr>
          <w:i/>
          <w:iCs/>
        </w:rPr>
        <w:t>My 12</w:t>
      </w:r>
      <w:r>
        <w:rPr>
          <w:i/>
          <w:iCs/>
        </w:rPr>
        <w:t>-P</w:t>
      </w:r>
      <w:r w:rsidRPr="00B37680">
        <w:rPr>
          <w:i/>
          <w:iCs/>
        </w:rPr>
        <w:t>ower poster</w:t>
      </w:r>
      <w:r>
        <w:t xml:space="preserve"> video</w:t>
      </w:r>
      <w:r>
        <w:t xml:space="preserve">. Notice the names of the power, their </w:t>
      </w:r>
      <w:proofErr w:type="gramStart"/>
      <w:r>
        <w:t>color</w:t>
      </w:r>
      <w:proofErr w:type="gramEnd"/>
      <w:r>
        <w:t xml:space="preserve"> and their location in the body.</w:t>
      </w:r>
    </w:p>
    <w:p w14:paraId="0AFE5374" w14:textId="3E32776C" w:rsidR="00B478B7" w:rsidRDefault="00B478B7" w:rsidP="00B478B7">
      <w:pPr>
        <w:pStyle w:val="Heading2"/>
      </w:pPr>
      <w:r>
        <w:t xml:space="preserve">Meditation Zone  </w:t>
      </w:r>
    </w:p>
    <w:p w14:paraId="2221F8F5" w14:textId="0AFA393B" w:rsidR="002A06AE" w:rsidRPr="00C96C92" w:rsidRDefault="00B37680" w:rsidP="00C96C92">
      <w:pPr>
        <w:pStyle w:val="ListParagraph"/>
        <w:numPr>
          <w:ilvl w:val="0"/>
          <w:numId w:val="4"/>
        </w:numPr>
      </w:pPr>
      <w:r w:rsidRPr="00B37680">
        <w:rPr>
          <w:color w:val="000000" w:themeColor="text1"/>
        </w:rPr>
        <w:t xml:space="preserve">Five Step Prayer </w:t>
      </w:r>
      <w:r w:rsidR="002A06AE" w:rsidRPr="00B37680">
        <w:rPr>
          <w:color w:val="000000" w:themeColor="text1"/>
        </w:rPr>
        <w:t xml:space="preserve">Meditation: </w:t>
      </w:r>
      <w:hyperlink r:id="rId24" w:tgtFrame="_blank" w:history="1">
        <w:r w:rsidRPr="00B37680">
          <w:rPr>
            <w:rStyle w:val="Hyperlink"/>
            <w:rFonts w:ascii="Roboto" w:hAnsi="Roboto"/>
            <w:sz w:val="23"/>
            <w:szCs w:val="23"/>
            <w:shd w:val="clear" w:color="auto" w:fill="F9F9F9"/>
          </w:rPr>
          <w:t>https://youtu.be/WFH85TpzQxU</w:t>
        </w:r>
      </w:hyperlink>
      <w:r>
        <w:t xml:space="preserve"> </w:t>
      </w:r>
    </w:p>
    <w:p w14:paraId="3C0CAD35" w14:textId="57701966" w:rsidR="002A06AE" w:rsidRDefault="002A06AE" w:rsidP="002A06AE">
      <w:pPr>
        <w:rPr>
          <w:rStyle w:val="Hyperlink"/>
        </w:rPr>
      </w:pPr>
    </w:p>
    <w:p w14:paraId="50324AC1" w14:textId="77777777" w:rsidR="00B37680" w:rsidRDefault="001F3619" w:rsidP="00934B7B">
      <w:pPr>
        <w:pStyle w:val="ListParagraph"/>
        <w:numPr>
          <w:ilvl w:val="0"/>
          <w:numId w:val="14"/>
        </w:numPr>
      </w:pPr>
      <w:r>
        <w:t xml:space="preserve">Sacred Table Activity: </w:t>
      </w:r>
    </w:p>
    <w:p w14:paraId="1AC1B002" w14:textId="346AA39C" w:rsidR="001F3619" w:rsidRDefault="00B37680" w:rsidP="00934B7B">
      <w:pPr>
        <w:pStyle w:val="ListParagraph"/>
        <w:numPr>
          <w:ilvl w:val="1"/>
          <w:numId w:val="14"/>
        </w:numPr>
      </w:pPr>
      <w:r>
        <w:t>Add something to our sacred table that can remind us of a skill you are practicing to getter better at. Here are a few examples: a book for reading, a ball for a sport, an emoji for knowing how you feel.</w:t>
      </w:r>
    </w:p>
    <w:p w14:paraId="59D43B44" w14:textId="0F0E4D0D" w:rsidR="00B478B7" w:rsidRDefault="00B478B7" w:rsidP="00B478B7">
      <w:pPr>
        <w:pStyle w:val="Heading2"/>
      </w:pPr>
      <w:r>
        <w:t xml:space="preserve">Media  </w:t>
      </w:r>
    </w:p>
    <w:p w14:paraId="39FFB47B" w14:textId="0D7884D8" w:rsidR="001F3619" w:rsidRDefault="00B37680" w:rsidP="00934B7B">
      <w:pPr>
        <w:pStyle w:val="ListParagraph"/>
        <w:numPr>
          <w:ilvl w:val="0"/>
          <w:numId w:val="5"/>
        </w:numPr>
      </w:pPr>
      <w:r>
        <w:rPr>
          <w:i/>
          <w:iCs/>
        </w:rPr>
        <w:t>Amazing Grace</w:t>
      </w:r>
      <w:r>
        <w:t xml:space="preserve"> Video</w:t>
      </w:r>
    </w:p>
    <w:p w14:paraId="1137CA69" w14:textId="6DD6A494" w:rsidR="00B37680" w:rsidRPr="001F3619" w:rsidRDefault="00B37680" w:rsidP="00030475">
      <w:pPr>
        <w:ind w:left="360" w:firstLine="360"/>
      </w:pPr>
      <w:r>
        <w:fldChar w:fldCharType="begin"/>
      </w:r>
      <w:r>
        <w:instrText xml:space="preserve"> HYPERLINK "https://www.youtube.com/watch?v=DY0fKypLWmk" </w:instrText>
      </w:r>
      <w:r>
        <w:fldChar w:fldCharType="separate"/>
      </w:r>
      <w:r w:rsidRPr="00030475">
        <w:rPr>
          <w:rStyle w:val="Hyperlink"/>
        </w:rPr>
        <w:t>https://www.youtube.com/watch?v=DY0fKypLWmk</w:t>
      </w:r>
      <w:r>
        <w:rPr>
          <w:rStyle w:val="Hyperlink"/>
        </w:rPr>
        <w:fldChar w:fldCharType="end"/>
      </w:r>
    </w:p>
    <w:p w14:paraId="377B8623" w14:textId="77777777" w:rsidR="00CE7A3B" w:rsidRPr="002A06AE" w:rsidRDefault="00CE7A3B" w:rsidP="002A06AE"/>
    <w:p w14:paraId="32AEB288" w14:textId="0710794A" w:rsidR="002A06AE" w:rsidRDefault="00CE7A3B" w:rsidP="00934B7B">
      <w:pPr>
        <w:pStyle w:val="ListParagraph"/>
        <w:numPr>
          <w:ilvl w:val="0"/>
          <w:numId w:val="5"/>
        </w:numPr>
      </w:pPr>
      <w:r>
        <w:t>Reflection Questions</w:t>
      </w:r>
    </w:p>
    <w:p w14:paraId="3D719BA9" w14:textId="77777777" w:rsidR="00030475" w:rsidRDefault="00030475" w:rsidP="00934B7B">
      <w:pPr>
        <w:pStyle w:val="ListParagraph"/>
        <w:numPr>
          <w:ilvl w:val="1"/>
          <w:numId w:val="5"/>
        </w:numPr>
      </w:pPr>
      <w:r w:rsidRPr="00030475">
        <w:t>Who are the people in the story?</w:t>
      </w:r>
    </w:p>
    <w:p w14:paraId="365EB61B" w14:textId="77777777" w:rsidR="00030475" w:rsidRDefault="00030475" w:rsidP="00934B7B">
      <w:pPr>
        <w:pStyle w:val="ListParagraph"/>
        <w:numPr>
          <w:ilvl w:val="1"/>
          <w:numId w:val="5"/>
        </w:numPr>
      </w:pPr>
      <w:r w:rsidRPr="00030475">
        <w:t>What happen when Grace told her classmates she wanted to be Peter Pan?</w:t>
      </w:r>
    </w:p>
    <w:p w14:paraId="43836DA4" w14:textId="77777777" w:rsidR="00030475" w:rsidRDefault="00030475" w:rsidP="00934B7B">
      <w:pPr>
        <w:pStyle w:val="ListParagraph"/>
        <w:numPr>
          <w:ilvl w:val="1"/>
          <w:numId w:val="5"/>
        </w:numPr>
      </w:pPr>
      <w:r w:rsidRPr="00030475">
        <w:t>Who encouraged Grace? How did they show her they believed she could be Peter Pan?</w:t>
      </w:r>
    </w:p>
    <w:p w14:paraId="7C420D62" w14:textId="77777777" w:rsidR="00030475" w:rsidRDefault="00030475" w:rsidP="00934B7B">
      <w:pPr>
        <w:pStyle w:val="ListParagraph"/>
        <w:numPr>
          <w:ilvl w:val="1"/>
          <w:numId w:val="5"/>
        </w:numPr>
      </w:pPr>
      <w:r w:rsidRPr="00030475">
        <w:t xml:space="preserve">What did Grace do that some people thought she could not do? </w:t>
      </w:r>
    </w:p>
    <w:p w14:paraId="4E995574" w14:textId="77777777" w:rsidR="00030475" w:rsidRDefault="00030475" w:rsidP="00934B7B">
      <w:pPr>
        <w:pStyle w:val="ListParagraph"/>
        <w:numPr>
          <w:ilvl w:val="1"/>
          <w:numId w:val="5"/>
        </w:numPr>
      </w:pPr>
      <w:r w:rsidRPr="00030475">
        <w:t>What had Grace done in the past that helped her reach her goals in the story?</w:t>
      </w:r>
    </w:p>
    <w:p w14:paraId="1E09AE34" w14:textId="7E3F9BF2" w:rsidR="00030475" w:rsidRDefault="00030475" w:rsidP="00934B7B">
      <w:pPr>
        <w:pStyle w:val="ListParagraph"/>
        <w:numPr>
          <w:ilvl w:val="1"/>
          <w:numId w:val="5"/>
        </w:numPr>
      </w:pPr>
      <w:r w:rsidRPr="00030475">
        <w:t>What have you done that some people thought you could not do? Who and what helped you do it?</w:t>
      </w:r>
    </w:p>
    <w:p w14:paraId="3DF28D66" w14:textId="77777777" w:rsidR="00B478B7" w:rsidRPr="00800610" w:rsidRDefault="00B478B7" w:rsidP="00B478B7">
      <w:pPr>
        <w:pStyle w:val="Heading2"/>
      </w:pPr>
      <w:r>
        <w:t>Creation Station Activities</w:t>
      </w:r>
    </w:p>
    <w:p w14:paraId="59B46D3F" w14:textId="4F60A7EB" w:rsidR="00991A81" w:rsidRPr="00991A81" w:rsidRDefault="00030475" w:rsidP="00934B7B">
      <w:pPr>
        <w:pStyle w:val="ListParagraph"/>
        <w:numPr>
          <w:ilvl w:val="0"/>
          <w:numId w:val="19"/>
        </w:numPr>
        <w:spacing w:line="276" w:lineRule="auto"/>
        <w:rPr>
          <w:color w:val="1155CC"/>
          <w:u w:val="single"/>
        </w:rPr>
      </w:pPr>
      <w:r>
        <w:t>Memory Match</w:t>
      </w:r>
      <w:r w:rsidR="00991A81">
        <w:t xml:space="preserve">: </w:t>
      </w:r>
      <w:hyperlink r:id="rId25" w:history="1">
        <w:r w:rsidRPr="0084020F">
          <w:rPr>
            <w:rStyle w:val="Hyperlink"/>
          </w:rPr>
          <w:t>https://matchthememory.com/12powerscolor</w:t>
        </w:r>
      </w:hyperlink>
    </w:p>
    <w:p w14:paraId="24DFFF56" w14:textId="0412B84B" w:rsidR="00991A81" w:rsidRDefault="00030475" w:rsidP="00934B7B">
      <w:pPr>
        <w:pStyle w:val="ListParagraph"/>
        <w:numPr>
          <w:ilvl w:val="1"/>
          <w:numId w:val="19"/>
        </w:numPr>
      </w:pPr>
      <w:r w:rsidRPr="00030475">
        <w:t xml:space="preserve">Grace </w:t>
      </w:r>
      <w:proofErr w:type="gramStart"/>
      <w:r w:rsidRPr="00030475">
        <w:t>strengthen</w:t>
      </w:r>
      <w:proofErr w:type="gramEnd"/>
      <w:r w:rsidRPr="00030475">
        <w:t xml:space="preserve"> the skills necessary to be Peter Pan through practice. When she </w:t>
      </w:r>
      <w:proofErr w:type="gramStart"/>
      <w:r w:rsidRPr="00030475">
        <w:t>played</w:t>
      </w:r>
      <w:proofErr w:type="gramEnd"/>
      <w:r w:rsidRPr="00030475">
        <w:t xml:space="preserve"> she got better at dancing, and imagining. These skills helped her act. It works the same way with Faith. Learning and using your 12 Powers will help you get better at having Faith. Learn about your 12 Powers by playing this memory match game. </w:t>
      </w:r>
    </w:p>
    <w:p w14:paraId="5D34B577" w14:textId="4D590A9E" w:rsidR="00030475" w:rsidRDefault="00030475" w:rsidP="00030475"/>
    <w:p w14:paraId="4FA766BB" w14:textId="27A2E2A0" w:rsidR="00030475" w:rsidRPr="00030475" w:rsidRDefault="00030475" w:rsidP="00934B7B">
      <w:pPr>
        <w:pStyle w:val="ListParagraph"/>
        <w:numPr>
          <w:ilvl w:val="1"/>
          <w:numId w:val="19"/>
        </w:numPr>
      </w:pPr>
      <w:r w:rsidRPr="00030475">
        <w:t xml:space="preserve">Once you find a match read about the power and say the affirmation aloud. Play </w:t>
      </w:r>
      <w:proofErr w:type="gramStart"/>
      <w:r w:rsidRPr="00030475">
        <w:t>over and over again</w:t>
      </w:r>
      <w:proofErr w:type="gramEnd"/>
      <w:r w:rsidRPr="00030475">
        <w:t>.</w:t>
      </w:r>
    </w:p>
    <w:p w14:paraId="6BF92257" w14:textId="1B78A675" w:rsidR="00030475" w:rsidRDefault="00030475" w:rsidP="00030475"/>
    <w:p w14:paraId="313A8322" w14:textId="77777777" w:rsidR="00030475" w:rsidRPr="00030475" w:rsidRDefault="00030475" w:rsidP="00934B7B">
      <w:pPr>
        <w:pStyle w:val="ListParagraph"/>
        <w:numPr>
          <w:ilvl w:val="0"/>
          <w:numId w:val="19"/>
        </w:numPr>
        <w:rPr>
          <w:rStyle w:val="Hyperlink"/>
          <w:color w:val="auto"/>
          <w:u w:val="none"/>
        </w:rPr>
      </w:pPr>
      <w:r>
        <w:t xml:space="preserve">Prayer of Faith </w:t>
      </w:r>
      <w:hyperlink r:id="rId26" w:history="1">
        <w:r w:rsidRPr="0029674F">
          <w:rPr>
            <w:rStyle w:val="Hyperlink"/>
          </w:rPr>
          <w:t>https://www.youtube.com/watch?v=AekkgroKlf4</w:t>
        </w:r>
      </w:hyperlink>
    </w:p>
    <w:p w14:paraId="398C6F50" w14:textId="77777777" w:rsidR="00030475" w:rsidRDefault="00030475" w:rsidP="00934B7B">
      <w:pPr>
        <w:pStyle w:val="ListParagraph"/>
        <w:numPr>
          <w:ilvl w:val="1"/>
          <w:numId w:val="19"/>
        </w:numPr>
      </w:pPr>
      <w:r w:rsidRPr="00030475">
        <w:t xml:space="preserve">Read or listen to the Prayer of Faith. </w:t>
      </w:r>
    </w:p>
    <w:p w14:paraId="26D44796" w14:textId="77777777" w:rsidR="00030475" w:rsidRDefault="00030475" w:rsidP="00934B7B">
      <w:pPr>
        <w:pStyle w:val="ListParagraph"/>
        <w:numPr>
          <w:ilvl w:val="1"/>
          <w:numId w:val="19"/>
        </w:numPr>
      </w:pPr>
      <w:r w:rsidRPr="00030475">
        <w:t>Notice what powers and qualities are named in the prayer of faith.</w:t>
      </w:r>
    </w:p>
    <w:p w14:paraId="6E9ABFE9" w14:textId="77777777" w:rsidR="00030475" w:rsidRDefault="00030475" w:rsidP="00934B7B">
      <w:pPr>
        <w:pStyle w:val="ListParagraph"/>
        <w:numPr>
          <w:ilvl w:val="1"/>
          <w:numId w:val="19"/>
        </w:numPr>
      </w:pPr>
      <w:r w:rsidRPr="00030475">
        <w:t>What help or guidance do want from God today?</w:t>
      </w:r>
    </w:p>
    <w:p w14:paraId="77D8A06D" w14:textId="77777777" w:rsidR="00030475" w:rsidRDefault="00030475" w:rsidP="00934B7B">
      <w:pPr>
        <w:pStyle w:val="ListParagraph"/>
        <w:numPr>
          <w:ilvl w:val="1"/>
          <w:numId w:val="19"/>
        </w:numPr>
      </w:pPr>
      <w:r w:rsidRPr="00030475">
        <w:t>How will you be? Complete the statement I now am ________.</w:t>
      </w:r>
    </w:p>
    <w:p w14:paraId="10028CAB" w14:textId="661E94E3" w:rsidR="00CC6460" w:rsidRDefault="00030475" w:rsidP="00934B7B">
      <w:pPr>
        <w:pStyle w:val="ListParagraph"/>
        <w:numPr>
          <w:ilvl w:val="1"/>
          <w:numId w:val="19"/>
        </w:numPr>
      </w:pPr>
      <w:r w:rsidRPr="00030475">
        <w:t>Make up a new ending to this poem and prayer</w:t>
      </w:r>
      <w:r>
        <w:t>.</w:t>
      </w:r>
    </w:p>
    <w:p w14:paraId="3E42C3A6" w14:textId="51CC4698" w:rsidR="00030475" w:rsidRDefault="00030475" w:rsidP="00030475"/>
    <w:p w14:paraId="6033ADE7" w14:textId="77777777" w:rsidR="00030475" w:rsidRDefault="00030475" w:rsidP="00934B7B">
      <w:pPr>
        <w:pStyle w:val="ListParagraph"/>
        <w:numPr>
          <w:ilvl w:val="0"/>
          <w:numId w:val="45"/>
        </w:numPr>
      </w:pPr>
      <w:r>
        <w:t>Faith Dance Workout</w:t>
      </w:r>
    </w:p>
    <w:p w14:paraId="10BD0D0B" w14:textId="77777777" w:rsidR="00030475" w:rsidRDefault="00030475" w:rsidP="00934B7B">
      <w:pPr>
        <w:pStyle w:val="ListParagraph"/>
        <w:numPr>
          <w:ilvl w:val="1"/>
          <w:numId w:val="45"/>
        </w:numPr>
      </w:pPr>
      <w:r w:rsidRPr="00030475">
        <w:t>Dance and sing along to these songs building your Faith as you do so.</w:t>
      </w:r>
    </w:p>
    <w:p w14:paraId="08D8D864" w14:textId="77777777" w:rsidR="00030475" w:rsidRDefault="00030475" w:rsidP="00934B7B">
      <w:pPr>
        <w:pStyle w:val="ListParagraph"/>
        <w:numPr>
          <w:ilvl w:val="1"/>
          <w:numId w:val="45"/>
        </w:numPr>
      </w:pPr>
      <w:r w:rsidRPr="00030475">
        <w:t>PLAYLIST:</w:t>
      </w:r>
    </w:p>
    <w:p w14:paraId="7B70545B" w14:textId="77777777" w:rsidR="00030475" w:rsidRDefault="00030475" w:rsidP="00934B7B">
      <w:pPr>
        <w:pStyle w:val="ListParagraph"/>
        <w:numPr>
          <w:ilvl w:val="2"/>
          <w:numId w:val="45"/>
        </w:numPr>
      </w:pPr>
      <w:r w:rsidRPr="00030475">
        <w:t xml:space="preserve">KIDZ </w:t>
      </w:r>
      <w:proofErr w:type="spellStart"/>
      <w:r w:rsidRPr="00030475">
        <w:t>BOPKids</w:t>
      </w:r>
      <w:proofErr w:type="spellEnd"/>
      <w:r w:rsidRPr="00030475">
        <w:t>: Fight Song”</w:t>
      </w:r>
      <w:hyperlink r:id="rId27" w:history="1">
        <w:r w:rsidRPr="00030475">
          <w:rPr>
            <w:rStyle w:val="Hyperlink"/>
          </w:rPr>
          <w:t>https://www.gonoodle.com/videos/b2aGzY/kidz-bop-kids-fight-song</w:t>
        </w:r>
      </w:hyperlink>
    </w:p>
    <w:p w14:paraId="6A438881" w14:textId="77777777" w:rsidR="00030475" w:rsidRDefault="00030475" w:rsidP="00030475">
      <w:pPr>
        <w:pStyle w:val="ListParagraph"/>
        <w:ind w:left="2160"/>
      </w:pPr>
    </w:p>
    <w:p w14:paraId="127ED123" w14:textId="05662741" w:rsidR="00030475" w:rsidRPr="00030475" w:rsidRDefault="00030475" w:rsidP="00934B7B">
      <w:pPr>
        <w:pStyle w:val="ListParagraph"/>
        <w:numPr>
          <w:ilvl w:val="2"/>
          <w:numId w:val="45"/>
        </w:numPr>
      </w:pPr>
      <w:r w:rsidRPr="00030475">
        <w:t xml:space="preserve">Never Let Go </w:t>
      </w:r>
      <w:proofErr w:type="gramStart"/>
      <w:r w:rsidRPr="00030475">
        <w:t>Of</w:t>
      </w:r>
      <w:proofErr w:type="gramEnd"/>
      <w:r w:rsidRPr="00030475">
        <w:t xml:space="preserve"> Me | Shipwrecked VBS | Group Publishing</w:t>
      </w:r>
      <w:r>
        <w:t xml:space="preserve"> </w:t>
      </w:r>
      <w:hyperlink r:id="rId28" w:history="1">
        <w:r w:rsidRPr="00030475">
          <w:rPr>
            <w:rStyle w:val="Hyperlink"/>
          </w:rPr>
          <w:t>https://www.youtube.com/watch?v=WJgIPk_NkZY</w:t>
        </w:r>
      </w:hyperlink>
    </w:p>
    <w:p w14:paraId="2629DA3F" w14:textId="77777777" w:rsidR="00030475" w:rsidRPr="00030475" w:rsidRDefault="00030475" w:rsidP="00030475">
      <w:pPr>
        <w:ind w:left="720"/>
      </w:pPr>
    </w:p>
    <w:p w14:paraId="42E3AA90" w14:textId="6C81FEC5" w:rsidR="00030475" w:rsidRPr="00030475" w:rsidRDefault="00030475" w:rsidP="00934B7B">
      <w:pPr>
        <w:pStyle w:val="ListParagraph"/>
        <w:numPr>
          <w:ilvl w:val="2"/>
          <w:numId w:val="45"/>
        </w:numPr>
      </w:pPr>
      <w:r w:rsidRPr="00C96C92">
        <w:rPr>
          <w:rFonts w:eastAsiaTheme="minorHAnsi"/>
        </w:rPr>
        <w:t>I Will Not Be Afraid | Crocodile Dock Music Video | Group Publishing</w:t>
      </w:r>
      <w:r w:rsidR="00C96C92" w:rsidRPr="00C96C92">
        <w:rPr>
          <w:rFonts w:eastAsiaTheme="minorHAnsi"/>
        </w:rPr>
        <w:t xml:space="preserve"> </w:t>
      </w:r>
      <w:hyperlink r:id="rId29" w:history="1">
        <w:r w:rsidRPr="00030475">
          <w:rPr>
            <w:rStyle w:val="Hyperlink"/>
          </w:rPr>
          <w:t>https://www.youtube.com/watch?v=bNZ22TTEQzo</w:t>
        </w:r>
      </w:hyperlink>
    </w:p>
    <w:p w14:paraId="3313322D" w14:textId="77777777" w:rsidR="00030475" w:rsidRPr="00030475" w:rsidRDefault="00030475" w:rsidP="00030475">
      <w:pPr>
        <w:ind w:left="720"/>
      </w:pPr>
    </w:p>
    <w:p w14:paraId="6BF8518A" w14:textId="3504045F" w:rsidR="00030475" w:rsidRPr="00030475" w:rsidRDefault="00030475" w:rsidP="00934B7B">
      <w:pPr>
        <w:pStyle w:val="ListParagraph"/>
        <w:numPr>
          <w:ilvl w:val="2"/>
          <w:numId w:val="45"/>
        </w:numPr>
      </w:pPr>
      <w:r w:rsidRPr="00C96C92">
        <w:rPr>
          <w:rFonts w:eastAsiaTheme="minorHAnsi"/>
        </w:rPr>
        <w:t>Every Move I Make | Dance-A-Long with Lyrics | Kids Worship</w:t>
      </w:r>
      <w:r w:rsidR="00C96C92" w:rsidRPr="00C96C92">
        <w:rPr>
          <w:rFonts w:eastAsiaTheme="minorHAnsi"/>
        </w:rPr>
        <w:t xml:space="preserve"> </w:t>
      </w:r>
      <w:hyperlink r:id="rId30" w:history="1">
        <w:r w:rsidRPr="00030475">
          <w:rPr>
            <w:rStyle w:val="Hyperlink"/>
          </w:rPr>
          <w:t>https://www.youtube.com/watch?v=MPvnZILn6EY</w:t>
        </w:r>
      </w:hyperlink>
    </w:p>
    <w:p w14:paraId="305D19D7" w14:textId="77777777" w:rsidR="00030475" w:rsidRPr="00030475" w:rsidRDefault="00030475" w:rsidP="00030475">
      <w:pPr>
        <w:ind w:left="720"/>
      </w:pPr>
    </w:p>
    <w:p w14:paraId="2054273D" w14:textId="694E90A4" w:rsidR="00030475" w:rsidRDefault="00030475" w:rsidP="00934B7B">
      <w:pPr>
        <w:pStyle w:val="ListParagraph"/>
        <w:numPr>
          <w:ilvl w:val="2"/>
          <w:numId w:val="45"/>
        </w:numPr>
      </w:pPr>
      <w:r w:rsidRPr="00C96C92">
        <w:rPr>
          <w:rFonts w:eastAsiaTheme="minorHAnsi"/>
        </w:rPr>
        <w:t>God Is Good | Cross Culture Norway VBS Music Video | Group Publishing</w:t>
      </w:r>
      <w:r w:rsidR="00C96C92" w:rsidRPr="00C96C92">
        <w:rPr>
          <w:rFonts w:eastAsiaTheme="minorHAnsi"/>
        </w:rPr>
        <w:t xml:space="preserve"> </w:t>
      </w:r>
      <w:hyperlink r:id="rId31" w:history="1">
        <w:r w:rsidRPr="00030475">
          <w:rPr>
            <w:rStyle w:val="Hyperlink"/>
          </w:rPr>
          <w:t>https://www.youtube.com/watch?v=vt6TsIAHIgs</w:t>
        </w:r>
      </w:hyperlink>
    </w:p>
    <w:p w14:paraId="29774EC8" w14:textId="77777777" w:rsidR="00C96C92" w:rsidRDefault="00C96C92" w:rsidP="00C96C92">
      <w:pPr>
        <w:pStyle w:val="ListParagraph"/>
      </w:pPr>
    </w:p>
    <w:p w14:paraId="21E01FA9" w14:textId="6F7E2B8F" w:rsidR="00C96C92" w:rsidRDefault="00C96C92" w:rsidP="00934B7B">
      <w:pPr>
        <w:pStyle w:val="ListParagraph"/>
        <w:numPr>
          <w:ilvl w:val="0"/>
          <w:numId w:val="46"/>
        </w:numPr>
        <w:ind w:left="2160"/>
      </w:pPr>
      <w:r w:rsidRPr="00C96C92">
        <w:rPr>
          <w:rFonts w:eastAsiaTheme="minorHAnsi"/>
        </w:rPr>
        <w:t xml:space="preserve">Yancy &amp; Little Praise Party - Super Wonderful </w:t>
      </w:r>
      <w:hyperlink r:id="rId32" w:history="1">
        <w:r w:rsidRPr="00090413">
          <w:rPr>
            <w:rStyle w:val="Hyperlink"/>
          </w:rPr>
          <w:t>https://www.youtube.com/watch?v=RsZvuqPwHQo</w:t>
        </w:r>
      </w:hyperlink>
    </w:p>
    <w:p w14:paraId="2E2B4B25" w14:textId="77777777" w:rsidR="00C96C92" w:rsidRPr="00C96C92" w:rsidRDefault="00C96C92" w:rsidP="00C96C92">
      <w:pPr>
        <w:ind w:left="2880"/>
      </w:pPr>
    </w:p>
    <w:p w14:paraId="5669381B" w14:textId="548FA754" w:rsidR="00C96C92" w:rsidRPr="00C96C92" w:rsidRDefault="00C96C92" w:rsidP="00934B7B">
      <w:pPr>
        <w:pStyle w:val="ListParagraph"/>
        <w:numPr>
          <w:ilvl w:val="0"/>
          <w:numId w:val="46"/>
        </w:numPr>
        <w:ind w:left="2160"/>
      </w:pPr>
      <w:r w:rsidRPr="00C96C92">
        <w:rPr>
          <w:rFonts w:eastAsiaTheme="minorHAnsi"/>
        </w:rPr>
        <w:t xml:space="preserve">I Sing the Mighty Power of God | Everest VBS Music Video | Group Publishing </w:t>
      </w:r>
      <w:hyperlink r:id="rId33" w:history="1">
        <w:r w:rsidRPr="00C96C92">
          <w:rPr>
            <w:rStyle w:val="Hyperlink"/>
          </w:rPr>
          <w:t>https://www.youtube.com/watch?v=Qb63JKS3BaA</w:t>
        </w:r>
      </w:hyperlink>
    </w:p>
    <w:p w14:paraId="1D9A3868" w14:textId="77777777" w:rsidR="00C96C92" w:rsidRPr="00C96C92" w:rsidRDefault="00C96C92" w:rsidP="00C96C92">
      <w:pPr>
        <w:ind w:left="2880"/>
      </w:pPr>
    </w:p>
    <w:p w14:paraId="090B8DDE" w14:textId="4923C02A" w:rsidR="00C96C92" w:rsidRPr="00C96C92" w:rsidRDefault="00C96C92" w:rsidP="00934B7B">
      <w:pPr>
        <w:pStyle w:val="ListParagraph"/>
        <w:numPr>
          <w:ilvl w:val="0"/>
          <w:numId w:val="46"/>
        </w:numPr>
        <w:ind w:left="2160"/>
      </w:pPr>
      <w:r w:rsidRPr="00C96C92">
        <w:rPr>
          <w:rFonts w:eastAsiaTheme="minorHAnsi"/>
        </w:rPr>
        <w:t xml:space="preserve">Power Shuffle | Everest VBS Music Video | Group Publishing </w:t>
      </w:r>
      <w:hyperlink r:id="rId34" w:history="1">
        <w:r w:rsidRPr="00C96C92">
          <w:rPr>
            <w:rStyle w:val="Hyperlink"/>
          </w:rPr>
          <w:t>https://www.youtube.com/watch?v=JNEAtmq6oTE</w:t>
        </w:r>
      </w:hyperlink>
    </w:p>
    <w:p w14:paraId="1B4E31A7" w14:textId="77777777" w:rsidR="00C96C92" w:rsidRPr="00C96C92" w:rsidRDefault="00C96C92" w:rsidP="00C96C92">
      <w:pPr>
        <w:ind w:left="2880"/>
      </w:pPr>
    </w:p>
    <w:p w14:paraId="4B4AA43C" w14:textId="5CE70423" w:rsidR="00C96C92" w:rsidRPr="00C96C92" w:rsidRDefault="00C96C92" w:rsidP="00934B7B">
      <w:pPr>
        <w:pStyle w:val="ListParagraph"/>
        <w:numPr>
          <w:ilvl w:val="0"/>
          <w:numId w:val="46"/>
        </w:numPr>
        <w:ind w:left="2160"/>
      </w:pPr>
      <w:r w:rsidRPr="00C96C92">
        <w:rPr>
          <w:rFonts w:eastAsiaTheme="minorHAnsi"/>
        </w:rPr>
        <w:t xml:space="preserve">This Little Light of Mine | Cave Quest VBS Music Video | Group Publishing </w:t>
      </w:r>
      <w:hyperlink r:id="rId35" w:history="1">
        <w:r w:rsidRPr="00C96C92">
          <w:rPr>
            <w:rStyle w:val="Hyperlink"/>
          </w:rPr>
          <w:t>https://www.youtube.com/watch?v=ty9bZXN4uWA</w:t>
        </w:r>
      </w:hyperlink>
    </w:p>
    <w:p w14:paraId="098B62A6" w14:textId="77777777" w:rsidR="00C96C92" w:rsidRPr="00C96C92" w:rsidRDefault="00C96C92" w:rsidP="00C96C92">
      <w:pPr>
        <w:ind w:left="2880"/>
      </w:pPr>
    </w:p>
    <w:p w14:paraId="0F5EC3FA" w14:textId="1DD9DB65" w:rsidR="00C96C92" w:rsidRPr="00C96C92" w:rsidRDefault="00C96C92" w:rsidP="00934B7B">
      <w:pPr>
        <w:pStyle w:val="ListParagraph"/>
        <w:numPr>
          <w:ilvl w:val="0"/>
          <w:numId w:val="46"/>
        </w:numPr>
        <w:ind w:left="2160"/>
      </w:pPr>
      <w:r w:rsidRPr="00C96C92">
        <w:rPr>
          <w:rFonts w:eastAsiaTheme="minorHAnsi"/>
        </w:rPr>
        <w:t xml:space="preserve">Listener Kids: Peace Like </w:t>
      </w:r>
      <w:proofErr w:type="gramStart"/>
      <w:r w:rsidRPr="00C96C92">
        <w:rPr>
          <w:rFonts w:eastAsiaTheme="minorHAnsi"/>
        </w:rPr>
        <w:t>A</w:t>
      </w:r>
      <w:proofErr w:type="gramEnd"/>
      <w:r w:rsidRPr="00C96C92">
        <w:rPr>
          <w:rFonts w:eastAsiaTheme="minorHAnsi"/>
        </w:rPr>
        <w:t xml:space="preserve"> River </w:t>
      </w:r>
      <w:hyperlink r:id="rId36" w:history="1">
        <w:r w:rsidRPr="00C96C92">
          <w:rPr>
            <w:rStyle w:val="Hyperlink"/>
          </w:rPr>
          <w:t>https://www.youtube.com/watch?v=7it5W1FVtTs</w:t>
        </w:r>
      </w:hyperlink>
    </w:p>
    <w:p w14:paraId="060FDBFE" w14:textId="3C2D9147" w:rsidR="00C96C92" w:rsidRDefault="00C96C92" w:rsidP="00C96C92">
      <w:pPr>
        <w:ind w:left="2880"/>
      </w:pPr>
    </w:p>
    <w:p w14:paraId="3B2B2025" w14:textId="007CECA2" w:rsidR="00C96C92" w:rsidRDefault="00C96C92" w:rsidP="00C96C92">
      <w:pPr>
        <w:ind w:left="2880"/>
      </w:pPr>
    </w:p>
    <w:p w14:paraId="538EB760" w14:textId="251DC461" w:rsidR="00C96C92" w:rsidRDefault="00C96C92" w:rsidP="00C96C92">
      <w:pPr>
        <w:ind w:left="2880"/>
      </w:pPr>
    </w:p>
    <w:p w14:paraId="02038EC4" w14:textId="5D889A4B" w:rsidR="00C96C92" w:rsidRDefault="00C96C92" w:rsidP="00C96C92">
      <w:pPr>
        <w:ind w:left="2880"/>
      </w:pPr>
    </w:p>
    <w:p w14:paraId="5C9405B7" w14:textId="77777777" w:rsidR="00C96C92" w:rsidRDefault="00C96C92" w:rsidP="00C96C92">
      <w:pPr>
        <w:ind w:left="2880"/>
      </w:pPr>
    </w:p>
    <w:p w14:paraId="216DD0E6" w14:textId="4B0A85D3" w:rsidR="00B478B7" w:rsidRDefault="00B478B7" w:rsidP="00B478B7">
      <w:pPr>
        <w:pStyle w:val="Heading1"/>
      </w:pPr>
      <w:r>
        <w:lastRenderedPageBreak/>
        <w:t>#4 - “</w:t>
      </w:r>
      <w:r w:rsidR="00C00993">
        <w:t>Growing Faith &amp; Acting on It</w:t>
      </w:r>
      <w:r>
        <w:t>”</w:t>
      </w:r>
    </w:p>
    <w:p w14:paraId="0CF3BFC1" w14:textId="24D352D6" w:rsidR="00B478B7" w:rsidRDefault="00B478B7" w:rsidP="00B478B7">
      <w:pPr>
        <w:pStyle w:val="Heading2"/>
      </w:pPr>
      <w:r>
        <w:t xml:space="preserve">Opening Experience  </w:t>
      </w:r>
    </w:p>
    <w:p w14:paraId="7C5D1188" w14:textId="77777777" w:rsidR="00C00993" w:rsidRPr="00C00993" w:rsidRDefault="00C00993" w:rsidP="00C00993">
      <w:r w:rsidRPr="00C00993">
        <w:t xml:space="preserve">This week, Growing Faith Acting On it we will look at the difference </w:t>
      </w:r>
      <w:proofErr w:type="spellStart"/>
      <w:r w:rsidRPr="00C00993">
        <w:t>Bellen</w:t>
      </w:r>
      <w:proofErr w:type="spellEnd"/>
      <w:r w:rsidRPr="00C00993">
        <w:t xml:space="preserve"> Woodward made to be inspired to find a way we can act on our faith and make a difference. Unity Principle 5 </w:t>
      </w:r>
      <w:proofErr w:type="gramStart"/>
      <w:r w:rsidRPr="00C00993">
        <w:t>is;</w:t>
      </w:r>
      <w:proofErr w:type="gramEnd"/>
      <w:r w:rsidRPr="00C00993">
        <w:t xml:space="preserve"> I do and give my best by living the Truth I know. I make a difference!</w:t>
      </w:r>
    </w:p>
    <w:p w14:paraId="0118B02D" w14:textId="2B2B5576" w:rsidR="00CE7A3B" w:rsidRDefault="00CE7A3B" w:rsidP="00CE7A3B"/>
    <w:p w14:paraId="387A62AA" w14:textId="531F6CBB" w:rsidR="00CE7A3B" w:rsidRPr="00D234A4" w:rsidRDefault="00CE7A3B" w:rsidP="00D234A4">
      <w:pPr>
        <w:rPr>
          <w:b/>
          <w:bCs/>
        </w:rPr>
      </w:pPr>
      <w:r w:rsidRPr="00D234A4">
        <w:rPr>
          <w:b/>
          <w:bCs/>
        </w:rPr>
        <w:t>Activity Choices</w:t>
      </w:r>
    </w:p>
    <w:p w14:paraId="5C131A62" w14:textId="670B83EF" w:rsidR="0024006B" w:rsidRDefault="00C00993" w:rsidP="00934B7B">
      <w:pPr>
        <w:pStyle w:val="NormalWeb"/>
        <w:numPr>
          <w:ilvl w:val="0"/>
          <w:numId w:val="20"/>
        </w:numPr>
        <w:spacing w:before="0" w:beforeAutospacing="0" w:after="200" w:afterAutospacing="0"/>
      </w:pPr>
      <w:r>
        <w:t>Power of Faith Chants</w:t>
      </w:r>
      <w:r w:rsidR="00D234A4" w:rsidRPr="008653B6">
        <w:t>:</w:t>
      </w:r>
    </w:p>
    <w:p w14:paraId="5E0C97AC" w14:textId="77777777" w:rsidR="0024006B" w:rsidRPr="0024006B" w:rsidRDefault="0024006B" w:rsidP="00934B7B">
      <w:pPr>
        <w:pStyle w:val="ListParagraph"/>
        <w:numPr>
          <w:ilvl w:val="1"/>
          <w:numId w:val="20"/>
        </w:numPr>
      </w:pPr>
      <w:r w:rsidRPr="0024006B">
        <w:t xml:space="preserve">While marching in place say these denials and affirmations. </w:t>
      </w:r>
    </w:p>
    <w:p w14:paraId="24238E22" w14:textId="77777777" w:rsidR="0024006B" w:rsidRPr="0024006B" w:rsidRDefault="0024006B" w:rsidP="00934B7B">
      <w:pPr>
        <w:pStyle w:val="ListParagraph"/>
        <w:numPr>
          <w:ilvl w:val="1"/>
          <w:numId w:val="20"/>
        </w:numPr>
      </w:pPr>
      <w:r w:rsidRPr="0024006B">
        <w:t>I am Faith. I am.</w:t>
      </w:r>
    </w:p>
    <w:p w14:paraId="0310705E" w14:textId="77777777" w:rsidR="0024006B" w:rsidRPr="0024006B" w:rsidRDefault="0024006B" w:rsidP="00934B7B">
      <w:pPr>
        <w:pStyle w:val="ListParagraph"/>
        <w:numPr>
          <w:ilvl w:val="1"/>
          <w:numId w:val="20"/>
        </w:numPr>
      </w:pPr>
      <w:r w:rsidRPr="0024006B">
        <w:t xml:space="preserve">I let go of doubts about God. </w:t>
      </w:r>
    </w:p>
    <w:p w14:paraId="28B37A9A" w14:textId="77777777" w:rsidR="0024006B" w:rsidRPr="0024006B" w:rsidRDefault="0024006B" w:rsidP="00934B7B">
      <w:pPr>
        <w:pStyle w:val="ListParagraph"/>
        <w:numPr>
          <w:ilvl w:val="1"/>
          <w:numId w:val="20"/>
        </w:numPr>
      </w:pPr>
      <w:r w:rsidRPr="0024006B">
        <w:t>I let go of doubts about myself.</w:t>
      </w:r>
    </w:p>
    <w:p w14:paraId="08731F1F" w14:textId="77777777" w:rsidR="0024006B" w:rsidRPr="0024006B" w:rsidRDefault="0024006B" w:rsidP="00934B7B">
      <w:pPr>
        <w:pStyle w:val="ListParagraph"/>
        <w:numPr>
          <w:ilvl w:val="1"/>
          <w:numId w:val="20"/>
        </w:numPr>
      </w:pPr>
      <w:r w:rsidRPr="0024006B">
        <w:t>I let go of fear.</w:t>
      </w:r>
    </w:p>
    <w:p w14:paraId="437DA315" w14:textId="77777777" w:rsidR="0024006B" w:rsidRPr="0024006B" w:rsidRDefault="0024006B" w:rsidP="00934B7B">
      <w:pPr>
        <w:pStyle w:val="ListParagraph"/>
        <w:numPr>
          <w:ilvl w:val="1"/>
          <w:numId w:val="20"/>
        </w:numPr>
      </w:pPr>
      <w:r w:rsidRPr="0024006B">
        <w:t>I hold on to God.</w:t>
      </w:r>
    </w:p>
    <w:p w14:paraId="45E626A8" w14:textId="77777777" w:rsidR="0024006B" w:rsidRPr="0024006B" w:rsidRDefault="0024006B" w:rsidP="00934B7B">
      <w:pPr>
        <w:pStyle w:val="ListParagraph"/>
        <w:numPr>
          <w:ilvl w:val="1"/>
          <w:numId w:val="20"/>
        </w:numPr>
      </w:pPr>
      <w:r w:rsidRPr="0024006B">
        <w:t>God is real and present.</w:t>
      </w:r>
    </w:p>
    <w:p w14:paraId="2965E68E" w14:textId="77777777" w:rsidR="0024006B" w:rsidRPr="0024006B" w:rsidRDefault="0024006B" w:rsidP="00934B7B">
      <w:pPr>
        <w:pStyle w:val="ListParagraph"/>
        <w:numPr>
          <w:ilvl w:val="1"/>
          <w:numId w:val="20"/>
        </w:numPr>
      </w:pPr>
      <w:r w:rsidRPr="0024006B">
        <w:t>God is with me.</w:t>
      </w:r>
    </w:p>
    <w:p w14:paraId="454AA22A" w14:textId="77777777" w:rsidR="0024006B" w:rsidRPr="0024006B" w:rsidRDefault="0024006B" w:rsidP="00934B7B">
      <w:pPr>
        <w:pStyle w:val="ListParagraph"/>
        <w:numPr>
          <w:ilvl w:val="1"/>
          <w:numId w:val="20"/>
        </w:numPr>
      </w:pPr>
      <w:r w:rsidRPr="0024006B">
        <w:t>God will never let go of me.</w:t>
      </w:r>
    </w:p>
    <w:p w14:paraId="5B3BF129" w14:textId="77777777" w:rsidR="0024006B" w:rsidRPr="0024006B" w:rsidRDefault="0024006B" w:rsidP="00934B7B">
      <w:pPr>
        <w:pStyle w:val="ListParagraph"/>
        <w:numPr>
          <w:ilvl w:val="1"/>
          <w:numId w:val="20"/>
        </w:numPr>
      </w:pPr>
      <w:r w:rsidRPr="0024006B">
        <w:t>God is always here.</w:t>
      </w:r>
    </w:p>
    <w:p w14:paraId="259F8BCF" w14:textId="77777777" w:rsidR="0024006B" w:rsidRPr="0024006B" w:rsidRDefault="0024006B" w:rsidP="00934B7B">
      <w:pPr>
        <w:pStyle w:val="ListParagraph"/>
        <w:numPr>
          <w:ilvl w:val="1"/>
          <w:numId w:val="20"/>
        </w:numPr>
      </w:pPr>
      <w:r w:rsidRPr="0024006B">
        <w:t>God strengthens me.</w:t>
      </w:r>
    </w:p>
    <w:p w14:paraId="74C35CD6" w14:textId="77777777" w:rsidR="0024006B" w:rsidRPr="0024006B" w:rsidRDefault="0024006B" w:rsidP="00934B7B">
      <w:pPr>
        <w:pStyle w:val="ListParagraph"/>
        <w:numPr>
          <w:ilvl w:val="1"/>
          <w:numId w:val="20"/>
        </w:numPr>
      </w:pPr>
      <w:r w:rsidRPr="0024006B">
        <w:t xml:space="preserve">God will see me through everything. </w:t>
      </w:r>
    </w:p>
    <w:p w14:paraId="05CD7961" w14:textId="77777777" w:rsidR="0024006B" w:rsidRPr="0024006B" w:rsidRDefault="0024006B" w:rsidP="00934B7B">
      <w:pPr>
        <w:pStyle w:val="ListParagraph"/>
        <w:numPr>
          <w:ilvl w:val="1"/>
          <w:numId w:val="20"/>
        </w:numPr>
      </w:pPr>
      <w:r w:rsidRPr="0024006B">
        <w:t>Only good is mine.</w:t>
      </w:r>
    </w:p>
    <w:p w14:paraId="3FD15DE9" w14:textId="0CC02131" w:rsidR="0024006B" w:rsidRDefault="0024006B" w:rsidP="00934B7B">
      <w:pPr>
        <w:pStyle w:val="ListParagraph"/>
        <w:numPr>
          <w:ilvl w:val="1"/>
          <w:numId w:val="20"/>
        </w:numPr>
      </w:pPr>
      <w:r w:rsidRPr="0024006B">
        <w:t>God takes care of me.</w:t>
      </w:r>
    </w:p>
    <w:p w14:paraId="41C618FC" w14:textId="77777777" w:rsidR="0024006B" w:rsidRDefault="0024006B" w:rsidP="0024006B"/>
    <w:p w14:paraId="65206829" w14:textId="7633335C" w:rsidR="0024006B" w:rsidRDefault="0024006B" w:rsidP="00934B7B">
      <w:pPr>
        <w:pStyle w:val="ListParagraph"/>
        <w:numPr>
          <w:ilvl w:val="0"/>
          <w:numId w:val="20"/>
        </w:numPr>
        <w:rPr>
          <w:rFonts w:eastAsiaTheme="minorHAnsi"/>
        </w:rPr>
      </w:pPr>
      <w:r w:rsidRPr="0024006B">
        <w:t>Give It Away</w:t>
      </w:r>
      <w:r w:rsidR="008653B6" w:rsidRPr="0024006B">
        <w:t xml:space="preserve">: </w:t>
      </w:r>
      <w:hyperlink r:id="rId37" w:history="1">
        <w:r w:rsidRPr="0024006B">
          <w:rPr>
            <w:rStyle w:val="Hyperlink"/>
            <w:rFonts w:eastAsiaTheme="minorHAnsi"/>
          </w:rPr>
          <w:t>https://www.youtube.com/watch?v=ywCiDhbD-Js</w:t>
        </w:r>
      </w:hyperlink>
    </w:p>
    <w:p w14:paraId="24FCFF88" w14:textId="5947E738" w:rsidR="00F82F56" w:rsidRPr="0024006B" w:rsidRDefault="0024006B" w:rsidP="00934B7B">
      <w:pPr>
        <w:pStyle w:val="ListParagraph"/>
        <w:numPr>
          <w:ilvl w:val="1"/>
          <w:numId w:val="20"/>
        </w:numPr>
        <w:rPr>
          <w:rFonts w:eastAsiaTheme="minorHAnsi"/>
        </w:rPr>
      </w:pPr>
      <w:r>
        <w:t>Watch the video and see</w:t>
      </w:r>
      <w:r>
        <w:t xml:space="preserve"> the difference </w:t>
      </w:r>
      <w:proofErr w:type="spellStart"/>
      <w:r>
        <w:t>Bellen</w:t>
      </w:r>
      <w:proofErr w:type="spellEnd"/>
      <w:r>
        <w:t xml:space="preserve"> Woodward made to be inspired to find a way we can act on our faith and make a difference.</w:t>
      </w:r>
    </w:p>
    <w:p w14:paraId="7E100B6D" w14:textId="05431542" w:rsidR="00B478B7" w:rsidRDefault="00B478B7" w:rsidP="00B478B7">
      <w:pPr>
        <w:pStyle w:val="Heading2"/>
      </w:pPr>
      <w:r>
        <w:t xml:space="preserve">Meditation Zone  </w:t>
      </w:r>
    </w:p>
    <w:p w14:paraId="7993384D" w14:textId="7657AA08" w:rsidR="00CE7A3B" w:rsidRDefault="0024006B" w:rsidP="00934B7B">
      <w:pPr>
        <w:pStyle w:val="ListParagraph"/>
        <w:numPr>
          <w:ilvl w:val="0"/>
          <w:numId w:val="6"/>
        </w:numPr>
      </w:pPr>
      <w:r>
        <w:t>Brave</w:t>
      </w:r>
      <w:r w:rsidR="00D234A4" w:rsidRPr="00D234A4">
        <w:t xml:space="preserve"> Meditation: </w:t>
      </w:r>
      <w:hyperlink r:id="rId38" w:history="1">
        <w:r w:rsidRPr="00090413">
          <w:rPr>
            <w:rStyle w:val="Hyperlink"/>
          </w:rPr>
          <w:t>https://www.youtube.com/watch?v=Qa2QKIDr7q8</w:t>
        </w:r>
      </w:hyperlink>
    </w:p>
    <w:p w14:paraId="04C5801C" w14:textId="57AA60A7" w:rsidR="00D234A4" w:rsidRDefault="00D234A4" w:rsidP="008653B6">
      <w:pPr>
        <w:ind w:left="360"/>
      </w:pPr>
    </w:p>
    <w:p w14:paraId="1E5FEBE4" w14:textId="3D9BF30C" w:rsidR="0024006B" w:rsidRPr="0024006B" w:rsidRDefault="008653B6" w:rsidP="00934B7B">
      <w:pPr>
        <w:pStyle w:val="ListParagraph"/>
        <w:numPr>
          <w:ilvl w:val="0"/>
          <w:numId w:val="14"/>
        </w:numPr>
      </w:pPr>
      <w:r>
        <w:t xml:space="preserve">Sacred Table Activity: </w:t>
      </w:r>
      <w:r w:rsidR="0024006B" w:rsidRPr="0024006B">
        <w:t>Find an object that reminds you of one of your heroes or create one. Put the object on or near your sacred table.</w:t>
      </w:r>
    </w:p>
    <w:p w14:paraId="7DC2345E" w14:textId="77777777" w:rsidR="0024006B" w:rsidRDefault="0024006B" w:rsidP="0024006B">
      <w:pPr>
        <w:pStyle w:val="ListParagraph"/>
      </w:pPr>
    </w:p>
    <w:p w14:paraId="13722D07" w14:textId="4711C237" w:rsidR="008653B6" w:rsidRDefault="0024006B" w:rsidP="00934B7B">
      <w:pPr>
        <w:pStyle w:val="ListParagraph"/>
        <w:numPr>
          <w:ilvl w:val="0"/>
          <w:numId w:val="14"/>
        </w:numPr>
      </w:pPr>
      <w:r>
        <w:t xml:space="preserve">Handout: What Does it Mean to Be Brave </w:t>
      </w:r>
    </w:p>
    <w:p w14:paraId="1E3627DB" w14:textId="51CCA219" w:rsidR="008653B6" w:rsidRDefault="0024006B" w:rsidP="00934B7B">
      <w:pPr>
        <w:pStyle w:val="ListParagraph"/>
        <w:numPr>
          <w:ilvl w:val="1"/>
          <w:numId w:val="14"/>
        </w:numPr>
      </w:pPr>
      <w:r>
        <w:t>Complete the handout at the end of the Children’s lessons.</w:t>
      </w:r>
    </w:p>
    <w:p w14:paraId="53AB1E18" w14:textId="1EA3CCE2" w:rsidR="00D234A4" w:rsidRPr="00D234A4" w:rsidRDefault="00D234A4" w:rsidP="00D234A4"/>
    <w:p w14:paraId="48935D44" w14:textId="68BDC0E4" w:rsidR="00B478B7" w:rsidRDefault="00B478B7" w:rsidP="00B478B7">
      <w:pPr>
        <w:pStyle w:val="Heading2"/>
      </w:pPr>
      <w:r>
        <w:t xml:space="preserve">Media  </w:t>
      </w:r>
    </w:p>
    <w:p w14:paraId="2300417F" w14:textId="77777777" w:rsidR="00432ECA" w:rsidRDefault="00432ECA" w:rsidP="00934B7B">
      <w:pPr>
        <w:pStyle w:val="ListParagraph"/>
        <w:numPr>
          <w:ilvl w:val="0"/>
          <w:numId w:val="47"/>
        </w:numPr>
      </w:pPr>
      <w:proofErr w:type="spellStart"/>
      <w:r w:rsidRPr="00432ECA">
        <w:rPr>
          <w:i/>
          <w:iCs/>
        </w:rPr>
        <w:t>Bellen</w:t>
      </w:r>
      <w:proofErr w:type="spellEnd"/>
      <w:r w:rsidRPr="00432ECA">
        <w:rPr>
          <w:i/>
          <w:iCs/>
        </w:rPr>
        <w:t xml:space="preserve"> Woodard </w:t>
      </w:r>
      <w:r>
        <w:t xml:space="preserve">Video: </w:t>
      </w:r>
      <w:hyperlink r:id="rId39" w:history="1">
        <w:r w:rsidRPr="00DC7A74">
          <w:rPr>
            <w:rStyle w:val="Hyperlink"/>
          </w:rPr>
          <w:t>https://ed.ted.com/on/qG1JrmIz</w:t>
        </w:r>
      </w:hyperlink>
      <w:r>
        <w:t xml:space="preserve"> </w:t>
      </w:r>
    </w:p>
    <w:p w14:paraId="1CD1A533" w14:textId="62E269C3" w:rsidR="00432ECA" w:rsidRPr="00432ECA" w:rsidRDefault="00432ECA" w:rsidP="00934B7B">
      <w:pPr>
        <w:pStyle w:val="ListParagraph"/>
        <w:numPr>
          <w:ilvl w:val="1"/>
          <w:numId w:val="47"/>
        </w:numPr>
      </w:pPr>
      <w:r w:rsidRPr="00432ECA">
        <w:t xml:space="preserve">As your faith grows you naturally want to put it into action. You know with God all things are possible. Let's look at the difference an elementary student, </w:t>
      </w:r>
      <w:proofErr w:type="spellStart"/>
      <w:r w:rsidRPr="00432ECA">
        <w:t>Bellen</w:t>
      </w:r>
      <w:proofErr w:type="spellEnd"/>
      <w:r w:rsidRPr="00432ECA">
        <w:t xml:space="preserve"> Woodard, made. Let her story encouraged and inspire you to have faith in your ability to do and give your best by living the Truth you know. You make a difference.</w:t>
      </w:r>
    </w:p>
    <w:p w14:paraId="0CCF3232" w14:textId="77777777" w:rsidR="00D234A4" w:rsidRDefault="00D234A4" w:rsidP="00432ECA">
      <w:pPr>
        <w:pStyle w:val="ListParagraph"/>
      </w:pPr>
    </w:p>
    <w:p w14:paraId="55BEDA4E" w14:textId="77777777" w:rsidR="00432ECA" w:rsidRDefault="00D234A4" w:rsidP="00934B7B">
      <w:pPr>
        <w:pStyle w:val="ListParagraph"/>
        <w:numPr>
          <w:ilvl w:val="0"/>
          <w:numId w:val="7"/>
        </w:numPr>
      </w:pPr>
      <w:r w:rsidRPr="00FE7E06">
        <w:t>Reflection Questions</w:t>
      </w:r>
    </w:p>
    <w:p w14:paraId="1BBF5017" w14:textId="77777777" w:rsidR="00432ECA" w:rsidRDefault="00432ECA" w:rsidP="00934B7B">
      <w:pPr>
        <w:pStyle w:val="ListParagraph"/>
        <w:numPr>
          <w:ilvl w:val="1"/>
          <w:numId w:val="7"/>
        </w:numPr>
      </w:pPr>
      <w:r w:rsidRPr="00432ECA">
        <w:t xml:space="preserve">What project did </w:t>
      </w:r>
      <w:proofErr w:type="spellStart"/>
      <w:r w:rsidRPr="00432ECA">
        <w:t>Bellen</w:t>
      </w:r>
      <w:proofErr w:type="spellEnd"/>
      <w:r w:rsidRPr="00432ECA">
        <w:t xml:space="preserve"> Woodard create?</w:t>
      </w:r>
    </w:p>
    <w:p w14:paraId="01309C28" w14:textId="77777777" w:rsidR="00432ECA" w:rsidRDefault="00432ECA" w:rsidP="00934B7B">
      <w:pPr>
        <w:pStyle w:val="ListParagraph"/>
        <w:numPr>
          <w:ilvl w:val="1"/>
          <w:numId w:val="7"/>
        </w:numPr>
      </w:pPr>
      <w:r w:rsidRPr="00432ECA">
        <w:t>What grade was she in when she started the More Than Peach Project?</w:t>
      </w:r>
    </w:p>
    <w:p w14:paraId="5E43FB2B" w14:textId="77777777" w:rsidR="00432ECA" w:rsidRDefault="00432ECA" w:rsidP="00934B7B">
      <w:pPr>
        <w:pStyle w:val="ListParagraph"/>
        <w:numPr>
          <w:ilvl w:val="1"/>
          <w:numId w:val="7"/>
        </w:numPr>
      </w:pPr>
      <w:r w:rsidRPr="00432ECA">
        <w:t>What did she choose to do when asked for the skin color crayon?</w:t>
      </w:r>
    </w:p>
    <w:p w14:paraId="12017816" w14:textId="77777777" w:rsidR="00432ECA" w:rsidRDefault="00432ECA" w:rsidP="00934B7B">
      <w:pPr>
        <w:pStyle w:val="ListParagraph"/>
        <w:numPr>
          <w:ilvl w:val="1"/>
          <w:numId w:val="7"/>
        </w:numPr>
      </w:pPr>
      <w:r w:rsidRPr="00432ECA">
        <w:t xml:space="preserve">What personal experience caused </w:t>
      </w:r>
      <w:proofErr w:type="spellStart"/>
      <w:r w:rsidRPr="00432ECA">
        <w:t>Bellen</w:t>
      </w:r>
      <w:proofErr w:type="spellEnd"/>
      <w:r w:rsidRPr="00432ECA">
        <w:t xml:space="preserve"> to create skin color crayons? </w:t>
      </w:r>
    </w:p>
    <w:p w14:paraId="4F914E90" w14:textId="77777777" w:rsidR="00432ECA" w:rsidRDefault="00432ECA" w:rsidP="00934B7B">
      <w:pPr>
        <w:pStyle w:val="ListParagraph"/>
        <w:numPr>
          <w:ilvl w:val="1"/>
          <w:numId w:val="7"/>
        </w:numPr>
      </w:pPr>
      <w:r w:rsidRPr="00432ECA">
        <w:lastRenderedPageBreak/>
        <w:t xml:space="preserve">What has </w:t>
      </w:r>
      <w:proofErr w:type="gramStart"/>
      <w:r w:rsidRPr="00432ECA">
        <w:t>happen</w:t>
      </w:r>
      <w:proofErr w:type="gramEnd"/>
      <w:r w:rsidRPr="00432ECA">
        <w:t xml:space="preserve"> to you or to someone you care about that causes you to want to make a difference? </w:t>
      </w:r>
    </w:p>
    <w:p w14:paraId="44BE2240" w14:textId="77777777" w:rsidR="00432ECA" w:rsidRDefault="00432ECA" w:rsidP="00934B7B">
      <w:pPr>
        <w:pStyle w:val="ListParagraph"/>
        <w:numPr>
          <w:ilvl w:val="1"/>
          <w:numId w:val="7"/>
        </w:numPr>
      </w:pPr>
      <w:r w:rsidRPr="00432ECA">
        <w:t>What do you want to change? What can you do to reach your goal?</w:t>
      </w:r>
    </w:p>
    <w:p w14:paraId="671D3FE7" w14:textId="77777777" w:rsidR="00432ECA" w:rsidRDefault="00432ECA" w:rsidP="00934B7B">
      <w:pPr>
        <w:pStyle w:val="ListParagraph"/>
        <w:numPr>
          <w:ilvl w:val="1"/>
          <w:numId w:val="7"/>
        </w:numPr>
      </w:pPr>
      <w:proofErr w:type="spellStart"/>
      <w:r w:rsidRPr="00432ECA">
        <w:t>Bellen</w:t>
      </w:r>
      <w:proofErr w:type="spellEnd"/>
      <w:r w:rsidRPr="00432ECA">
        <w:t xml:space="preserve"> has many people she looks up to. Who do you consider a shero/hero</w:t>
      </w:r>
      <w:r>
        <w:t>?</w:t>
      </w:r>
    </w:p>
    <w:p w14:paraId="1B32AE0A" w14:textId="77777777" w:rsidR="00432ECA" w:rsidRDefault="00432ECA" w:rsidP="00934B7B">
      <w:pPr>
        <w:pStyle w:val="ListParagraph"/>
        <w:numPr>
          <w:ilvl w:val="1"/>
          <w:numId w:val="7"/>
        </w:numPr>
      </w:pPr>
      <w:r w:rsidRPr="00432ECA">
        <w:t>Who are the people that can help you make a difference?</w:t>
      </w:r>
    </w:p>
    <w:p w14:paraId="776A57A6" w14:textId="77777777" w:rsidR="00432ECA" w:rsidRDefault="00432ECA" w:rsidP="00934B7B">
      <w:pPr>
        <w:pStyle w:val="ListParagraph"/>
        <w:numPr>
          <w:ilvl w:val="1"/>
          <w:numId w:val="7"/>
        </w:numPr>
      </w:pPr>
      <w:r w:rsidRPr="00432ECA">
        <w:t xml:space="preserve">What is </w:t>
      </w:r>
      <w:proofErr w:type="spellStart"/>
      <w:r w:rsidRPr="00432ECA">
        <w:t>Bellen’s</w:t>
      </w:r>
      <w:proofErr w:type="spellEnd"/>
      <w:r w:rsidRPr="00432ECA">
        <w:t xml:space="preserve"> mission/goal?</w:t>
      </w:r>
    </w:p>
    <w:p w14:paraId="5023426D" w14:textId="7D1706BC" w:rsidR="00432ECA" w:rsidRPr="00432ECA" w:rsidRDefault="00432ECA" w:rsidP="00934B7B">
      <w:pPr>
        <w:pStyle w:val="ListParagraph"/>
        <w:numPr>
          <w:ilvl w:val="1"/>
          <w:numId w:val="7"/>
        </w:numPr>
      </w:pPr>
      <w:r w:rsidRPr="00432ECA">
        <w:t>How can faith help you make a difference?</w:t>
      </w:r>
    </w:p>
    <w:p w14:paraId="586DDF88" w14:textId="3B06FECF" w:rsidR="00B478B7" w:rsidRDefault="00B478B7" w:rsidP="00B478B7">
      <w:pPr>
        <w:pStyle w:val="Heading2"/>
      </w:pPr>
      <w:r>
        <w:t>Creation Station Activities</w:t>
      </w:r>
    </w:p>
    <w:p w14:paraId="1D2415B3" w14:textId="77777777" w:rsidR="00432ECA" w:rsidRDefault="00432ECA" w:rsidP="00934B7B">
      <w:pPr>
        <w:pStyle w:val="ListParagraph"/>
        <w:numPr>
          <w:ilvl w:val="0"/>
          <w:numId w:val="47"/>
        </w:numPr>
      </w:pPr>
      <w:r w:rsidRPr="00432ECA">
        <w:t>Faith Puzzle</w:t>
      </w:r>
      <w:r w:rsidR="00803522" w:rsidRPr="00432ECA">
        <w:t xml:space="preserve">: </w:t>
      </w:r>
    </w:p>
    <w:p w14:paraId="7DEBAC62" w14:textId="0C224CE0" w:rsidR="00432ECA" w:rsidRDefault="00432ECA" w:rsidP="00934B7B">
      <w:pPr>
        <w:pStyle w:val="ListParagraph"/>
        <w:numPr>
          <w:ilvl w:val="1"/>
          <w:numId w:val="7"/>
        </w:numPr>
      </w:pPr>
      <w:hyperlink r:id="rId40" w:history="1">
        <w:r w:rsidRPr="00090413">
          <w:rPr>
            <w:rStyle w:val="Hyperlink"/>
          </w:rPr>
          <w:t>https://www.jigsawplanet.com/?rc=play&amp;pid=0c9c6a4af449&amp;pieces=24</w:t>
        </w:r>
      </w:hyperlink>
    </w:p>
    <w:p w14:paraId="29ECE425" w14:textId="1AEBD264" w:rsidR="00432ECA" w:rsidRPr="00432ECA" w:rsidRDefault="00432ECA" w:rsidP="00934B7B">
      <w:pPr>
        <w:pStyle w:val="ListParagraph"/>
        <w:numPr>
          <w:ilvl w:val="1"/>
          <w:numId w:val="7"/>
        </w:numPr>
        <w:rPr>
          <w:rStyle w:val="Hyperlink"/>
          <w:color w:val="auto"/>
          <w:u w:val="none"/>
        </w:rPr>
      </w:pPr>
      <w:hyperlink r:id="rId41" w:history="1">
        <w:r w:rsidRPr="00F83AA2">
          <w:rPr>
            <w:rStyle w:val="Hyperlink"/>
          </w:rPr>
          <w:t>https://www.jigsawplanet.com/?rc=play&amp;pid=0c9c6a4af449&amp;pieces=63</w:t>
        </w:r>
      </w:hyperlink>
    </w:p>
    <w:p w14:paraId="63F315D3" w14:textId="77777777" w:rsidR="00432ECA" w:rsidRPr="00432ECA" w:rsidRDefault="00432ECA" w:rsidP="00432ECA">
      <w:pPr>
        <w:rPr>
          <w:rStyle w:val="Hyperlink"/>
          <w:color w:val="auto"/>
          <w:u w:val="none"/>
        </w:rPr>
      </w:pPr>
    </w:p>
    <w:p w14:paraId="3B82582F" w14:textId="177E268B" w:rsidR="00BF2C4B" w:rsidRDefault="00432ECA" w:rsidP="00934B7B">
      <w:pPr>
        <w:pStyle w:val="ListParagraph"/>
        <w:numPr>
          <w:ilvl w:val="1"/>
          <w:numId w:val="7"/>
        </w:numPr>
      </w:pPr>
      <w:r w:rsidRPr="00432ECA">
        <w:t>Peter is the disciple for the power of Faith. The name Peter means rock. Rock is the nature symbol for faith. Work this jigsaw puzzle and think of reasons a rock symbolizes faith. You likely will have to try the puzzle pieces in different spots before you find where they fit. It might be the same for you finding just the right way for you to express your faith making a difference</w:t>
      </w:r>
      <w:r>
        <w:t>.</w:t>
      </w:r>
    </w:p>
    <w:p w14:paraId="5D996974" w14:textId="77777777" w:rsidR="00432ECA" w:rsidRDefault="00432ECA" w:rsidP="00432ECA"/>
    <w:p w14:paraId="072E9A71" w14:textId="77777777" w:rsidR="00432ECA" w:rsidRDefault="00432ECA" w:rsidP="00934B7B">
      <w:pPr>
        <w:pStyle w:val="ListParagraph"/>
        <w:numPr>
          <w:ilvl w:val="0"/>
          <w:numId w:val="47"/>
        </w:numPr>
      </w:pPr>
      <w:r>
        <w:t>Coloring Pages</w:t>
      </w:r>
    </w:p>
    <w:p w14:paraId="29A455CF" w14:textId="77777777" w:rsidR="00432ECA" w:rsidRDefault="00432ECA" w:rsidP="00934B7B">
      <w:pPr>
        <w:pStyle w:val="ListParagraph"/>
        <w:numPr>
          <w:ilvl w:val="1"/>
          <w:numId w:val="47"/>
        </w:numPr>
      </w:pPr>
      <w:r w:rsidRPr="00432ECA">
        <w:t xml:space="preserve">Be inspired to put your faith into action. Learn about Black Faith Leaders </w:t>
      </w:r>
      <w:r>
        <w:t xml:space="preserve"> </w:t>
      </w:r>
      <w:hyperlink r:id="rId42" w:history="1">
        <w:r w:rsidRPr="00432ECA">
          <w:rPr>
            <w:rStyle w:val="Hyperlink"/>
          </w:rPr>
          <w:t>https://ministryspark.com/free-coloring-pages-celebrate-black-faith-leaders/</w:t>
        </w:r>
      </w:hyperlink>
    </w:p>
    <w:p w14:paraId="7FB8D6B1" w14:textId="77777777" w:rsidR="00432ECA" w:rsidRDefault="00432ECA" w:rsidP="00934B7B">
      <w:pPr>
        <w:pStyle w:val="ListParagraph"/>
        <w:numPr>
          <w:ilvl w:val="1"/>
          <w:numId w:val="47"/>
        </w:numPr>
      </w:pPr>
      <w:r w:rsidRPr="00432ECA">
        <w:t>Read their stories on one side and color their picture on the other.</w:t>
      </w:r>
    </w:p>
    <w:p w14:paraId="6C4593BE" w14:textId="77777777" w:rsidR="00432ECA" w:rsidRDefault="00432ECA" w:rsidP="00934B7B">
      <w:pPr>
        <w:pStyle w:val="ListParagraph"/>
        <w:numPr>
          <w:ilvl w:val="1"/>
          <w:numId w:val="47"/>
        </w:numPr>
      </w:pPr>
      <w:r w:rsidRPr="00432ECA">
        <w:t xml:space="preserve">To learn more about More Than Peach </w:t>
      </w:r>
      <w:proofErr w:type="gramStart"/>
      <w:r w:rsidRPr="00432ECA">
        <w:t>see</w:t>
      </w:r>
      <w:proofErr w:type="gramEnd"/>
      <w:r w:rsidRPr="00432ECA">
        <w:t xml:space="preserve"> </w:t>
      </w:r>
      <w:hyperlink r:id="rId43" w:tgtFrame="_blank" w:history="1">
        <w:proofErr w:type="spellStart"/>
        <w:r w:rsidRPr="00432ECA">
          <w:rPr>
            <w:rStyle w:val="Hyperlink"/>
          </w:rPr>
          <w:t>morethanpeach.com</w:t>
        </w:r>
      </w:hyperlink>
      <w:proofErr w:type="spellEnd"/>
    </w:p>
    <w:p w14:paraId="5AA2A6C3" w14:textId="5BCD410E" w:rsidR="00432ECA" w:rsidRPr="00432ECA" w:rsidRDefault="00432ECA" w:rsidP="00934B7B">
      <w:pPr>
        <w:pStyle w:val="ListParagraph"/>
        <w:numPr>
          <w:ilvl w:val="1"/>
          <w:numId w:val="47"/>
        </w:numPr>
      </w:pPr>
      <w:r w:rsidRPr="00432ECA">
        <w:t xml:space="preserve">To spark ideas for your way to make a difference look at </w:t>
      </w:r>
      <w:hyperlink r:id="rId44" w:tgtFrame="_blank" w:history="1">
        <w:r w:rsidRPr="00432ECA">
          <w:rPr>
            <w:rStyle w:val="Hyperlink"/>
          </w:rPr>
          <w:t>doinggoodtogether.org</w:t>
        </w:r>
      </w:hyperlink>
    </w:p>
    <w:p w14:paraId="1A4437DC" w14:textId="77777777" w:rsidR="00432ECA" w:rsidRPr="00432ECA" w:rsidRDefault="00432ECA" w:rsidP="00432ECA"/>
    <w:p w14:paraId="036B1958" w14:textId="77777777" w:rsidR="00BF2C4B" w:rsidRPr="00432ECA" w:rsidRDefault="00BF2C4B" w:rsidP="00432ECA"/>
    <w:p w14:paraId="7054DAEC" w14:textId="7C4D7DDC" w:rsidR="00D234A4" w:rsidRPr="00D234A4" w:rsidRDefault="00FE1C1B" w:rsidP="00D234A4">
      <w:r>
        <w:rPr>
          <w:noProof/>
        </w:rPr>
        <w:lastRenderedPageBreak/>
        <w:drawing>
          <wp:inline distT="0" distB="0" distL="0" distR="0" wp14:anchorId="43E2646C" wp14:editId="4F44820F">
            <wp:extent cx="6350000" cy="8216900"/>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45"/>
                    <a:stretch>
                      <a:fillRect/>
                    </a:stretch>
                  </pic:blipFill>
                  <pic:spPr>
                    <a:xfrm>
                      <a:off x="0" y="0"/>
                      <a:ext cx="6350000" cy="8216900"/>
                    </a:xfrm>
                    <a:prstGeom prst="rect">
                      <a:avLst/>
                    </a:prstGeom>
                  </pic:spPr>
                </pic:pic>
              </a:graphicData>
            </a:graphic>
          </wp:inline>
        </w:drawing>
      </w:r>
    </w:p>
    <w:p w14:paraId="1D8F66F7" w14:textId="18E3C107" w:rsidR="00B478B7" w:rsidRDefault="00B478B7" w:rsidP="005F1365"/>
    <w:p w14:paraId="7470DAFE" w14:textId="12FBCC6C" w:rsidR="00F82F56" w:rsidRDefault="00F82F56" w:rsidP="005F1365"/>
    <w:p w14:paraId="60DDF9C3" w14:textId="3EC3A653" w:rsidR="00DB2737" w:rsidRDefault="00DB2737" w:rsidP="005F1365"/>
    <w:p w14:paraId="72D09AFC" w14:textId="47D6B7C6" w:rsidR="00DB2737" w:rsidRDefault="00DB2737" w:rsidP="005F1365"/>
    <w:p w14:paraId="1354F515" w14:textId="55DE8CB9" w:rsidR="00DB2737" w:rsidRPr="005F1365" w:rsidRDefault="00DB2737" w:rsidP="005F1365"/>
    <w:p w14:paraId="59A63A5F" w14:textId="55C987C5" w:rsidR="00B36A21" w:rsidRPr="00B241F5" w:rsidRDefault="00DB2737" w:rsidP="00B36A21">
      <w:pPr>
        <w:pStyle w:val="Heading1"/>
        <w:rPr>
          <w:sz w:val="36"/>
          <w:szCs w:val="36"/>
        </w:rPr>
      </w:pPr>
      <w:r w:rsidRPr="00B241F5">
        <w:rPr>
          <w:rStyle w:val="Strong"/>
          <w:noProof/>
          <w:color w:val="008DA8"/>
          <w:sz w:val="56"/>
          <w:szCs w:val="36"/>
        </w:rPr>
        <mc:AlternateContent>
          <mc:Choice Requires="wps">
            <w:drawing>
              <wp:anchor distT="0" distB="0" distL="114300" distR="114300" simplePos="0" relativeHeight="251662336" behindDoc="0" locked="0" layoutInCell="1" allowOverlap="1" wp14:anchorId="3DA7834E" wp14:editId="6C464DEC">
                <wp:simplePos x="0" y="0"/>
                <wp:positionH relativeFrom="column">
                  <wp:posOffset>-100965</wp:posOffset>
                </wp:positionH>
                <wp:positionV relativeFrom="paragraph">
                  <wp:posOffset>155535</wp:posOffset>
                </wp:positionV>
                <wp:extent cx="6736080" cy="11430"/>
                <wp:effectExtent l="50800" t="25400" r="71120" b="90170"/>
                <wp:wrapNone/>
                <wp:docPr id="9" name="Straight Connector 9"/>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BD2D078"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95pt,12.25pt" to="522.45pt,1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wzbjN4QAAAA8BAAAPAAAAAAAAAAAAAAAAAAEEAABkcnMvZG93bnJldi54bWxQ&#13;&#10;SwUGAAAAAAQABADzAAAADwUAAAAA&#13;&#10;" strokecolor="#c0504d [3205]" strokeweight="2pt">
                <v:shadow on="t" color="black" opacity="24903f" origin=",.5" offset="0,.55556mm"/>
              </v:line>
            </w:pict>
          </mc:Fallback>
        </mc:AlternateContent>
      </w:r>
      <w:r w:rsidR="00B36A21" w:rsidRPr="00B241F5">
        <w:rPr>
          <w:sz w:val="36"/>
          <w:szCs w:val="36"/>
        </w:rPr>
        <w:t>Tween Lessons</w:t>
      </w:r>
    </w:p>
    <w:p w14:paraId="504022C6" w14:textId="52C87951" w:rsidR="004758AB" w:rsidRDefault="00B241F5" w:rsidP="004758AB">
      <w:pPr>
        <w:pStyle w:val="Heading1"/>
      </w:pPr>
      <w:r w:rsidRPr="00A93F8C">
        <w:rPr>
          <w:rStyle w:val="Strong"/>
          <w:noProof/>
          <w:color w:val="008DA8"/>
        </w:rPr>
        <mc:AlternateContent>
          <mc:Choice Requires="wps">
            <w:drawing>
              <wp:anchor distT="0" distB="0" distL="114300" distR="114300" simplePos="0" relativeHeight="251664384" behindDoc="0" locked="0" layoutInCell="1" allowOverlap="1" wp14:anchorId="06738501" wp14:editId="47F81722">
                <wp:simplePos x="0" y="0"/>
                <wp:positionH relativeFrom="column">
                  <wp:posOffset>-101600</wp:posOffset>
                </wp:positionH>
                <wp:positionV relativeFrom="paragraph">
                  <wp:posOffset>172720</wp:posOffset>
                </wp:positionV>
                <wp:extent cx="6736080" cy="11430"/>
                <wp:effectExtent l="50800" t="25400" r="71120" b="90170"/>
                <wp:wrapNone/>
                <wp:docPr id="10" name="Straight Connector 10"/>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C02A7FD"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pt,13.6pt" to="522.4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fnA064QAAAA8BAAAPAAAAAAAAAAAAAAAAAAEEAABkcnMvZG93bnJldi54bWxQ&#13;&#10;SwUGAAAAAAQABADzAAAADwUAAAAA&#13;&#10;" strokecolor="#c0504d [3205]" strokeweight="2pt">
                <v:shadow on="t" color="black" opacity="24903f" origin=",.5" offset="0,.55556mm"/>
              </v:line>
            </w:pict>
          </mc:Fallback>
        </mc:AlternateContent>
      </w:r>
      <w:r w:rsidR="004758AB">
        <w:t>#1 - “</w:t>
      </w:r>
      <w:r w:rsidR="008832CF">
        <w:t>Growing Faith Through Trust</w:t>
      </w:r>
      <w:r w:rsidR="002A4642">
        <w:t>”</w:t>
      </w:r>
    </w:p>
    <w:p w14:paraId="3D631EED" w14:textId="6F9D6B56" w:rsidR="00800610" w:rsidRDefault="00800610" w:rsidP="00800610">
      <w:pPr>
        <w:pStyle w:val="Heading2"/>
      </w:pPr>
      <w:r>
        <w:t xml:space="preserve">Opening Experience  </w:t>
      </w:r>
    </w:p>
    <w:p w14:paraId="7307A275" w14:textId="77777777" w:rsidR="002A4642" w:rsidRPr="002D4731" w:rsidRDefault="002A4642" w:rsidP="002A4642">
      <w:r w:rsidRPr="002A4642">
        <w:t>Welcome</w:t>
      </w:r>
      <w:r w:rsidRPr="00DA4C29">
        <w:t xml:space="preserve"> and thank you so much for taking part in our exploration of faith.</w:t>
      </w:r>
      <w:r>
        <w:t xml:space="preserve"> </w:t>
      </w:r>
      <w:r w:rsidRPr="002D4731">
        <w:t xml:space="preserve">This week we open to how Faith is essential in our lives and how it shows up in all things, even me. </w:t>
      </w:r>
    </w:p>
    <w:p w14:paraId="32F85318" w14:textId="77777777" w:rsidR="000101AD" w:rsidRDefault="000101AD" w:rsidP="004758AB">
      <w:pPr>
        <w:rPr>
          <w:b/>
          <w:bCs/>
        </w:rPr>
      </w:pPr>
    </w:p>
    <w:p w14:paraId="052BB051" w14:textId="2B1A81F5" w:rsidR="004758AB" w:rsidRDefault="004758AB" w:rsidP="004758AB">
      <w:pPr>
        <w:rPr>
          <w:b/>
          <w:bCs/>
        </w:rPr>
      </w:pPr>
      <w:r>
        <w:rPr>
          <w:b/>
          <w:bCs/>
        </w:rPr>
        <w:t>Activity Choices</w:t>
      </w:r>
    </w:p>
    <w:p w14:paraId="41565D37" w14:textId="5FBE352B" w:rsidR="00E838C6" w:rsidRPr="00E838C6" w:rsidRDefault="002A4642" w:rsidP="00934B7B">
      <w:pPr>
        <w:pStyle w:val="ListParagraph"/>
        <w:numPr>
          <w:ilvl w:val="0"/>
          <w:numId w:val="21"/>
        </w:numPr>
      </w:pPr>
      <w:r>
        <w:t>Interview Others About Faith</w:t>
      </w:r>
    </w:p>
    <w:p w14:paraId="50EE6037" w14:textId="77777777" w:rsidR="002A4642" w:rsidRDefault="002A4642" w:rsidP="00934B7B">
      <w:pPr>
        <w:pStyle w:val="ListParagraph"/>
        <w:numPr>
          <w:ilvl w:val="1"/>
          <w:numId w:val="21"/>
        </w:numPr>
      </w:pPr>
      <w:r w:rsidRPr="002A4642">
        <w:t>Get with several family members and/or other people you know and interview them about how they feel about faith. You can use these questions as a guideline, or just to get you started in creating your own.</w:t>
      </w:r>
    </w:p>
    <w:p w14:paraId="35B5AA53" w14:textId="77777777" w:rsidR="002A4642" w:rsidRDefault="002A4642" w:rsidP="00934B7B">
      <w:pPr>
        <w:pStyle w:val="ListParagraph"/>
        <w:numPr>
          <w:ilvl w:val="2"/>
          <w:numId w:val="21"/>
        </w:numPr>
      </w:pPr>
      <w:r w:rsidRPr="002A4642">
        <w:t>What does the word ‘faith’ mean to you?</w:t>
      </w:r>
    </w:p>
    <w:p w14:paraId="53F2992B" w14:textId="77777777" w:rsidR="002A4642" w:rsidRDefault="002A4642" w:rsidP="00934B7B">
      <w:pPr>
        <w:pStyle w:val="ListParagraph"/>
        <w:numPr>
          <w:ilvl w:val="2"/>
          <w:numId w:val="21"/>
        </w:numPr>
      </w:pPr>
      <w:r w:rsidRPr="002A4642">
        <w:t>Do you believe in a higher power?</w:t>
      </w:r>
    </w:p>
    <w:p w14:paraId="1948701B" w14:textId="77777777" w:rsidR="002A4642" w:rsidRDefault="002A4642" w:rsidP="00934B7B">
      <w:pPr>
        <w:pStyle w:val="ListParagraph"/>
        <w:numPr>
          <w:ilvl w:val="2"/>
          <w:numId w:val="21"/>
        </w:numPr>
      </w:pPr>
      <w:r w:rsidRPr="002A4642">
        <w:t>What do you have faith in?</w:t>
      </w:r>
    </w:p>
    <w:p w14:paraId="16531E14" w14:textId="77777777" w:rsidR="002A4642" w:rsidRDefault="002A4642" w:rsidP="00934B7B">
      <w:pPr>
        <w:pStyle w:val="ListParagraph"/>
        <w:numPr>
          <w:ilvl w:val="2"/>
          <w:numId w:val="21"/>
        </w:numPr>
      </w:pPr>
      <w:r w:rsidRPr="002A4642">
        <w:t>What do you believe about faith?</w:t>
      </w:r>
    </w:p>
    <w:p w14:paraId="24032A33" w14:textId="77777777" w:rsidR="002A4642" w:rsidRDefault="002A4642" w:rsidP="00934B7B">
      <w:pPr>
        <w:pStyle w:val="ListParagraph"/>
        <w:numPr>
          <w:ilvl w:val="2"/>
          <w:numId w:val="21"/>
        </w:numPr>
      </w:pPr>
      <w:r w:rsidRPr="002A4642">
        <w:t xml:space="preserve">What difference would </w:t>
      </w:r>
      <w:proofErr w:type="gramStart"/>
      <w:r w:rsidRPr="002A4642">
        <w:t>having</w:t>
      </w:r>
      <w:proofErr w:type="gramEnd"/>
      <w:r w:rsidRPr="002A4642">
        <w:t xml:space="preserve"> faith in yourself make to how things go for you in life?</w:t>
      </w:r>
    </w:p>
    <w:p w14:paraId="384BD77B" w14:textId="77777777" w:rsidR="002A4642" w:rsidRDefault="002A4642" w:rsidP="00934B7B">
      <w:pPr>
        <w:pStyle w:val="ListParagraph"/>
        <w:numPr>
          <w:ilvl w:val="2"/>
          <w:numId w:val="21"/>
        </w:numPr>
      </w:pPr>
      <w:r w:rsidRPr="002A4642">
        <w:t>How would life be different believing all things worked together for good?</w:t>
      </w:r>
    </w:p>
    <w:p w14:paraId="1BD077A1" w14:textId="2056AD87" w:rsidR="002A4642" w:rsidRPr="002A4642" w:rsidRDefault="002A4642" w:rsidP="00934B7B">
      <w:pPr>
        <w:pStyle w:val="ListParagraph"/>
        <w:numPr>
          <w:ilvl w:val="2"/>
          <w:numId w:val="21"/>
        </w:numPr>
      </w:pPr>
      <w:r w:rsidRPr="002A4642">
        <w:t>What would life look like with no belief?</w:t>
      </w:r>
    </w:p>
    <w:p w14:paraId="637000D6" w14:textId="77777777" w:rsidR="00E838C6" w:rsidRDefault="00E838C6" w:rsidP="00BF2C4B"/>
    <w:p w14:paraId="192E0B68" w14:textId="74346D60" w:rsidR="000101AD" w:rsidRDefault="000101AD" w:rsidP="00934B7B">
      <w:pPr>
        <w:pStyle w:val="ListParagraph"/>
        <w:numPr>
          <w:ilvl w:val="0"/>
          <w:numId w:val="21"/>
        </w:numPr>
      </w:pPr>
      <w:r>
        <w:t>F</w:t>
      </w:r>
      <w:r w:rsidR="002A4642">
        <w:t>ind a Penny</w:t>
      </w:r>
      <w:r>
        <w:t>.</w:t>
      </w:r>
    </w:p>
    <w:p w14:paraId="0A5C6422" w14:textId="77777777" w:rsidR="002A4642" w:rsidRPr="00EE67B1" w:rsidRDefault="002A4642" w:rsidP="00934B7B">
      <w:pPr>
        <w:pStyle w:val="ListParagraph"/>
        <w:numPr>
          <w:ilvl w:val="1"/>
          <w:numId w:val="21"/>
        </w:numPr>
        <w:textAlignment w:val="baseline"/>
      </w:pPr>
      <w:r w:rsidRPr="00EE67B1">
        <w:t xml:space="preserve">Many people believe that finding a penny on heads up is not only good luck, but that it gives you a blessing. Printed right on the penny are the words “In God We Trust’, as a reminder to have faith. Reflect on what “In God We Trust” means to you. How much do you trust if you don’t believe in someone or something?  </w:t>
      </w:r>
    </w:p>
    <w:p w14:paraId="157A2E84" w14:textId="77777777" w:rsidR="002A4642" w:rsidRPr="00EE67B1" w:rsidRDefault="002A4642" w:rsidP="002A4642">
      <w:pPr>
        <w:pStyle w:val="ListParagraph"/>
        <w:textAlignment w:val="baseline"/>
      </w:pPr>
    </w:p>
    <w:p w14:paraId="0B574058" w14:textId="77777777" w:rsidR="002A4642" w:rsidRPr="00EE67B1" w:rsidRDefault="002A4642" w:rsidP="00934B7B">
      <w:pPr>
        <w:pStyle w:val="ListParagraph"/>
        <w:numPr>
          <w:ilvl w:val="1"/>
          <w:numId w:val="21"/>
        </w:numPr>
        <w:textAlignment w:val="baseline"/>
      </w:pPr>
      <w:r w:rsidRPr="00EE67B1">
        <w:t>Keep some pennies with you, and wherever you go, drop a few near the entrances of buildings, so that other people may find them and feel they are lucky and blessed. Every time you set one down, visualize it strengthening someone’s faith or helping them to feel hope.</w:t>
      </w:r>
    </w:p>
    <w:p w14:paraId="334749F1" w14:textId="7FB9AB3A" w:rsidR="000101AD" w:rsidRDefault="000101AD" w:rsidP="000101AD"/>
    <w:p w14:paraId="5A616FC0" w14:textId="77777777" w:rsidR="002A4642" w:rsidRDefault="000101AD" w:rsidP="00934B7B">
      <w:pPr>
        <w:pStyle w:val="ListParagraph"/>
        <w:numPr>
          <w:ilvl w:val="0"/>
          <w:numId w:val="47"/>
        </w:numPr>
      </w:pPr>
      <w:r>
        <w:t>Journal Time</w:t>
      </w:r>
    </w:p>
    <w:p w14:paraId="31728003" w14:textId="4D83F52C" w:rsidR="002A4642" w:rsidRPr="002A4642" w:rsidRDefault="002A4642" w:rsidP="00934B7B">
      <w:pPr>
        <w:pStyle w:val="ListParagraph"/>
        <w:numPr>
          <w:ilvl w:val="1"/>
          <w:numId w:val="47"/>
        </w:numPr>
      </w:pPr>
      <w:r w:rsidRPr="002A4642">
        <w:t xml:space="preserve">If you don’t already have one, go find yourself a journal. It can be anything from a little blank notebook to something custom-crafted that you really love. Decorate it if you like and keep it handy as you dive into your journey of faith. It can be fun to see later what you thought today. </w:t>
      </w:r>
    </w:p>
    <w:p w14:paraId="760314DC" w14:textId="77777777" w:rsidR="00F82F56" w:rsidRPr="00E838C6" w:rsidRDefault="00F82F56" w:rsidP="00E838C6"/>
    <w:p w14:paraId="5B03CDDB" w14:textId="7313101D" w:rsidR="00D930E2" w:rsidRPr="00950722" w:rsidRDefault="004758AB" w:rsidP="00BF2C4B">
      <w:pPr>
        <w:pStyle w:val="Heading2"/>
        <w:rPr>
          <w:color w:val="000000" w:themeColor="text1"/>
        </w:rPr>
      </w:pPr>
      <w:r w:rsidRPr="00FE7E06">
        <w:t xml:space="preserve"> </w:t>
      </w:r>
      <w:r w:rsidR="00800610">
        <w:t xml:space="preserve">Meditation Zone </w:t>
      </w:r>
    </w:p>
    <w:p w14:paraId="34215630" w14:textId="38B95424" w:rsidR="008832CF" w:rsidRDefault="008832CF" w:rsidP="00934B7B">
      <w:pPr>
        <w:pStyle w:val="ListParagraph"/>
        <w:numPr>
          <w:ilvl w:val="0"/>
          <w:numId w:val="49"/>
        </w:numPr>
      </w:pPr>
      <w:r>
        <w:t>M</w:t>
      </w:r>
      <w:r w:rsidRPr="008832CF">
        <w:t xml:space="preserve">usic That Increases Your Positive Energy, Eliminate </w:t>
      </w:r>
      <w:proofErr w:type="gramStart"/>
      <w:r w:rsidRPr="008832CF">
        <w:t>The</w:t>
      </w:r>
      <w:proofErr w:type="gramEnd"/>
      <w:r w:rsidRPr="008832CF">
        <w:t xml:space="preserve"> Fears Of Your Subconscious</w:t>
      </w:r>
      <w:r>
        <w:t xml:space="preserve">: </w:t>
      </w:r>
      <w:hyperlink r:id="rId46" w:history="1">
        <w:r w:rsidRPr="00090413">
          <w:rPr>
            <w:rStyle w:val="Hyperlink"/>
          </w:rPr>
          <w:t>https://www.youtube.com/watch?v=3B7mXec4QZI</w:t>
        </w:r>
      </w:hyperlink>
    </w:p>
    <w:p w14:paraId="30553189" w14:textId="2291744E" w:rsidR="00D930E2" w:rsidRPr="00950722" w:rsidRDefault="00D930E2" w:rsidP="00950722">
      <w:pPr>
        <w:pStyle w:val="ListParagraph"/>
        <w:rPr>
          <w:color w:val="000000" w:themeColor="text1"/>
        </w:rPr>
      </w:pPr>
    </w:p>
    <w:p w14:paraId="117B9736" w14:textId="611CFFAA" w:rsidR="008832CF" w:rsidRDefault="008832CF" w:rsidP="00934B7B">
      <w:pPr>
        <w:pStyle w:val="ListParagraph"/>
        <w:numPr>
          <w:ilvl w:val="0"/>
          <w:numId w:val="10"/>
        </w:numPr>
        <w:rPr>
          <w:color w:val="000000" w:themeColor="text1"/>
        </w:rPr>
      </w:pPr>
      <w:r>
        <w:rPr>
          <w:color w:val="000000" w:themeColor="text1"/>
        </w:rPr>
        <w:t>Daydreaming or Dream Scaping</w:t>
      </w:r>
    </w:p>
    <w:p w14:paraId="6578110D" w14:textId="302CD690" w:rsidR="008832CF" w:rsidRDefault="008832CF" w:rsidP="00934B7B">
      <w:pPr>
        <w:pStyle w:val="ListParagraph"/>
        <w:numPr>
          <w:ilvl w:val="1"/>
          <w:numId w:val="10"/>
        </w:numPr>
      </w:pPr>
      <w:r w:rsidRPr="008832CF">
        <w:t xml:space="preserve">Whether you find a quiet moment during the day or would like to use the time before you fall asleep to plant seeds for great dreams, take a deep breath or two, feel yourself </w:t>
      </w:r>
      <w:r w:rsidRPr="008832CF">
        <w:lastRenderedPageBreak/>
        <w:t xml:space="preserve">connecting to your heart space, and then let your imagination wander to all good things. If you like, plant the seed of an idea as you begin, so you might explore a specific topic as your mind drifts. </w:t>
      </w:r>
    </w:p>
    <w:p w14:paraId="4330325F" w14:textId="77777777" w:rsidR="008832CF" w:rsidRDefault="008832CF" w:rsidP="008832CF"/>
    <w:p w14:paraId="12F5CB69" w14:textId="4DD64549" w:rsidR="008832CF" w:rsidRPr="008832CF" w:rsidRDefault="008832CF" w:rsidP="00934B7B">
      <w:pPr>
        <w:pStyle w:val="ListParagraph"/>
        <w:numPr>
          <w:ilvl w:val="1"/>
          <w:numId w:val="10"/>
        </w:numPr>
      </w:pPr>
      <w:r>
        <w:t>Use the image at the end of the lesson</w:t>
      </w:r>
    </w:p>
    <w:p w14:paraId="3D1B9035" w14:textId="77777777" w:rsidR="008832CF" w:rsidRDefault="008832CF" w:rsidP="008832CF">
      <w:pPr>
        <w:pStyle w:val="ListParagraph"/>
        <w:rPr>
          <w:color w:val="000000" w:themeColor="text1"/>
        </w:rPr>
      </w:pPr>
    </w:p>
    <w:p w14:paraId="227C16B5" w14:textId="34D6049C" w:rsidR="008832CF" w:rsidRDefault="00950722" w:rsidP="00934B7B">
      <w:pPr>
        <w:pStyle w:val="ListParagraph"/>
        <w:numPr>
          <w:ilvl w:val="0"/>
          <w:numId w:val="10"/>
        </w:numPr>
        <w:rPr>
          <w:color w:val="000000" w:themeColor="text1"/>
        </w:rPr>
      </w:pPr>
      <w:r>
        <w:rPr>
          <w:color w:val="000000" w:themeColor="text1"/>
        </w:rPr>
        <w:t>Sacred Table</w:t>
      </w:r>
    </w:p>
    <w:p w14:paraId="27DD0986" w14:textId="25A98313" w:rsidR="008832CF" w:rsidRPr="008832CF" w:rsidRDefault="008832CF" w:rsidP="00934B7B">
      <w:pPr>
        <w:pStyle w:val="ListParagraph"/>
        <w:numPr>
          <w:ilvl w:val="1"/>
          <w:numId w:val="10"/>
        </w:numPr>
        <w:rPr>
          <w:color w:val="000000" w:themeColor="text1"/>
        </w:rPr>
      </w:pPr>
      <w:r w:rsidRPr="008832CF">
        <w:t xml:space="preserve">In the room you are in, find a space that you can clear to place items on that you feel represent faith to you. This can be anything from a book to a picture, or even a toy. If you like, put a cloth over the surface to mark out your space first, and place your items on top of it. </w:t>
      </w:r>
      <w:r>
        <w:t>Add a candle to your table.</w:t>
      </w:r>
    </w:p>
    <w:p w14:paraId="227CC6A2" w14:textId="77777777" w:rsidR="008832CF" w:rsidRDefault="008832CF" w:rsidP="008832CF">
      <w:pPr>
        <w:pStyle w:val="ListParagraph"/>
        <w:rPr>
          <w:color w:val="000000" w:themeColor="text1"/>
        </w:rPr>
      </w:pPr>
    </w:p>
    <w:p w14:paraId="6EA2AC03" w14:textId="3304EC37" w:rsidR="00D930E2" w:rsidRDefault="00800610" w:rsidP="00196FE6">
      <w:pPr>
        <w:pStyle w:val="Heading2"/>
      </w:pPr>
      <w:r>
        <w:t xml:space="preserve">Media  </w:t>
      </w:r>
    </w:p>
    <w:p w14:paraId="728EF261" w14:textId="70F567C0" w:rsidR="002D5DB3" w:rsidRDefault="002D5DB3" w:rsidP="00934B7B">
      <w:pPr>
        <w:pStyle w:val="ListParagraph"/>
        <w:numPr>
          <w:ilvl w:val="0"/>
          <w:numId w:val="10"/>
        </w:numPr>
      </w:pPr>
      <w:r>
        <w:t>Beating the Odds</w:t>
      </w:r>
      <w:r w:rsidRPr="002D5DB3">
        <w:t xml:space="preserve"> | 6 Stories That Prove Anything Is Possible</w:t>
      </w:r>
      <w:r>
        <w:t xml:space="preserve">: </w:t>
      </w:r>
      <w:hyperlink r:id="rId47" w:history="1">
        <w:r w:rsidRPr="00090413">
          <w:rPr>
            <w:rStyle w:val="Hyperlink"/>
          </w:rPr>
          <w:t>https://www.youtube.com/watch?v=7hByu8MvIiU</w:t>
        </w:r>
      </w:hyperlink>
    </w:p>
    <w:p w14:paraId="119A1BFA" w14:textId="77777777" w:rsidR="002D5DB3" w:rsidRDefault="002D5DB3" w:rsidP="002D5DB3">
      <w:pPr>
        <w:pStyle w:val="ListParagraph"/>
      </w:pPr>
    </w:p>
    <w:p w14:paraId="530F0301" w14:textId="602FF699" w:rsidR="002D5DB3" w:rsidRDefault="00D930E2" w:rsidP="00934B7B">
      <w:pPr>
        <w:pStyle w:val="ListParagraph"/>
        <w:numPr>
          <w:ilvl w:val="0"/>
          <w:numId w:val="10"/>
        </w:numPr>
      </w:pPr>
      <w:r>
        <w:t>Reflection Questions</w:t>
      </w:r>
    </w:p>
    <w:p w14:paraId="2B142EF0" w14:textId="64151CC8" w:rsidR="002D5DB3" w:rsidRDefault="002D5DB3" w:rsidP="00934B7B">
      <w:pPr>
        <w:pStyle w:val="ListParagraph"/>
        <w:numPr>
          <w:ilvl w:val="1"/>
          <w:numId w:val="10"/>
        </w:numPr>
      </w:pPr>
      <w:r>
        <w:t>Which of the six stories stood out the most to you and why?</w:t>
      </w:r>
    </w:p>
    <w:p w14:paraId="18FE1760" w14:textId="38BB94F0" w:rsidR="002D5DB3" w:rsidRDefault="002D5DB3" w:rsidP="00934B7B">
      <w:pPr>
        <w:pStyle w:val="ListParagraph"/>
        <w:numPr>
          <w:ilvl w:val="1"/>
          <w:numId w:val="10"/>
        </w:numPr>
      </w:pPr>
      <w:r>
        <w:t>What things do you think might contribute to the amount of faith each of these athletes and dancers has in themselves?</w:t>
      </w:r>
    </w:p>
    <w:p w14:paraId="0F4D8A8A" w14:textId="51CC9CAF" w:rsidR="002D5DB3" w:rsidRDefault="002D5DB3" w:rsidP="00934B7B">
      <w:pPr>
        <w:pStyle w:val="ListParagraph"/>
        <w:numPr>
          <w:ilvl w:val="1"/>
          <w:numId w:val="10"/>
        </w:numPr>
      </w:pPr>
      <w:r>
        <w:t>Which of these situations would be hardest for you to overcome and why?</w:t>
      </w:r>
    </w:p>
    <w:p w14:paraId="31A3C51C" w14:textId="559F25D8" w:rsidR="002D5DB3" w:rsidRDefault="002D5DB3" w:rsidP="00934B7B">
      <w:pPr>
        <w:pStyle w:val="ListParagraph"/>
        <w:numPr>
          <w:ilvl w:val="1"/>
          <w:numId w:val="10"/>
        </w:numPr>
      </w:pPr>
      <w:r>
        <w:t>How would it affect your faith if you found out you had a life-altering illness, and what things could you do to stay positive and faith-filled?</w:t>
      </w:r>
    </w:p>
    <w:p w14:paraId="557BB200" w14:textId="77777777" w:rsidR="0059615C" w:rsidRDefault="0059615C" w:rsidP="0059615C"/>
    <w:p w14:paraId="7F7484AE" w14:textId="1DBBC408" w:rsidR="00712305" w:rsidRDefault="00712305" w:rsidP="00934B7B">
      <w:pPr>
        <w:pStyle w:val="ListParagraph"/>
        <w:numPr>
          <w:ilvl w:val="0"/>
          <w:numId w:val="10"/>
        </w:numPr>
      </w:pPr>
      <w:r>
        <w:t xml:space="preserve">Music by </w:t>
      </w:r>
      <w:proofErr w:type="spellStart"/>
      <w:r>
        <w:t>Kutless</w:t>
      </w:r>
      <w:proofErr w:type="spellEnd"/>
      <w:r>
        <w:t xml:space="preserve">: </w:t>
      </w:r>
      <w:hyperlink r:id="rId48" w:history="1">
        <w:r w:rsidRPr="00090413">
          <w:rPr>
            <w:rStyle w:val="Hyperlink"/>
          </w:rPr>
          <w:t>https://www.youtube.com/watch?v=u1JBSQMkQEo</w:t>
        </w:r>
      </w:hyperlink>
    </w:p>
    <w:p w14:paraId="0AD5E3BA" w14:textId="4839F8EF" w:rsidR="00712305" w:rsidRDefault="00712305" w:rsidP="00934B7B">
      <w:pPr>
        <w:pStyle w:val="ListParagraph"/>
        <w:numPr>
          <w:ilvl w:val="1"/>
          <w:numId w:val="10"/>
        </w:numPr>
      </w:pPr>
      <w:r>
        <w:t>Watch the video for additional inspiration</w:t>
      </w:r>
    </w:p>
    <w:p w14:paraId="3AEF0EBC" w14:textId="77777777" w:rsidR="00D930E2" w:rsidRPr="00D930E2" w:rsidRDefault="00D930E2" w:rsidP="00D930E2"/>
    <w:p w14:paraId="7687280D" w14:textId="256F9347" w:rsidR="00800610" w:rsidRPr="00800610" w:rsidRDefault="00800610" w:rsidP="00800610">
      <w:pPr>
        <w:pStyle w:val="Heading2"/>
      </w:pPr>
      <w:r>
        <w:t>Creation Station</w:t>
      </w:r>
    </w:p>
    <w:p w14:paraId="72EAF045" w14:textId="7700A05F" w:rsidR="00712305" w:rsidRPr="001052B2" w:rsidRDefault="00712305" w:rsidP="00934B7B">
      <w:pPr>
        <w:pStyle w:val="ListParagraph"/>
        <w:numPr>
          <w:ilvl w:val="0"/>
          <w:numId w:val="11"/>
        </w:numPr>
      </w:pPr>
      <w:r>
        <w:t>The Meaning of the Mandala</w:t>
      </w:r>
      <w:r w:rsidR="001052B2">
        <w:t xml:space="preserve"> </w:t>
      </w:r>
      <w:hyperlink r:id="rId49" w:history="1">
        <w:r w:rsidRPr="00090413">
          <w:rPr>
            <w:rStyle w:val="Hyperlink"/>
          </w:rPr>
          <w:t>https://www.youtube.com/watch?v=G58Pujijsqc</w:t>
        </w:r>
      </w:hyperlink>
    </w:p>
    <w:p w14:paraId="5F4B3233" w14:textId="06D03DB3" w:rsidR="00196FE6" w:rsidRPr="001052B2" w:rsidRDefault="00712305" w:rsidP="00934B7B">
      <w:pPr>
        <w:pStyle w:val="ListParagraph"/>
        <w:numPr>
          <w:ilvl w:val="1"/>
          <w:numId w:val="11"/>
        </w:numPr>
        <w:ind w:left="1350"/>
      </w:pPr>
      <w:r>
        <w:t>Watch the video for inspiration</w:t>
      </w:r>
    </w:p>
    <w:p w14:paraId="26308186" w14:textId="77777777" w:rsidR="00196FE6" w:rsidRDefault="00196FE6" w:rsidP="00B36A21">
      <w:pPr>
        <w:rPr>
          <w:noProof/>
        </w:rPr>
      </w:pPr>
    </w:p>
    <w:p w14:paraId="7D69A0F7" w14:textId="3EAF8600" w:rsidR="001052B2" w:rsidRDefault="00712305" w:rsidP="00934B7B">
      <w:pPr>
        <w:pStyle w:val="ListParagraph"/>
        <w:numPr>
          <w:ilvl w:val="0"/>
          <w:numId w:val="22"/>
        </w:numPr>
      </w:pPr>
      <w:r>
        <w:t>Mandala</w:t>
      </w:r>
      <w:r w:rsidR="006D0E3F">
        <w:t xml:space="preserve"> </w:t>
      </w:r>
      <w:hyperlink r:id="rId50" w:history="1">
        <w:r w:rsidR="006D0E3F" w:rsidRPr="00090413">
          <w:rPr>
            <w:rStyle w:val="Hyperlink"/>
          </w:rPr>
          <w:t>https://coloringpagest.com/mandala</w:t>
        </w:r>
      </w:hyperlink>
    </w:p>
    <w:p w14:paraId="273F0D50" w14:textId="70448F65" w:rsidR="00196FE6" w:rsidRDefault="006D0E3F" w:rsidP="00934B7B">
      <w:pPr>
        <w:pStyle w:val="ListParagraph"/>
        <w:numPr>
          <w:ilvl w:val="1"/>
          <w:numId w:val="22"/>
        </w:numPr>
        <w:ind w:left="1350"/>
      </w:pPr>
      <w:r>
        <w:t xml:space="preserve">Download a mandala from the link above. </w:t>
      </w:r>
      <w:r w:rsidR="00712305">
        <w:t>Create your own mandala</w:t>
      </w:r>
      <w:r>
        <w:t xml:space="preserve">. </w:t>
      </w:r>
      <w:r w:rsidR="00712305">
        <w:t>Use the information in the video to create a sacred space.</w:t>
      </w:r>
    </w:p>
    <w:p w14:paraId="113E0E1B" w14:textId="709E6E73" w:rsidR="0059615C" w:rsidRDefault="0059615C" w:rsidP="0059615C"/>
    <w:p w14:paraId="75BD44CA" w14:textId="77777777" w:rsidR="0059615C" w:rsidRDefault="0059615C" w:rsidP="00934B7B">
      <w:pPr>
        <w:pStyle w:val="ListParagraph"/>
        <w:numPr>
          <w:ilvl w:val="0"/>
          <w:numId w:val="22"/>
        </w:numPr>
      </w:pPr>
      <w:r>
        <w:t>Walk by Faith</w:t>
      </w:r>
    </w:p>
    <w:p w14:paraId="1E0C05D7" w14:textId="15E10D05" w:rsidR="0059615C" w:rsidRPr="0059615C" w:rsidRDefault="0059615C" w:rsidP="00934B7B">
      <w:pPr>
        <w:pStyle w:val="ListParagraph"/>
        <w:numPr>
          <w:ilvl w:val="1"/>
          <w:numId w:val="22"/>
        </w:numPr>
      </w:pPr>
      <w:r w:rsidRPr="0059615C">
        <w:t>Talk a walk around your house, outside, or at a new location, and look for things that it took faith to build or grow. When you find something, envision all it took to have it standing there as it is in front of you. Let these wonderings inspire you to do something it takes faith to accomplish in your life, and then journal your commitment and the steps you are going to take next to move toward your goal.</w:t>
      </w:r>
    </w:p>
    <w:p w14:paraId="25682423" w14:textId="77777777" w:rsidR="00196FE6" w:rsidRPr="001052B2" w:rsidRDefault="00196FE6" w:rsidP="001052B2"/>
    <w:p w14:paraId="321344CB" w14:textId="77777777" w:rsidR="00712305" w:rsidRDefault="00712305" w:rsidP="00F82F56"/>
    <w:p w14:paraId="0B60AE0F" w14:textId="4D44F22C" w:rsidR="00F82F56" w:rsidRPr="001052B2" w:rsidRDefault="008832CF" w:rsidP="00F82F56">
      <w:r>
        <w:rPr>
          <w:noProof/>
        </w:rPr>
        <w:lastRenderedPageBreak/>
        <w:drawing>
          <wp:inline distT="0" distB="0" distL="0" distR="0" wp14:anchorId="690B572D" wp14:editId="057AE1F5">
            <wp:extent cx="6062345" cy="9075420"/>
            <wp:effectExtent l="0" t="0" r="0" b="508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51"/>
                    <a:stretch>
                      <a:fillRect/>
                    </a:stretch>
                  </pic:blipFill>
                  <pic:spPr>
                    <a:xfrm>
                      <a:off x="0" y="0"/>
                      <a:ext cx="6062345" cy="9075420"/>
                    </a:xfrm>
                    <a:prstGeom prst="rect">
                      <a:avLst/>
                    </a:prstGeom>
                  </pic:spPr>
                </pic:pic>
              </a:graphicData>
            </a:graphic>
          </wp:inline>
        </w:drawing>
      </w:r>
    </w:p>
    <w:p w14:paraId="00FD1BCD" w14:textId="41C28D9D" w:rsidR="00D930E2" w:rsidRDefault="00D930E2" w:rsidP="00D930E2">
      <w:pPr>
        <w:pStyle w:val="Heading1"/>
      </w:pPr>
      <w:r>
        <w:lastRenderedPageBreak/>
        <w:t>#2 - “</w:t>
      </w:r>
      <w:r w:rsidR="006D0E3F">
        <w:t>Faith Inside Me</w:t>
      </w:r>
      <w:r>
        <w:t>”</w:t>
      </w:r>
    </w:p>
    <w:p w14:paraId="09203C00" w14:textId="77777777" w:rsidR="00D930E2" w:rsidRDefault="00D930E2" w:rsidP="00D930E2">
      <w:pPr>
        <w:pStyle w:val="Heading2"/>
      </w:pPr>
      <w:r>
        <w:t xml:space="preserve">Opening Experience  </w:t>
      </w:r>
    </w:p>
    <w:p w14:paraId="7EC344D0" w14:textId="27DB3A67" w:rsidR="0059615C" w:rsidRPr="0059615C" w:rsidRDefault="0059615C" w:rsidP="0059615C">
      <w:r w:rsidRPr="0059615C">
        <w:t>This week we will explore how the way we look at life will determine how I experience faith. Do I find faith when I’m frustrated or flustered?</w:t>
      </w:r>
      <w:r>
        <w:t xml:space="preserve"> </w:t>
      </w:r>
      <w:r w:rsidRPr="0059615C">
        <w:t>How do I stand in my faith? How does what I believe create different things for the life I live?</w:t>
      </w:r>
    </w:p>
    <w:p w14:paraId="27407978" w14:textId="77777777" w:rsidR="00D930E2" w:rsidRPr="0059615C" w:rsidRDefault="00D930E2" w:rsidP="0059615C"/>
    <w:p w14:paraId="6F80BBD2" w14:textId="77777777" w:rsidR="00D930E2" w:rsidRDefault="00D930E2" w:rsidP="00D930E2">
      <w:pPr>
        <w:rPr>
          <w:b/>
          <w:bCs/>
        </w:rPr>
      </w:pPr>
      <w:r>
        <w:rPr>
          <w:b/>
          <w:bCs/>
        </w:rPr>
        <w:t>Activity Choices</w:t>
      </w:r>
    </w:p>
    <w:p w14:paraId="36F79F3D" w14:textId="7DCDEEC2" w:rsidR="001052B2" w:rsidRDefault="006D0E3F" w:rsidP="00934B7B">
      <w:pPr>
        <w:pStyle w:val="ListParagraph"/>
        <w:numPr>
          <w:ilvl w:val="0"/>
          <w:numId w:val="23"/>
        </w:numPr>
      </w:pPr>
      <w:r>
        <w:t>The Dot</w:t>
      </w:r>
      <w:r w:rsidR="001052B2" w:rsidRPr="001052B2">
        <w:t xml:space="preserve">: </w:t>
      </w:r>
      <w:hyperlink r:id="rId52" w:history="1">
        <w:r w:rsidRPr="00090413">
          <w:rPr>
            <w:rStyle w:val="Hyperlink"/>
          </w:rPr>
          <w:t>https://www.youtube.com/watch?v=vKCsqbiCxE8</w:t>
        </w:r>
      </w:hyperlink>
    </w:p>
    <w:p w14:paraId="2CAFD38A" w14:textId="4A0F2C89" w:rsidR="006D0E3F" w:rsidRPr="001052B2" w:rsidRDefault="006D0E3F" w:rsidP="00934B7B">
      <w:pPr>
        <w:pStyle w:val="ListParagraph"/>
        <w:numPr>
          <w:ilvl w:val="1"/>
          <w:numId w:val="23"/>
        </w:numPr>
        <w:rPr>
          <w:rStyle w:val="Hyperlink"/>
          <w:color w:val="auto"/>
          <w:u w:val="none"/>
        </w:rPr>
      </w:pPr>
      <w:r>
        <w:t>Watch the video, what does it mean to you?</w:t>
      </w:r>
    </w:p>
    <w:p w14:paraId="1788076B" w14:textId="4CC21D4F" w:rsidR="001052B2" w:rsidRDefault="001052B2" w:rsidP="001052B2"/>
    <w:p w14:paraId="63CFF9C0" w14:textId="35840234" w:rsidR="0059615C" w:rsidRPr="0059615C" w:rsidRDefault="006D0E3F" w:rsidP="00934B7B">
      <w:pPr>
        <w:pStyle w:val="ListParagraph"/>
        <w:numPr>
          <w:ilvl w:val="0"/>
          <w:numId w:val="23"/>
        </w:numPr>
        <w:rPr>
          <w:rStyle w:val="Hyperlink"/>
          <w:color w:val="auto"/>
          <w:u w:val="none"/>
        </w:rPr>
      </w:pPr>
      <w:r w:rsidRPr="0059615C">
        <w:t>Optical Illusions</w:t>
      </w:r>
      <w:r w:rsidR="001052B2" w:rsidRPr="0059615C">
        <w:t xml:space="preserve">: </w:t>
      </w:r>
      <w:hyperlink r:id="rId53" w:history="1">
        <w:r w:rsidR="0059615C" w:rsidRPr="0059615C">
          <w:rPr>
            <w:rStyle w:val="Hyperlink"/>
            <w:rFonts w:eastAsiaTheme="majorEastAsia"/>
          </w:rPr>
          <w:t>https://www.youtube.com/watch?v=llLVk2fqylA&amp;t=223s</w:t>
        </w:r>
      </w:hyperlink>
      <w:r w:rsidR="0059615C" w:rsidRPr="0059615C">
        <w:t xml:space="preserve"> </w:t>
      </w:r>
    </w:p>
    <w:p w14:paraId="5C313AF0" w14:textId="66D3BB94" w:rsidR="0059615C" w:rsidRPr="0059615C" w:rsidRDefault="0059615C" w:rsidP="00934B7B">
      <w:pPr>
        <w:pStyle w:val="ListParagraph"/>
        <w:numPr>
          <w:ilvl w:val="1"/>
          <w:numId w:val="23"/>
        </w:numPr>
      </w:pPr>
      <w:r w:rsidRPr="0059615C">
        <w:t>Have some fun exploring optical illusions here and think about how you perceive life. Remember that things aren’t always what they seem … your perception can change them!</w:t>
      </w:r>
    </w:p>
    <w:p w14:paraId="79340859" w14:textId="0477A21F" w:rsidR="0059615C" w:rsidRDefault="0059615C" w:rsidP="0059615C"/>
    <w:p w14:paraId="684ED15F" w14:textId="77777777" w:rsidR="0059615C" w:rsidRDefault="0059615C" w:rsidP="00934B7B">
      <w:pPr>
        <w:pStyle w:val="ListParagraph"/>
        <w:numPr>
          <w:ilvl w:val="0"/>
          <w:numId w:val="50"/>
        </w:numPr>
      </w:pPr>
      <w:r>
        <w:t>Believing is Seeing</w:t>
      </w:r>
    </w:p>
    <w:p w14:paraId="63F9D274" w14:textId="113F91CB" w:rsidR="0059615C" w:rsidRPr="0059615C" w:rsidRDefault="0059615C" w:rsidP="00934B7B">
      <w:pPr>
        <w:pStyle w:val="ListParagraph"/>
        <w:numPr>
          <w:ilvl w:val="1"/>
          <w:numId w:val="50"/>
        </w:numPr>
      </w:pPr>
      <w:r w:rsidRPr="0059615C">
        <w:t>It is important to know that what we believe is what we are really having faith in. As you ponder the answers to these questions, let them guide you toward uncovering your hidden beliefs</w:t>
      </w:r>
      <w:r>
        <w:t>.</w:t>
      </w:r>
      <w:r w:rsidR="007727B8">
        <w:t xml:space="preserve"> </w:t>
      </w:r>
      <w:r w:rsidRPr="0059615C">
        <w:t xml:space="preserve">What do you think someone should do </w:t>
      </w:r>
      <w:proofErr w:type="gramStart"/>
      <w:r w:rsidRPr="0059615C">
        <w:t>if ………</w:t>
      </w:r>
      <w:proofErr w:type="gramEnd"/>
    </w:p>
    <w:p w14:paraId="18D4ADD5" w14:textId="77777777" w:rsidR="0059615C" w:rsidRPr="0059615C" w:rsidRDefault="0059615C" w:rsidP="0059615C"/>
    <w:p w14:paraId="18101392" w14:textId="4EC8DE21" w:rsidR="00D930E2" w:rsidRPr="00D930E2" w:rsidRDefault="00D930E2" w:rsidP="007727B8">
      <w:pPr>
        <w:pStyle w:val="Heading2"/>
      </w:pPr>
      <w:r>
        <w:t xml:space="preserve">Meditation Zone </w:t>
      </w:r>
    </w:p>
    <w:p w14:paraId="7159AEB9" w14:textId="7F8F8585" w:rsidR="007727B8" w:rsidRDefault="007727B8" w:rsidP="00934B7B">
      <w:pPr>
        <w:pStyle w:val="ListParagraph"/>
        <w:numPr>
          <w:ilvl w:val="0"/>
          <w:numId w:val="50"/>
        </w:numPr>
      </w:pPr>
      <w:r w:rsidRPr="007727B8">
        <w:t xml:space="preserve">3-minute mindfulness meditation for clarity </w:t>
      </w:r>
      <w:r>
        <w:t>–</w:t>
      </w:r>
      <w:r w:rsidRPr="007727B8">
        <w:t xml:space="preserve"> Flow</w:t>
      </w:r>
      <w:r>
        <w:t xml:space="preserve">: </w:t>
      </w:r>
      <w:hyperlink r:id="rId54" w:history="1">
        <w:r w:rsidRPr="00090413">
          <w:rPr>
            <w:rStyle w:val="Hyperlink"/>
          </w:rPr>
          <w:t>https://www.youtube.com/watch?v=ABK0SYFxyEY</w:t>
        </w:r>
      </w:hyperlink>
    </w:p>
    <w:p w14:paraId="5B7A782F" w14:textId="77777777" w:rsidR="001052B2" w:rsidRDefault="001052B2" w:rsidP="007727B8"/>
    <w:p w14:paraId="4A3A508D" w14:textId="77777777" w:rsidR="007727B8" w:rsidRPr="007727B8" w:rsidRDefault="007727B8" w:rsidP="00934B7B">
      <w:pPr>
        <w:pStyle w:val="ListParagraph"/>
        <w:numPr>
          <w:ilvl w:val="0"/>
          <w:numId w:val="8"/>
        </w:numPr>
        <w:rPr>
          <w:color w:val="000000" w:themeColor="text1"/>
        </w:rPr>
      </w:pPr>
      <w:r>
        <w:rPr>
          <w:color w:val="000000" w:themeColor="text1"/>
        </w:rPr>
        <w:t xml:space="preserve">Mucky Meditation: </w:t>
      </w:r>
      <w:hyperlink r:id="rId55" w:history="1">
        <w:r w:rsidRPr="004571E4">
          <w:rPr>
            <w:rStyle w:val="Hyperlink"/>
            <w:rFonts w:eastAsiaTheme="majorEastAsia"/>
          </w:rPr>
          <w:t>https://www.youtube.com/watch?v=8pl8Rai0OWM</w:t>
        </w:r>
      </w:hyperlink>
      <w:r w:rsidRPr="004571E4">
        <w:rPr>
          <w:sz w:val="32"/>
          <w:szCs w:val="32"/>
        </w:rPr>
        <w:t xml:space="preserve"> </w:t>
      </w:r>
    </w:p>
    <w:p w14:paraId="085AB0CE" w14:textId="179F02C7" w:rsidR="007727B8" w:rsidRPr="007727B8" w:rsidRDefault="007727B8" w:rsidP="00934B7B">
      <w:pPr>
        <w:pStyle w:val="ListParagraph"/>
        <w:numPr>
          <w:ilvl w:val="1"/>
          <w:numId w:val="8"/>
        </w:numPr>
        <w:rPr>
          <w:color w:val="000000" w:themeColor="text1"/>
        </w:rPr>
      </w:pPr>
      <w:r w:rsidRPr="007727B8">
        <w:t xml:space="preserve">YouTuber Thomas from Yes Theory videos takes us on his journey with meditation. To everyone else he seemed wildly successful, but he was </w:t>
      </w:r>
      <w:proofErr w:type="gramStart"/>
      <w:r w:rsidRPr="007727B8">
        <w:t>actually rather</w:t>
      </w:r>
      <w:proofErr w:type="gramEnd"/>
      <w:r w:rsidRPr="007727B8">
        <w:t xml:space="preserve"> anxious and having a hard time feeling like it. He never thought he could meditate, and really struggled along the way … but after documenting a 1,000-day adventure with it, his life is absolutely changed. </w:t>
      </w:r>
    </w:p>
    <w:p w14:paraId="2E01710C" w14:textId="77777777" w:rsidR="007727B8" w:rsidRPr="007727B8" w:rsidRDefault="007727B8" w:rsidP="007727B8">
      <w:pPr>
        <w:pStyle w:val="ListParagraph"/>
        <w:rPr>
          <w:color w:val="000000" w:themeColor="text1"/>
        </w:rPr>
      </w:pPr>
    </w:p>
    <w:p w14:paraId="6D242B3B" w14:textId="77777777" w:rsidR="003F2EFF" w:rsidRDefault="003F2EFF" w:rsidP="00934B7B">
      <w:pPr>
        <w:pStyle w:val="ListParagraph"/>
        <w:numPr>
          <w:ilvl w:val="0"/>
          <w:numId w:val="8"/>
        </w:numPr>
        <w:rPr>
          <w:color w:val="000000" w:themeColor="text1"/>
        </w:rPr>
      </w:pPr>
      <w:r>
        <w:rPr>
          <w:color w:val="000000" w:themeColor="text1"/>
        </w:rPr>
        <w:t>Journal</w:t>
      </w:r>
    </w:p>
    <w:p w14:paraId="3D90D1AE" w14:textId="1F9B74EA" w:rsidR="003F2EFF" w:rsidRPr="003F2EFF" w:rsidRDefault="003F2EFF" w:rsidP="00934B7B">
      <w:pPr>
        <w:pStyle w:val="ListParagraph"/>
        <w:numPr>
          <w:ilvl w:val="1"/>
          <w:numId w:val="8"/>
        </w:numPr>
        <w:rPr>
          <w:color w:val="000000" w:themeColor="text1"/>
        </w:rPr>
      </w:pPr>
      <w:r w:rsidRPr="003F2EFF">
        <w:t>After meditating and then checking out Thomas’ mixed experiences with meditation, tell yourself about yours! What is your relationship to meditation, and how do you feel it relates to your faith?</w:t>
      </w:r>
    </w:p>
    <w:p w14:paraId="29E0FFDD" w14:textId="77777777" w:rsidR="003F2EFF" w:rsidRPr="003F2EFF" w:rsidRDefault="003F2EFF" w:rsidP="003F2EFF">
      <w:pPr>
        <w:rPr>
          <w:color w:val="000000" w:themeColor="text1"/>
        </w:rPr>
      </w:pPr>
    </w:p>
    <w:p w14:paraId="7550FB4C" w14:textId="426DAF25" w:rsidR="003F2EFF" w:rsidRDefault="003F2EFF" w:rsidP="00934B7B">
      <w:pPr>
        <w:pStyle w:val="ListParagraph"/>
        <w:numPr>
          <w:ilvl w:val="0"/>
          <w:numId w:val="8"/>
        </w:numPr>
        <w:rPr>
          <w:color w:val="000000" w:themeColor="text1"/>
        </w:rPr>
      </w:pPr>
      <w:r>
        <w:rPr>
          <w:color w:val="000000" w:themeColor="text1"/>
        </w:rPr>
        <w:t>Sacred Table</w:t>
      </w:r>
    </w:p>
    <w:p w14:paraId="03FD6E65" w14:textId="033A796D" w:rsidR="007470A5" w:rsidRPr="00F82F56" w:rsidRDefault="00D930E2" w:rsidP="00934B7B">
      <w:pPr>
        <w:pStyle w:val="ListParagraph"/>
        <w:numPr>
          <w:ilvl w:val="1"/>
          <w:numId w:val="8"/>
        </w:numPr>
        <w:rPr>
          <w:color w:val="000000" w:themeColor="text1"/>
        </w:rPr>
      </w:pPr>
      <w:r w:rsidRPr="005A24D2">
        <w:rPr>
          <w:color w:val="000000" w:themeColor="text1"/>
        </w:rPr>
        <w:t xml:space="preserve">As we create our virtual Sacred Table, create one at home! </w:t>
      </w:r>
      <w:r w:rsidR="007470A5" w:rsidRPr="005A24D2">
        <w:rPr>
          <w:color w:val="000000" w:themeColor="text1"/>
        </w:rPr>
        <w:t xml:space="preserve">Look around you for an item to add to the Sacred table that helps you </w:t>
      </w:r>
      <w:r w:rsidR="005A24D2" w:rsidRPr="005A24D2">
        <w:rPr>
          <w:color w:val="000000" w:themeColor="text1"/>
        </w:rPr>
        <w:t>feel and share the blessings that are all around you.</w:t>
      </w:r>
      <w:r w:rsidR="007727B8">
        <w:rPr>
          <w:color w:val="000000" w:themeColor="text1"/>
        </w:rPr>
        <w:t xml:space="preserve"> This week add a blessing box. It can be any type of container and add one way to bless the world each week.</w:t>
      </w:r>
    </w:p>
    <w:p w14:paraId="0B33E743" w14:textId="5E5BD4BE" w:rsidR="00D930E2" w:rsidRDefault="00D930E2" w:rsidP="007470A5">
      <w:pPr>
        <w:pStyle w:val="Heading2"/>
      </w:pPr>
      <w:r>
        <w:t xml:space="preserve">Media  </w:t>
      </w:r>
    </w:p>
    <w:p w14:paraId="6DDEC823" w14:textId="54A750E5" w:rsidR="005A24D2" w:rsidRPr="005A24D2" w:rsidRDefault="00A83B8D" w:rsidP="005A24D2">
      <w:r w:rsidRPr="00EE58D5">
        <w:t>Enjoy some time in our media room, this time exploring through some great music when you click on the circles. See what comes up for you as you move through the journal questions after enjoying One Republic’s ‘I Lived’ ~ and then take steps with Jeremy Camp as he sings about walking by faith.</w:t>
      </w:r>
    </w:p>
    <w:p w14:paraId="4A5A997E" w14:textId="77777777" w:rsidR="00D930E2" w:rsidRDefault="00D930E2" w:rsidP="00D930E2"/>
    <w:p w14:paraId="06184BF2" w14:textId="77777777" w:rsidR="00A83B8D" w:rsidRPr="00EE58D5" w:rsidRDefault="00A83B8D" w:rsidP="00934B7B">
      <w:pPr>
        <w:pStyle w:val="ListParagraph"/>
        <w:numPr>
          <w:ilvl w:val="0"/>
          <w:numId w:val="51"/>
        </w:numPr>
        <w:textAlignment w:val="baseline"/>
      </w:pPr>
      <w:r>
        <w:t>I Lived by One Republic</w:t>
      </w:r>
      <w:r w:rsidR="00D930E2" w:rsidRPr="005A24D2">
        <w:t xml:space="preserve">: </w:t>
      </w:r>
      <w:hyperlink r:id="rId56" w:history="1">
        <w:r w:rsidRPr="00A83B8D">
          <w:rPr>
            <w:rStyle w:val="Hyperlink"/>
            <w:rFonts w:eastAsiaTheme="majorEastAsia"/>
          </w:rPr>
          <w:t>https://www.youtube.com/watch?v=QKx18xrR29c</w:t>
        </w:r>
      </w:hyperlink>
      <w:r w:rsidRPr="00EE58D5">
        <w:t xml:space="preserve"> </w:t>
      </w:r>
    </w:p>
    <w:p w14:paraId="10BF4EAB" w14:textId="6D263C3B" w:rsidR="00D930E2" w:rsidRPr="005A24D2" w:rsidRDefault="00D930E2" w:rsidP="00A83B8D">
      <w:pPr>
        <w:pStyle w:val="ListParagraph"/>
      </w:pPr>
    </w:p>
    <w:p w14:paraId="1639AC13" w14:textId="77777777" w:rsidR="00D930E2" w:rsidRDefault="00D930E2" w:rsidP="00D930E2"/>
    <w:p w14:paraId="6163D626" w14:textId="77777777" w:rsidR="00A83B8D" w:rsidRDefault="00D930E2" w:rsidP="00934B7B">
      <w:pPr>
        <w:pStyle w:val="ListParagraph"/>
        <w:numPr>
          <w:ilvl w:val="0"/>
          <w:numId w:val="24"/>
        </w:numPr>
      </w:pPr>
      <w:r w:rsidRPr="005A24D2">
        <w:t>Reflection Questions</w:t>
      </w:r>
    </w:p>
    <w:p w14:paraId="54B84D66" w14:textId="77777777" w:rsidR="00A83B8D" w:rsidRDefault="00A83B8D" w:rsidP="00934B7B">
      <w:pPr>
        <w:pStyle w:val="ListParagraph"/>
        <w:numPr>
          <w:ilvl w:val="1"/>
          <w:numId w:val="24"/>
        </w:numPr>
      </w:pPr>
      <w:r w:rsidRPr="00A83B8D">
        <w:t>What does it mean to you to really live? What kinds of things is that kind of life filled with?</w:t>
      </w:r>
    </w:p>
    <w:p w14:paraId="0A6A9FD9" w14:textId="77777777" w:rsidR="00A83B8D" w:rsidRDefault="00A83B8D" w:rsidP="00934B7B">
      <w:pPr>
        <w:pStyle w:val="ListParagraph"/>
        <w:numPr>
          <w:ilvl w:val="1"/>
          <w:numId w:val="24"/>
        </w:numPr>
      </w:pPr>
      <w:r w:rsidRPr="00A83B8D">
        <w:t>What kinds of things do you want to do along your life’s journey?</w:t>
      </w:r>
    </w:p>
    <w:p w14:paraId="20A93E3E" w14:textId="77777777" w:rsidR="00A83B8D" w:rsidRDefault="00A83B8D" w:rsidP="00934B7B">
      <w:pPr>
        <w:pStyle w:val="ListParagraph"/>
        <w:numPr>
          <w:ilvl w:val="1"/>
          <w:numId w:val="24"/>
        </w:numPr>
      </w:pPr>
      <w:r w:rsidRPr="00A83B8D">
        <w:t xml:space="preserve">What kinds of things do you love to do? </w:t>
      </w:r>
    </w:p>
    <w:p w14:paraId="43A394C4" w14:textId="77777777" w:rsidR="00A83B8D" w:rsidRDefault="00A83B8D" w:rsidP="00934B7B">
      <w:pPr>
        <w:pStyle w:val="ListParagraph"/>
        <w:numPr>
          <w:ilvl w:val="1"/>
          <w:numId w:val="24"/>
        </w:numPr>
      </w:pPr>
      <w:r w:rsidRPr="00A83B8D">
        <w:t>How can you make room in your life to do them more?</w:t>
      </w:r>
    </w:p>
    <w:p w14:paraId="032F9F73" w14:textId="77777777" w:rsidR="00A83B8D" w:rsidRDefault="00A83B8D" w:rsidP="00934B7B">
      <w:pPr>
        <w:pStyle w:val="ListParagraph"/>
        <w:numPr>
          <w:ilvl w:val="1"/>
          <w:numId w:val="24"/>
        </w:numPr>
      </w:pPr>
      <w:r w:rsidRPr="00A83B8D">
        <w:t>What one thing can you do today to make you feel like you lived it to the fullest?</w:t>
      </w:r>
    </w:p>
    <w:p w14:paraId="474C6B26" w14:textId="77777777" w:rsidR="00A83B8D" w:rsidRDefault="00A83B8D" w:rsidP="00934B7B">
      <w:pPr>
        <w:pStyle w:val="ListParagraph"/>
        <w:numPr>
          <w:ilvl w:val="1"/>
          <w:numId w:val="24"/>
        </w:numPr>
      </w:pPr>
      <w:r w:rsidRPr="00A83B8D">
        <w:t>What practice will you commit to doing at least once each week that will expand the feeling of aliveness in your life?</w:t>
      </w:r>
    </w:p>
    <w:p w14:paraId="3CEE4A17" w14:textId="59B775E2" w:rsidR="00A83B8D" w:rsidRDefault="00A83B8D" w:rsidP="00934B7B">
      <w:pPr>
        <w:pStyle w:val="ListParagraph"/>
        <w:numPr>
          <w:ilvl w:val="1"/>
          <w:numId w:val="24"/>
        </w:numPr>
      </w:pPr>
      <w:r w:rsidRPr="00A83B8D">
        <w:t>What part does faith play in the picture of your life, and how can you nurture your faith?</w:t>
      </w:r>
    </w:p>
    <w:p w14:paraId="6E323A36" w14:textId="6DC1D58E" w:rsidR="00A83B8D" w:rsidRDefault="00A83B8D" w:rsidP="00A83B8D"/>
    <w:p w14:paraId="38D60B12" w14:textId="77777777" w:rsidR="00A83B8D" w:rsidRPr="00EE58D5" w:rsidRDefault="00A83B8D" w:rsidP="00934B7B">
      <w:pPr>
        <w:pStyle w:val="ListParagraph"/>
        <w:numPr>
          <w:ilvl w:val="0"/>
          <w:numId w:val="24"/>
        </w:numPr>
        <w:textAlignment w:val="baseline"/>
      </w:pPr>
      <w:r>
        <w:t xml:space="preserve">Enjoy this song by Jeremy Camp: </w:t>
      </w:r>
      <w:hyperlink r:id="rId57" w:history="1">
        <w:r w:rsidRPr="00A83B8D">
          <w:rPr>
            <w:rStyle w:val="Hyperlink"/>
            <w:rFonts w:eastAsiaTheme="majorEastAsia"/>
          </w:rPr>
          <w:t>https://www.youtube.com/watch?v=BgWOcYpHm0o</w:t>
        </w:r>
      </w:hyperlink>
      <w:r w:rsidRPr="00EE58D5">
        <w:t xml:space="preserve"> </w:t>
      </w:r>
    </w:p>
    <w:p w14:paraId="6F9313B2" w14:textId="77777777" w:rsidR="005A24D2" w:rsidRPr="00A83B8D" w:rsidRDefault="005A24D2" w:rsidP="00A83B8D"/>
    <w:p w14:paraId="176AAD49" w14:textId="1D734C75" w:rsidR="00D930E2" w:rsidRDefault="00D930E2" w:rsidP="00D930E2">
      <w:pPr>
        <w:pStyle w:val="Heading2"/>
      </w:pPr>
      <w:r>
        <w:t>Creation Station</w:t>
      </w:r>
    </w:p>
    <w:p w14:paraId="6B48DD5F" w14:textId="3468496D" w:rsidR="00A83B8D" w:rsidRDefault="00A83B8D" w:rsidP="00A83B8D">
      <w:r w:rsidRPr="00A83B8D">
        <w:t>Now let’s get creative! This time when you click on the circles, you will find yourself picturing your faith in a way you can see again and again as you create a faith collage, and then you can pour yourself into a mindfulness jar that will help you calm and center again and again. Have fun!</w:t>
      </w:r>
    </w:p>
    <w:p w14:paraId="1FD5B689" w14:textId="77777777" w:rsidR="00A83B8D" w:rsidRPr="00A83B8D" w:rsidRDefault="00A83B8D" w:rsidP="00A83B8D"/>
    <w:p w14:paraId="7CBAD4D5" w14:textId="77777777" w:rsidR="00A83B8D" w:rsidRDefault="00A83B8D" w:rsidP="00934B7B">
      <w:pPr>
        <w:pStyle w:val="ListParagraph"/>
        <w:numPr>
          <w:ilvl w:val="0"/>
          <w:numId w:val="25"/>
        </w:numPr>
      </w:pPr>
      <w:r>
        <w:t>Picturing Faith</w:t>
      </w:r>
      <w:r w:rsidR="005A24D2">
        <w:t xml:space="preserve"> </w:t>
      </w:r>
    </w:p>
    <w:p w14:paraId="059CDD86" w14:textId="77777777" w:rsidR="00A83B8D" w:rsidRDefault="00A83B8D" w:rsidP="00934B7B">
      <w:pPr>
        <w:pStyle w:val="ListParagraph"/>
        <w:numPr>
          <w:ilvl w:val="1"/>
          <w:numId w:val="25"/>
        </w:numPr>
      </w:pPr>
      <w:r w:rsidRPr="00A83B8D">
        <w:t xml:space="preserve">Gather magazines, photos, markers, crayons, pencils, highlighters, </w:t>
      </w:r>
      <w:proofErr w:type="gramStart"/>
      <w:r w:rsidRPr="00A83B8D">
        <w:t>paper</w:t>
      </w:r>
      <w:proofErr w:type="gramEnd"/>
      <w:r w:rsidRPr="00A83B8D">
        <w:t xml:space="preserve"> or poster board, and spend time creating a collage of things that help you to have faith in yourself or in God. Get creative! You can place anything on the collage you would like that brings you joy or sparks a positive feeling in your heart when you see it. </w:t>
      </w:r>
    </w:p>
    <w:p w14:paraId="6BF8947B" w14:textId="77777777" w:rsidR="00A83B8D" w:rsidRDefault="00A83B8D" w:rsidP="00A83B8D">
      <w:pPr>
        <w:pStyle w:val="ListParagraph"/>
        <w:ind w:left="1440"/>
      </w:pPr>
    </w:p>
    <w:p w14:paraId="5AB255B6" w14:textId="6DEB03AA" w:rsidR="00A83B8D" w:rsidRPr="00A83B8D" w:rsidRDefault="00A83B8D" w:rsidP="00934B7B">
      <w:pPr>
        <w:pStyle w:val="ListParagraph"/>
        <w:numPr>
          <w:ilvl w:val="1"/>
          <w:numId w:val="25"/>
        </w:numPr>
      </w:pPr>
      <w:r w:rsidRPr="00A83B8D">
        <w:t>Find a favorite place and put it on display!</w:t>
      </w:r>
    </w:p>
    <w:p w14:paraId="2C142D97" w14:textId="2AD216B4" w:rsidR="009530A5" w:rsidRPr="005A24D2" w:rsidRDefault="009530A5" w:rsidP="005A24D2"/>
    <w:p w14:paraId="1F5A557C" w14:textId="77777777" w:rsidR="00A83B8D" w:rsidRDefault="00A83B8D" w:rsidP="00934B7B">
      <w:pPr>
        <w:pStyle w:val="ListParagraph"/>
        <w:numPr>
          <w:ilvl w:val="0"/>
          <w:numId w:val="25"/>
        </w:numPr>
        <w:rPr>
          <w:rFonts w:eastAsiaTheme="majorEastAsia"/>
        </w:rPr>
      </w:pPr>
      <w:r w:rsidRPr="00A83B8D">
        <w:t>Mindfulness Jar</w:t>
      </w:r>
      <w:r w:rsidR="005A24D2" w:rsidRPr="00A83B8D">
        <w:t xml:space="preserve"> </w:t>
      </w:r>
      <w:hyperlink r:id="rId58" w:history="1">
        <w:r w:rsidRPr="00A83B8D">
          <w:rPr>
            <w:rStyle w:val="Hyperlink"/>
            <w:rFonts w:eastAsiaTheme="majorEastAsia"/>
          </w:rPr>
          <w:t>https://www.youtube.com/watch?v=bJIYMl_XV00</w:t>
        </w:r>
      </w:hyperlink>
    </w:p>
    <w:p w14:paraId="58BDBDBF" w14:textId="74F18781" w:rsidR="005A24D2" w:rsidRPr="00A83B8D" w:rsidRDefault="00A83B8D" w:rsidP="00934B7B">
      <w:pPr>
        <w:pStyle w:val="ListParagraph"/>
        <w:numPr>
          <w:ilvl w:val="1"/>
          <w:numId w:val="25"/>
        </w:numPr>
        <w:rPr>
          <w:rFonts w:eastAsiaTheme="majorEastAsia"/>
        </w:rPr>
      </w:pPr>
      <w:r w:rsidRPr="00A83B8D">
        <w:t xml:space="preserve">As we explore what is going on in our bodies and how it relates to letting our faith flow free, a mindfulness jar is a fantastic tool to settle into the space of quiet within so we can listen to the still, small voice of God-ness within us. This link will take you to one way to make your own! </w:t>
      </w:r>
    </w:p>
    <w:p w14:paraId="1262FBC8" w14:textId="7A4A57CD" w:rsidR="009530A5" w:rsidRPr="00F82F56" w:rsidRDefault="009530A5" w:rsidP="009530A5">
      <w:pPr>
        <w:pStyle w:val="Heading1"/>
      </w:pPr>
      <w:r w:rsidRPr="00F82F56">
        <w:t>#3 - “</w:t>
      </w:r>
      <w:r w:rsidR="00A83B8D">
        <w:t>Exercising My Faith</w:t>
      </w:r>
      <w:r w:rsidRPr="00F82F56">
        <w:t>”</w:t>
      </w:r>
    </w:p>
    <w:p w14:paraId="7A61EB2A" w14:textId="77777777" w:rsidR="009530A5" w:rsidRPr="00F82F56" w:rsidRDefault="009530A5" w:rsidP="009530A5">
      <w:pPr>
        <w:pStyle w:val="Heading2"/>
      </w:pPr>
      <w:r w:rsidRPr="00F82F56">
        <w:t xml:space="preserve">Opening Experience  </w:t>
      </w:r>
    </w:p>
    <w:p w14:paraId="19859A72" w14:textId="489A0D07" w:rsidR="005E747B" w:rsidRDefault="005E747B" w:rsidP="005E747B">
      <w:pPr>
        <w:textAlignment w:val="baseline"/>
        <w:rPr>
          <w:rFonts w:ascii="Arial" w:hAnsi="Arial" w:cs="Arial"/>
        </w:rPr>
      </w:pPr>
      <w:r w:rsidRPr="005E747B">
        <w:t>Welcome to week 3! This week when you click around, you will unpack some important aspects of how listening for our inner and outer guidance and how important it is to strengthen faith. Then grab your journal for a reflection activity about the people in your life. Who do you have faith in and why?</w:t>
      </w:r>
      <w:r w:rsidRPr="00DE34C1">
        <w:rPr>
          <w:rFonts w:ascii="Arial" w:hAnsi="Arial" w:cs="Arial"/>
        </w:rPr>
        <w:t xml:space="preserve"> </w:t>
      </w:r>
    </w:p>
    <w:p w14:paraId="1916EC6D" w14:textId="77777777" w:rsidR="009530A5" w:rsidRPr="00F82F56" w:rsidRDefault="009530A5" w:rsidP="009530A5">
      <w:pPr>
        <w:rPr>
          <w:b/>
          <w:bCs/>
        </w:rPr>
      </w:pPr>
    </w:p>
    <w:p w14:paraId="1F78D077" w14:textId="4ABBEB26" w:rsidR="009530A5" w:rsidRPr="00F82F56" w:rsidRDefault="009530A5" w:rsidP="009530A5">
      <w:pPr>
        <w:rPr>
          <w:b/>
          <w:bCs/>
        </w:rPr>
      </w:pPr>
      <w:r w:rsidRPr="00F82F56">
        <w:rPr>
          <w:b/>
          <w:bCs/>
        </w:rPr>
        <w:t>Activity Choices</w:t>
      </w:r>
    </w:p>
    <w:p w14:paraId="44552B11" w14:textId="77777777" w:rsidR="005E747B" w:rsidRPr="005E747B" w:rsidRDefault="005E747B" w:rsidP="00934B7B">
      <w:pPr>
        <w:pStyle w:val="ListParagraph"/>
        <w:numPr>
          <w:ilvl w:val="0"/>
          <w:numId w:val="33"/>
        </w:numPr>
        <w:textAlignment w:val="baseline"/>
        <w:rPr>
          <w:rStyle w:val="Hyperlink"/>
          <w:rFonts w:ascii="Arial" w:hAnsi="Arial" w:cs="Arial"/>
          <w:color w:val="auto"/>
          <w:u w:val="none"/>
        </w:rPr>
      </w:pPr>
      <w:r>
        <w:t>Exercise Your Faith</w:t>
      </w:r>
      <w:r w:rsidRPr="005E747B">
        <w:t xml:space="preserve"> </w:t>
      </w:r>
      <w:hyperlink r:id="rId59" w:history="1">
        <w:r w:rsidRPr="005E747B">
          <w:rPr>
            <w:rStyle w:val="Hyperlink"/>
            <w:rFonts w:eastAsiaTheme="majorEastAsia"/>
          </w:rPr>
          <w:t>https://www.youtube.com/watch?v=cibURIl5kG4</w:t>
        </w:r>
      </w:hyperlink>
    </w:p>
    <w:p w14:paraId="73450D2D" w14:textId="04D6ED2B" w:rsidR="005E747B" w:rsidRPr="005E747B" w:rsidRDefault="005E747B" w:rsidP="00934B7B">
      <w:pPr>
        <w:pStyle w:val="ListParagraph"/>
        <w:numPr>
          <w:ilvl w:val="1"/>
          <w:numId w:val="33"/>
        </w:numPr>
        <w:textAlignment w:val="baseline"/>
        <w:rPr>
          <w:rFonts w:ascii="Arial" w:hAnsi="Arial" w:cs="Arial"/>
        </w:rPr>
      </w:pPr>
      <w:r w:rsidRPr="005E747B">
        <w:t xml:space="preserve">Begin an exercise routine by starting with just one exercise you will do every day. Maybe you’ll take a walk, </w:t>
      </w:r>
      <w:proofErr w:type="gramStart"/>
      <w:r w:rsidRPr="005E747B">
        <w:t>stretch</w:t>
      </w:r>
      <w:proofErr w:type="gramEnd"/>
      <w:r w:rsidRPr="005E747B">
        <w:t xml:space="preserve"> and do some jumping jacks or another exercise ~ you pick! Journal your progress as you go to see what differences you notice in time. </w:t>
      </w:r>
    </w:p>
    <w:p w14:paraId="4BE59BE8" w14:textId="48BD297C" w:rsidR="00F82F56" w:rsidRDefault="00F82F56" w:rsidP="005E747B"/>
    <w:p w14:paraId="1BED68DE" w14:textId="7DDCD8EC" w:rsidR="005E747B" w:rsidRDefault="005E747B" w:rsidP="005E747B"/>
    <w:p w14:paraId="1C7AD27E" w14:textId="2EE9EFE2" w:rsidR="005E747B" w:rsidRDefault="005E747B" w:rsidP="005E747B"/>
    <w:p w14:paraId="5FA48F36" w14:textId="77777777" w:rsidR="005E747B" w:rsidRPr="005E747B" w:rsidRDefault="005E747B" w:rsidP="005E747B"/>
    <w:p w14:paraId="533F6835" w14:textId="77777777" w:rsidR="005E747B" w:rsidRDefault="005E747B" w:rsidP="00934B7B">
      <w:pPr>
        <w:pStyle w:val="ListParagraph"/>
        <w:numPr>
          <w:ilvl w:val="0"/>
          <w:numId w:val="33"/>
        </w:numPr>
      </w:pPr>
      <w:r>
        <w:lastRenderedPageBreak/>
        <w:t>Tune Into Trust</w:t>
      </w:r>
    </w:p>
    <w:p w14:paraId="3351F1C4" w14:textId="77777777" w:rsidR="005E747B" w:rsidRDefault="005E747B" w:rsidP="00934B7B">
      <w:pPr>
        <w:pStyle w:val="ListParagraph"/>
        <w:numPr>
          <w:ilvl w:val="1"/>
          <w:numId w:val="33"/>
        </w:numPr>
      </w:pPr>
      <w:r w:rsidRPr="005E747B">
        <w:t>This is a reflective activity for you and your journal. Take a day, or a few, to look around your life and see who in it you trust. Who would you go to if you needed help, and why? These questions can guide you along the way …</w:t>
      </w:r>
    </w:p>
    <w:p w14:paraId="5812BAAD" w14:textId="77777777" w:rsidR="005E747B" w:rsidRDefault="005E747B" w:rsidP="005E747B">
      <w:pPr>
        <w:pStyle w:val="ListParagraph"/>
        <w:ind w:left="1440"/>
      </w:pPr>
    </w:p>
    <w:p w14:paraId="40AEDF64" w14:textId="77777777" w:rsidR="005E747B" w:rsidRDefault="005E747B" w:rsidP="00934B7B">
      <w:pPr>
        <w:pStyle w:val="ListParagraph"/>
        <w:numPr>
          <w:ilvl w:val="1"/>
          <w:numId w:val="33"/>
        </w:numPr>
      </w:pPr>
      <w:r>
        <w:t>F</w:t>
      </w:r>
      <w:r w:rsidRPr="005E747B">
        <w:t>ocusing your attention on someone in your life, ask yourself:</w:t>
      </w:r>
    </w:p>
    <w:p w14:paraId="0FBCC4F1" w14:textId="77777777" w:rsidR="005E747B" w:rsidRDefault="005E747B" w:rsidP="005E747B">
      <w:pPr>
        <w:pStyle w:val="ListParagraph"/>
      </w:pPr>
    </w:p>
    <w:p w14:paraId="3500A9AA" w14:textId="77777777" w:rsidR="005E747B" w:rsidRDefault="005E747B" w:rsidP="00934B7B">
      <w:pPr>
        <w:pStyle w:val="ListParagraph"/>
        <w:numPr>
          <w:ilvl w:val="2"/>
          <w:numId w:val="33"/>
        </w:numPr>
      </w:pPr>
      <w:r w:rsidRPr="005E747B">
        <w:t>What kinds of things does this person do that lead me to believe they are trustworthy?</w:t>
      </w:r>
    </w:p>
    <w:p w14:paraId="6AA2DF57" w14:textId="77777777" w:rsidR="005E747B" w:rsidRDefault="005E747B" w:rsidP="00934B7B">
      <w:pPr>
        <w:pStyle w:val="ListParagraph"/>
        <w:numPr>
          <w:ilvl w:val="2"/>
          <w:numId w:val="33"/>
        </w:numPr>
      </w:pPr>
      <w:r w:rsidRPr="005E747B">
        <w:t>How can I tell if they are honest ~ what honest or dishonest things have they done?</w:t>
      </w:r>
    </w:p>
    <w:p w14:paraId="7BD09CDD" w14:textId="77777777" w:rsidR="005E747B" w:rsidRDefault="005E747B" w:rsidP="00934B7B">
      <w:pPr>
        <w:pStyle w:val="ListParagraph"/>
        <w:numPr>
          <w:ilvl w:val="2"/>
          <w:numId w:val="33"/>
        </w:numPr>
      </w:pPr>
      <w:r w:rsidRPr="005E747B">
        <w:t>What things do I need someone to do that let me know they have my back?</w:t>
      </w:r>
    </w:p>
    <w:p w14:paraId="68D8540C" w14:textId="77777777" w:rsidR="005E747B" w:rsidRDefault="005E747B" w:rsidP="00934B7B">
      <w:pPr>
        <w:pStyle w:val="ListParagraph"/>
        <w:numPr>
          <w:ilvl w:val="2"/>
          <w:numId w:val="33"/>
        </w:numPr>
      </w:pPr>
      <w:r w:rsidRPr="005E747B">
        <w:t>Does this person follow through when they promise to do or not do something? What examples show me that?</w:t>
      </w:r>
    </w:p>
    <w:p w14:paraId="5264CD01" w14:textId="67B36937" w:rsidR="005E747B" w:rsidRPr="005E747B" w:rsidRDefault="005E747B" w:rsidP="00934B7B">
      <w:pPr>
        <w:pStyle w:val="ListParagraph"/>
        <w:numPr>
          <w:ilvl w:val="2"/>
          <w:numId w:val="33"/>
        </w:numPr>
      </w:pPr>
      <w:r w:rsidRPr="005E747B">
        <w:t>When I think of this person, what feelings come up for me? Why?</w:t>
      </w:r>
    </w:p>
    <w:p w14:paraId="20C42FDF" w14:textId="77777777" w:rsidR="00F82F56" w:rsidRPr="005E747B" w:rsidRDefault="00F82F56" w:rsidP="005E747B"/>
    <w:p w14:paraId="4EF2CE6D" w14:textId="77777777" w:rsidR="009530A5" w:rsidRPr="00F82F56" w:rsidRDefault="009530A5" w:rsidP="009530A5">
      <w:pPr>
        <w:pStyle w:val="Heading2"/>
      </w:pPr>
      <w:r w:rsidRPr="00F82F56">
        <w:t xml:space="preserve">Meditation Zone </w:t>
      </w:r>
    </w:p>
    <w:p w14:paraId="488A7710" w14:textId="3112DBC8" w:rsidR="00F82F56" w:rsidRDefault="00AA1D3E" w:rsidP="00AA1D3E">
      <w:r w:rsidRPr="00AA1D3E">
        <w:t>Now it’s time for meditation activities that you can use today, and some that will begin new practices for you that might last a lifetime!</w:t>
      </w:r>
    </w:p>
    <w:p w14:paraId="3B86677D" w14:textId="77777777" w:rsidR="00AA1D3E" w:rsidRPr="00AA1D3E" w:rsidRDefault="00AA1D3E" w:rsidP="00AA1D3E"/>
    <w:p w14:paraId="44FEFC56" w14:textId="77777777" w:rsidR="00AA1D3E" w:rsidRPr="00AA1D3E" w:rsidRDefault="00AA1D3E" w:rsidP="00934B7B">
      <w:pPr>
        <w:pStyle w:val="ListParagraph"/>
        <w:numPr>
          <w:ilvl w:val="0"/>
          <w:numId w:val="52"/>
        </w:numPr>
      </w:pPr>
      <w:r w:rsidRPr="00AA1D3E">
        <w:t xml:space="preserve">Meditation: </w:t>
      </w:r>
      <w:hyperlink r:id="rId60" w:history="1">
        <w:r w:rsidRPr="00AA1D3E">
          <w:rPr>
            <w:rStyle w:val="Hyperlink"/>
            <w:rFonts w:eastAsiaTheme="majorEastAsia"/>
          </w:rPr>
          <w:t>https://www.mindful.org/the-top-10-guided-meditations-of-2020/</w:t>
        </w:r>
      </w:hyperlink>
    </w:p>
    <w:p w14:paraId="2BC15D26" w14:textId="1D363E41" w:rsidR="00F82F56" w:rsidRDefault="00AA1D3E" w:rsidP="00934B7B">
      <w:pPr>
        <w:pStyle w:val="ListParagraph"/>
        <w:numPr>
          <w:ilvl w:val="1"/>
          <w:numId w:val="52"/>
        </w:numPr>
      </w:pPr>
      <w:r w:rsidRPr="00AA1D3E">
        <w:t>The above link takes you to the 10 top guided meditations of 2020. Pick one or more and explore!</w:t>
      </w:r>
    </w:p>
    <w:p w14:paraId="4DCBC2D8" w14:textId="51F61C2D" w:rsidR="00F82F56" w:rsidRDefault="00F82F56" w:rsidP="00F82F56"/>
    <w:p w14:paraId="4E977721" w14:textId="6ABD8A82" w:rsidR="00AA1D3E" w:rsidRPr="00AA1D3E" w:rsidRDefault="00AA1D3E" w:rsidP="00934B7B">
      <w:pPr>
        <w:pStyle w:val="ListParagraph"/>
        <w:numPr>
          <w:ilvl w:val="0"/>
          <w:numId w:val="52"/>
        </w:numPr>
      </w:pPr>
      <w:r w:rsidRPr="00AA1D3E">
        <w:t xml:space="preserve">Mindfulness App: </w:t>
      </w:r>
      <w:hyperlink r:id="rId61" w:history="1">
        <w:r w:rsidRPr="00AA1D3E">
          <w:rPr>
            <w:rStyle w:val="Hyperlink"/>
            <w:rFonts w:eastAsiaTheme="majorEastAsia"/>
          </w:rPr>
          <w:t>https://www.mindful.org/free-mindfulness-apps-worthy-of-your-attention/</w:t>
        </w:r>
      </w:hyperlink>
    </w:p>
    <w:p w14:paraId="342EECA5" w14:textId="2140D0D0" w:rsidR="00AA1D3E" w:rsidRPr="00AA1D3E" w:rsidRDefault="00AA1D3E" w:rsidP="00934B7B">
      <w:pPr>
        <w:pStyle w:val="ListParagraph"/>
        <w:numPr>
          <w:ilvl w:val="1"/>
          <w:numId w:val="34"/>
        </w:numPr>
        <w:jc w:val="both"/>
        <w:rPr>
          <w:b/>
          <w:bCs/>
        </w:rPr>
      </w:pPr>
      <w:r w:rsidRPr="00AA1D3E">
        <w:t xml:space="preserve">Here is a place to go to find five free meditation and mindfulness apps you can start to use today! Explore and begin a new routine to increase access to faith-based choices. </w:t>
      </w:r>
    </w:p>
    <w:p w14:paraId="071BC8CB" w14:textId="277245A3" w:rsidR="00CD2B99" w:rsidRPr="00AA1D3E" w:rsidRDefault="00CD2B99" w:rsidP="00AA1D3E">
      <w:pPr>
        <w:pStyle w:val="ListParagraph"/>
        <w:jc w:val="both"/>
        <w:rPr>
          <w:b/>
          <w:bCs/>
        </w:rPr>
      </w:pPr>
    </w:p>
    <w:p w14:paraId="65E63D14" w14:textId="4FF72C39" w:rsidR="0007362E" w:rsidRPr="00AA1D3E" w:rsidRDefault="0007362E" w:rsidP="00934B7B">
      <w:pPr>
        <w:pStyle w:val="ListParagraph"/>
        <w:numPr>
          <w:ilvl w:val="0"/>
          <w:numId w:val="34"/>
        </w:numPr>
      </w:pPr>
      <w:r w:rsidRPr="0007362E">
        <w:t>Sacred Table</w:t>
      </w:r>
      <w:r w:rsidRPr="00AA1D3E">
        <w:t xml:space="preserve">: </w:t>
      </w:r>
      <w:r w:rsidR="00AA1D3E" w:rsidRPr="00AA1D3E">
        <w:t>Find an object that connects you with your faith and add it to your meditation space.</w:t>
      </w:r>
    </w:p>
    <w:p w14:paraId="6767BD90" w14:textId="4B0E8547" w:rsidR="009530A5" w:rsidRPr="00F82F56" w:rsidRDefault="009530A5" w:rsidP="00CD2B99">
      <w:pPr>
        <w:pStyle w:val="Heading2"/>
      </w:pPr>
      <w:r w:rsidRPr="00F82F56">
        <w:t xml:space="preserve">Media  </w:t>
      </w:r>
    </w:p>
    <w:p w14:paraId="3FF4F697" w14:textId="00A8FF81" w:rsidR="00AA1D3E" w:rsidRPr="00AA1D3E" w:rsidRDefault="00AA1D3E" w:rsidP="00934B7B">
      <w:pPr>
        <w:pStyle w:val="ListParagraph"/>
        <w:numPr>
          <w:ilvl w:val="0"/>
          <w:numId w:val="34"/>
        </w:numPr>
      </w:pPr>
      <w:r>
        <w:t xml:space="preserve">Britain’s Got Talent </w:t>
      </w:r>
      <w:r w:rsidRPr="00AA1D3E">
        <w:fldChar w:fldCharType="begin"/>
      </w:r>
      <w:r w:rsidRPr="00AA1D3E">
        <w:instrText xml:space="preserve"> HYPERLINK "https://www.youtube.com/watch?v=vedV3HZJEZY" </w:instrText>
      </w:r>
      <w:r w:rsidRPr="00AA1D3E">
        <w:fldChar w:fldCharType="separate"/>
      </w:r>
      <w:r w:rsidRPr="00AA1D3E">
        <w:rPr>
          <w:rStyle w:val="Hyperlink"/>
          <w:rFonts w:eastAsiaTheme="majorEastAsia"/>
        </w:rPr>
        <w:t>https://www.youtube.com/watch?v=vedV3HZJEZY</w:t>
      </w:r>
      <w:r w:rsidRPr="00AA1D3E">
        <w:rPr>
          <w:rFonts w:eastAsiaTheme="majorEastAsia"/>
        </w:rPr>
        <w:fldChar w:fldCharType="end"/>
      </w:r>
      <w:r w:rsidRPr="00AA1D3E">
        <w:t xml:space="preserve"> </w:t>
      </w:r>
    </w:p>
    <w:p w14:paraId="3322FBD4" w14:textId="79219567" w:rsidR="009530A5" w:rsidRDefault="009530A5" w:rsidP="009530A5"/>
    <w:p w14:paraId="0CFC099E" w14:textId="77777777" w:rsidR="00AA1D3E" w:rsidRDefault="00117F4B" w:rsidP="00934B7B">
      <w:pPr>
        <w:pStyle w:val="ListParagraph"/>
        <w:numPr>
          <w:ilvl w:val="0"/>
          <w:numId w:val="53"/>
        </w:numPr>
      </w:pPr>
      <w:r w:rsidRPr="00AA1D3E">
        <w:t>Reflection Questions</w:t>
      </w:r>
    </w:p>
    <w:p w14:paraId="3333E2E5" w14:textId="77777777" w:rsidR="00AA1D3E" w:rsidRDefault="00AA1D3E" w:rsidP="00934B7B">
      <w:pPr>
        <w:pStyle w:val="ListParagraph"/>
        <w:numPr>
          <w:ilvl w:val="1"/>
          <w:numId w:val="53"/>
        </w:numPr>
      </w:pPr>
      <w:r w:rsidRPr="00AA1D3E">
        <w:t xml:space="preserve">How do you think these two young people felt before appearing on </w:t>
      </w:r>
      <w:proofErr w:type="spellStart"/>
      <w:r w:rsidRPr="00AA1D3E">
        <w:t>Brittian’s</w:t>
      </w:r>
      <w:proofErr w:type="spellEnd"/>
      <w:r w:rsidRPr="00AA1D3E">
        <w:t xml:space="preserve"> Got Talent? </w:t>
      </w:r>
    </w:p>
    <w:p w14:paraId="046DBF25" w14:textId="77777777" w:rsidR="00AA1D3E" w:rsidRDefault="00AA1D3E" w:rsidP="00934B7B">
      <w:pPr>
        <w:pStyle w:val="ListParagraph"/>
        <w:numPr>
          <w:ilvl w:val="1"/>
          <w:numId w:val="53"/>
        </w:numPr>
      </w:pPr>
      <w:r w:rsidRPr="00AA1D3E">
        <w:t>Where do you think they came up with the assurance and bravery to do it?</w:t>
      </w:r>
    </w:p>
    <w:p w14:paraId="3336A02A" w14:textId="77777777" w:rsidR="00AA1D3E" w:rsidRDefault="00AA1D3E" w:rsidP="00934B7B">
      <w:pPr>
        <w:pStyle w:val="ListParagraph"/>
        <w:numPr>
          <w:ilvl w:val="1"/>
          <w:numId w:val="53"/>
        </w:numPr>
      </w:pPr>
      <w:r w:rsidRPr="00AA1D3E">
        <w:t>What do you imagine their lives must be like to prepare?</w:t>
      </w:r>
    </w:p>
    <w:p w14:paraId="68EE0516" w14:textId="77777777" w:rsidR="00AA1D3E" w:rsidRDefault="00AA1D3E" w:rsidP="00934B7B">
      <w:pPr>
        <w:pStyle w:val="ListParagraph"/>
        <w:numPr>
          <w:ilvl w:val="1"/>
          <w:numId w:val="53"/>
        </w:numPr>
      </w:pPr>
      <w:r w:rsidRPr="00AA1D3E">
        <w:t>How might they have gotten interest in magic?</w:t>
      </w:r>
    </w:p>
    <w:p w14:paraId="7F136937" w14:textId="77777777" w:rsidR="00AA1D3E" w:rsidRDefault="00AA1D3E" w:rsidP="00934B7B">
      <w:pPr>
        <w:pStyle w:val="ListParagraph"/>
        <w:numPr>
          <w:ilvl w:val="1"/>
          <w:numId w:val="53"/>
        </w:numPr>
      </w:pPr>
      <w:r w:rsidRPr="00AA1D3E">
        <w:t>Where do you think they will go after the show ends (as in their journey on the show, however many shows they get to appear in ~ what will they do next in life?)?</w:t>
      </w:r>
    </w:p>
    <w:p w14:paraId="7EDA7055" w14:textId="77777777" w:rsidR="00AA1D3E" w:rsidRDefault="00AA1D3E" w:rsidP="00934B7B">
      <w:pPr>
        <w:pStyle w:val="ListParagraph"/>
        <w:numPr>
          <w:ilvl w:val="1"/>
          <w:numId w:val="53"/>
        </w:numPr>
      </w:pPr>
      <w:r w:rsidRPr="00AA1D3E">
        <w:t>What do you think they would have done if they didn’t make it on?</w:t>
      </w:r>
    </w:p>
    <w:p w14:paraId="190E0B66" w14:textId="77777777" w:rsidR="00AA1D3E" w:rsidRDefault="00AA1D3E" w:rsidP="00934B7B">
      <w:pPr>
        <w:pStyle w:val="ListParagraph"/>
        <w:numPr>
          <w:ilvl w:val="1"/>
          <w:numId w:val="53"/>
        </w:numPr>
      </w:pPr>
      <w:r w:rsidRPr="00AA1D3E">
        <w:t>How do you think they help themselves be strong?</w:t>
      </w:r>
    </w:p>
    <w:p w14:paraId="0708AA86" w14:textId="77777777" w:rsidR="00AA1D3E" w:rsidRDefault="00AA1D3E" w:rsidP="00934B7B">
      <w:pPr>
        <w:pStyle w:val="ListParagraph"/>
        <w:numPr>
          <w:ilvl w:val="1"/>
          <w:numId w:val="53"/>
        </w:numPr>
      </w:pPr>
      <w:r w:rsidRPr="00AA1D3E">
        <w:t xml:space="preserve">What do you think they do if they doubt themselves, and how is it different from someone who </w:t>
      </w:r>
      <w:proofErr w:type="gramStart"/>
      <w:r w:rsidRPr="00AA1D3E">
        <w:t>lets</w:t>
      </w:r>
      <w:proofErr w:type="gramEnd"/>
      <w:r w:rsidRPr="00AA1D3E">
        <w:t xml:space="preserve"> doubt stop them?</w:t>
      </w:r>
    </w:p>
    <w:p w14:paraId="3E65ED18" w14:textId="0DB58053" w:rsidR="00AA1D3E" w:rsidRPr="00AA1D3E" w:rsidRDefault="00AA1D3E" w:rsidP="00934B7B">
      <w:pPr>
        <w:pStyle w:val="ListParagraph"/>
        <w:numPr>
          <w:ilvl w:val="1"/>
          <w:numId w:val="53"/>
        </w:numPr>
      </w:pPr>
      <w:r w:rsidRPr="00AA1D3E">
        <w:t xml:space="preserve">What things can you do to strengthen your faith muscles? </w:t>
      </w:r>
    </w:p>
    <w:p w14:paraId="67458650" w14:textId="77777777" w:rsidR="00AA1D3E" w:rsidRPr="00AA1D3E" w:rsidRDefault="00AA1D3E" w:rsidP="00AA1D3E"/>
    <w:p w14:paraId="283964D3" w14:textId="5CFB5267" w:rsidR="00F96E03" w:rsidRPr="00F96E03" w:rsidRDefault="00F96E03" w:rsidP="00934B7B">
      <w:pPr>
        <w:pStyle w:val="ListParagraph"/>
        <w:numPr>
          <w:ilvl w:val="0"/>
          <w:numId w:val="34"/>
        </w:numPr>
      </w:pPr>
      <w:r>
        <w:t xml:space="preserve">Fearless Soul – Believe </w:t>
      </w:r>
      <w:hyperlink r:id="rId62" w:history="1">
        <w:r w:rsidRPr="00F96E03">
          <w:rPr>
            <w:rStyle w:val="Hyperlink"/>
            <w:rFonts w:eastAsiaTheme="majorEastAsia"/>
          </w:rPr>
          <w:t>https://www.youtube.com/watch?v=5OsYCUSIDEE</w:t>
        </w:r>
      </w:hyperlink>
    </w:p>
    <w:p w14:paraId="30950E63" w14:textId="10251047" w:rsidR="00F96E03" w:rsidRPr="00F96E03" w:rsidRDefault="00F96E03" w:rsidP="00934B7B">
      <w:pPr>
        <w:pStyle w:val="ListParagraph"/>
        <w:numPr>
          <w:ilvl w:val="1"/>
          <w:numId w:val="34"/>
        </w:numPr>
      </w:pPr>
      <w:r>
        <w:rPr>
          <w:rFonts w:eastAsiaTheme="majorEastAsia"/>
        </w:rPr>
        <w:t>Enjoy the song.</w:t>
      </w:r>
    </w:p>
    <w:p w14:paraId="087D8C62" w14:textId="77777777" w:rsidR="00117F4B" w:rsidRPr="00F82F56" w:rsidRDefault="00117F4B" w:rsidP="009530A5"/>
    <w:p w14:paraId="6023CD8E" w14:textId="77777777" w:rsidR="009530A5" w:rsidRPr="00F82F56" w:rsidRDefault="009530A5" w:rsidP="009530A5">
      <w:pPr>
        <w:pStyle w:val="Heading2"/>
      </w:pPr>
      <w:r w:rsidRPr="00F82F56">
        <w:lastRenderedPageBreak/>
        <w:t>Creation Station</w:t>
      </w:r>
    </w:p>
    <w:p w14:paraId="6E277A1A" w14:textId="627F1995" w:rsidR="00117F4B" w:rsidRDefault="00F96E03" w:rsidP="00F96E03">
      <w:bookmarkStart w:id="0" w:name="_Hlk78811015"/>
      <w:r w:rsidRPr="00F96E03">
        <w:t>As we get creative, click around to find a new prayer practice after you create your own string of prayer beads, try out some yoga on your own or even with a class, and then challenge yourself to put down on paper what faith would look lie if you could see it. Have fun stretching your faith awareness!</w:t>
      </w:r>
    </w:p>
    <w:p w14:paraId="41055D31" w14:textId="77777777" w:rsidR="00F96E03" w:rsidRPr="00F96E03" w:rsidRDefault="00F96E03" w:rsidP="00F96E03"/>
    <w:p w14:paraId="71849A6B" w14:textId="77777777" w:rsidR="00F96E03" w:rsidRDefault="00F96E03" w:rsidP="00934B7B">
      <w:pPr>
        <w:pStyle w:val="ListParagraph"/>
        <w:numPr>
          <w:ilvl w:val="0"/>
          <w:numId w:val="35"/>
        </w:numPr>
      </w:pPr>
      <w:r>
        <w:t>Prayer Beads</w:t>
      </w:r>
    </w:p>
    <w:p w14:paraId="3CB93A26" w14:textId="0724E87F" w:rsidR="00117F4B" w:rsidRDefault="00F96E03" w:rsidP="00934B7B">
      <w:pPr>
        <w:pStyle w:val="ListParagraph"/>
        <w:numPr>
          <w:ilvl w:val="1"/>
          <w:numId w:val="35"/>
        </w:numPr>
      </w:pPr>
      <w:r w:rsidRPr="00F96E03">
        <w:t>Grab your favorite kind of beads, some string, and put together a bracelet, necklace, or simply a string of them. Then as you move through touching each bead, say a prayer of gratitude for something you are grateful for, put a name to something or someone you love, or list the ways your faith makes your life better.</w:t>
      </w:r>
    </w:p>
    <w:p w14:paraId="2DF7F9B9" w14:textId="77777777" w:rsidR="00F96E03" w:rsidRPr="00F96E03" w:rsidRDefault="00F96E03" w:rsidP="00F96E03"/>
    <w:p w14:paraId="25A8B8CA" w14:textId="77777777" w:rsidR="00F96E03" w:rsidRPr="00F96E03" w:rsidRDefault="00F96E03" w:rsidP="00934B7B">
      <w:pPr>
        <w:pStyle w:val="ListParagraph"/>
        <w:numPr>
          <w:ilvl w:val="0"/>
          <w:numId w:val="35"/>
        </w:numPr>
        <w:textAlignment w:val="baseline"/>
        <w:rPr>
          <w:rStyle w:val="Hyperlink"/>
          <w:color w:val="auto"/>
          <w:u w:val="none"/>
        </w:rPr>
      </w:pPr>
      <w:r>
        <w:t xml:space="preserve">Refresh With Yoga </w:t>
      </w:r>
      <w:hyperlink r:id="rId63" w:history="1">
        <w:r w:rsidRPr="00F96E03">
          <w:rPr>
            <w:rStyle w:val="Hyperlink"/>
            <w:rFonts w:eastAsiaTheme="majorEastAsia"/>
          </w:rPr>
          <w:t>https://www.youtube.com/watch?v=nEUdh_3q9OU</w:t>
        </w:r>
      </w:hyperlink>
    </w:p>
    <w:p w14:paraId="3D58A7D6" w14:textId="54C5E576" w:rsidR="00F96E03" w:rsidRDefault="00F96E03" w:rsidP="00934B7B">
      <w:pPr>
        <w:pStyle w:val="ListParagraph"/>
        <w:numPr>
          <w:ilvl w:val="1"/>
          <w:numId w:val="35"/>
        </w:numPr>
        <w:textAlignment w:val="baseline"/>
      </w:pPr>
      <w:r w:rsidRPr="00F96E03">
        <w:t>Check out yoga for youth ~ and maybe even take this to your teacher at school and see if you could add a moment of creativity into your school day with your class.</w:t>
      </w:r>
    </w:p>
    <w:p w14:paraId="4700D607" w14:textId="2574F54F" w:rsidR="00F96E03" w:rsidRDefault="00F96E03" w:rsidP="00F96E03">
      <w:pPr>
        <w:textAlignment w:val="baseline"/>
      </w:pPr>
    </w:p>
    <w:p w14:paraId="7CF1868C" w14:textId="77777777" w:rsidR="00F96E03" w:rsidRDefault="00F96E03" w:rsidP="00934B7B">
      <w:pPr>
        <w:pStyle w:val="ListParagraph"/>
        <w:numPr>
          <w:ilvl w:val="0"/>
          <w:numId w:val="54"/>
        </w:numPr>
        <w:textAlignment w:val="baseline"/>
      </w:pPr>
      <w:r>
        <w:t>Illustrate Your Faith</w:t>
      </w:r>
    </w:p>
    <w:p w14:paraId="6D1FE108" w14:textId="2502F158" w:rsidR="00F96E03" w:rsidRPr="00F96E03" w:rsidRDefault="00F96E03" w:rsidP="00934B7B">
      <w:pPr>
        <w:pStyle w:val="ListParagraph"/>
        <w:numPr>
          <w:ilvl w:val="1"/>
          <w:numId w:val="54"/>
        </w:numPr>
        <w:textAlignment w:val="baseline"/>
      </w:pPr>
      <w:r w:rsidRPr="00F96E03">
        <w:t>If faith was a drawing, what would it look like? How about painted, or sung, or as a poem? Get creative and show yourself your faith!</w:t>
      </w:r>
    </w:p>
    <w:bookmarkEnd w:id="0"/>
    <w:p w14:paraId="29AA2B4B" w14:textId="004BB7D0" w:rsidR="0007362E" w:rsidRDefault="0007362E" w:rsidP="005E7FAC">
      <w:pPr>
        <w:rPr>
          <w:highlight w:val="yellow"/>
        </w:rPr>
      </w:pPr>
    </w:p>
    <w:p w14:paraId="73D758B0" w14:textId="77777777" w:rsidR="0007362E" w:rsidRPr="00967D67" w:rsidRDefault="0007362E" w:rsidP="005E7FAC">
      <w:pPr>
        <w:rPr>
          <w:highlight w:val="yellow"/>
        </w:rPr>
      </w:pPr>
    </w:p>
    <w:p w14:paraId="48A93F64" w14:textId="547F6CED" w:rsidR="005E7FAC" w:rsidRDefault="005E7FAC" w:rsidP="005E7FAC">
      <w:pPr>
        <w:pStyle w:val="Heading1"/>
      </w:pPr>
      <w:r w:rsidRPr="00117F4B">
        <w:t>#4 - “</w:t>
      </w:r>
      <w:r w:rsidR="00F96E03">
        <w:t>Faith in Action</w:t>
      </w:r>
      <w:r w:rsidRPr="00117F4B">
        <w:t>”</w:t>
      </w:r>
    </w:p>
    <w:p w14:paraId="1FF1ABD5" w14:textId="77777777" w:rsidR="005E7FAC" w:rsidRDefault="005E7FAC" w:rsidP="005E7FAC">
      <w:pPr>
        <w:pStyle w:val="Heading2"/>
      </w:pPr>
      <w:r>
        <w:t xml:space="preserve">Opening Experience  </w:t>
      </w:r>
    </w:p>
    <w:p w14:paraId="162FBE09" w14:textId="7252BBFE" w:rsidR="00800F71" w:rsidRPr="00F96E03" w:rsidRDefault="00F96E03" w:rsidP="00F96E03">
      <w:r w:rsidRPr="00F96E03">
        <w:t>As always, everything leads us to Principle #5 – action! Where does all this take me? How will I choose to show up, and when I do, what will I create? From how I relate to others to how I can serve; we will move to ways we can live life as a declaration of our Divine nature.</w:t>
      </w:r>
    </w:p>
    <w:p w14:paraId="1ECD8C52" w14:textId="77777777" w:rsidR="00F96E03" w:rsidRDefault="00F96E03" w:rsidP="005E7FAC">
      <w:pPr>
        <w:rPr>
          <w:b/>
          <w:bCs/>
        </w:rPr>
      </w:pPr>
    </w:p>
    <w:p w14:paraId="7A0698D4" w14:textId="667B2F2C" w:rsidR="00117F4B" w:rsidRDefault="005E7FAC" w:rsidP="005E7FAC">
      <w:pPr>
        <w:rPr>
          <w:b/>
          <w:bCs/>
        </w:rPr>
      </w:pPr>
      <w:r>
        <w:rPr>
          <w:b/>
          <w:bCs/>
        </w:rPr>
        <w:t>Activity Choices</w:t>
      </w:r>
    </w:p>
    <w:p w14:paraId="201348A9" w14:textId="1DEB52E0" w:rsidR="00117F4B" w:rsidRPr="00117F4B" w:rsidRDefault="00866389" w:rsidP="00934B7B">
      <w:pPr>
        <w:pStyle w:val="ListParagraph"/>
        <w:numPr>
          <w:ilvl w:val="0"/>
          <w:numId w:val="36"/>
        </w:numPr>
      </w:pPr>
      <w:r>
        <w:t>Blind Faith</w:t>
      </w:r>
    </w:p>
    <w:p w14:paraId="1078FA81" w14:textId="77777777" w:rsidR="00866389" w:rsidRDefault="00866389" w:rsidP="00934B7B">
      <w:pPr>
        <w:pStyle w:val="ListParagraph"/>
        <w:numPr>
          <w:ilvl w:val="1"/>
          <w:numId w:val="36"/>
        </w:numPr>
      </w:pPr>
      <w:r w:rsidRPr="00F9723F">
        <w:t xml:space="preserve">Stepping out in faith can be scary ~ and sometimes it might help to be reminded that faith is about moving forward believing that what we want ~ or even something better, is on its way to us. </w:t>
      </w:r>
    </w:p>
    <w:p w14:paraId="45247CC6" w14:textId="77777777" w:rsidR="00866389" w:rsidRDefault="00866389" w:rsidP="00934B7B">
      <w:pPr>
        <w:pStyle w:val="ListParagraph"/>
        <w:numPr>
          <w:ilvl w:val="1"/>
          <w:numId w:val="36"/>
        </w:numPr>
      </w:pPr>
      <w:r w:rsidRPr="00F9723F">
        <w:t xml:space="preserve">As a reminder, create a decorative blindfold that you can display as a work of art you can see. </w:t>
      </w:r>
    </w:p>
    <w:p w14:paraId="597878BA" w14:textId="27AA2399" w:rsidR="00866389" w:rsidRPr="00F9723F" w:rsidRDefault="00866389" w:rsidP="00934B7B">
      <w:pPr>
        <w:pStyle w:val="ListParagraph"/>
        <w:numPr>
          <w:ilvl w:val="1"/>
          <w:numId w:val="36"/>
        </w:numPr>
      </w:pPr>
      <w:r w:rsidRPr="00F9723F">
        <w:t xml:space="preserve">You can use fabric, or simply draw or paint a fun and beautiful blindfold. Then put it where you can see it when you need a boost of faith to </w:t>
      </w:r>
      <w:proofErr w:type="gramStart"/>
      <w:r w:rsidRPr="00F9723F">
        <w:t>continue on</w:t>
      </w:r>
      <w:proofErr w:type="gramEnd"/>
      <w:r w:rsidRPr="00F9723F">
        <w:t xml:space="preserve"> your path.</w:t>
      </w:r>
    </w:p>
    <w:p w14:paraId="29B2B614" w14:textId="47FFD41D" w:rsidR="00117F4B" w:rsidRDefault="00117F4B" w:rsidP="005E7FAC">
      <w:pPr>
        <w:rPr>
          <w:b/>
          <w:bCs/>
        </w:rPr>
      </w:pPr>
    </w:p>
    <w:p w14:paraId="3B997FB2" w14:textId="7E7FB904" w:rsidR="00117F4B" w:rsidRPr="00866389" w:rsidRDefault="00866389" w:rsidP="00934B7B">
      <w:pPr>
        <w:pStyle w:val="ListParagraph"/>
        <w:numPr>
          <w:ilvl w:val="0"/>
          <w:numId w:val="36"/>
        </w:numPr>
        <w:rPr>
          <w:rStyle w:val="Hyperlink"/>
          <w:color w:val="auto"/>
          <w:u w:val="none"/>
        </w:rPr>
      </w:pPr>
      <w:r>
        <w:t xml:space="preserve">Service with a Smile </w:t>
      </w:r>
      <w:hyperlink r:id="rId64" w:history="1">
        <w:r w:rsidRPr="00866389">
          <w:rPr>
            <w:rStyle w:val="Hyperlink"/>
            <w:rFonts w:eastAsiaTheme="majorEastAsia"/>
          </w:rPr>
          <w:t>https://kidworldcitizen.org/35-service-projects-for-kids/</w:t>
        </w:r>
      </w:hyperlink>
    </w:p>
    <w:p w14:paraId="2D48B107" w14:textId="77777777" w:rsidR="00866389" w:rsidRDefault="00866389" w:rsidP="00934B7B">
      <w:pPr>
        <w:pStyle w:val="ListParagraph"/>
        <w:numPr>
          <w:ilvl w:val="1"/>
          <w:numId w:val="36"/>
        </w:numPr>
      </w:pPr>
      <w:r w:rsidRPr="00CC248E">
        <w:t xml:space="preserve">A huge part of faith is finding what actions it moves you to take. What causes do you feel drawn to? </w:t>
      </w:r>
    </w:p>
    <w:p w14:paraId="044A33D4" w14:textId="77777777" w:rsidR="00866389" w:rsidRDefault="00866389" w:rsidP="00934B7B">
      <w:pPr>
        <w:pStyle w:val="ListParagraph"/>
        <w:numPr>
          <w:ilvl w:val="1"/>
          <w:numId w:val="36"/>
        </w:numPr>
      </w:pPr>
      <w:r w:rsidRPr="00CC248E">
        <w:t xml:space="preserve">Are there spaces in your area that you can volunteer? </w:t>
      </w:r>
    </w:p>
    <w:p w14:paraId="2C180FD3" w14:textId="77777777" w:rsidR="00866389" w:rsidRDefault="00866389" w:rsidP="00934B7B">
      <w:pPr>
        <w:pStyle w:val="ListParagraph"/>
        <w:numPr>
          <w:ilvl w:val="1"/>
          <w:numId w:val="36"/>
        </w:numPr>
      </w:pPr>
      <w:r w:rsidRPr="00CC248E">
        <w:t xml:space="preserve">First, spend some time feeling into the answer to that question ~ then ask the guiding grownups in your life to help you locate someplace you can serve (and maybe even gain community service hours for your academic transcript). Contact them and offer your time. </w:t>
      </w:r>
    </w:p>
    <w:p w14:paraId="48A2158B" w14:textId="4B80ED2F" w:rsidR="00866389" w:rsidRDefault="00866389" w:rsidP="00934B7B">
      <w:pPr>
        <w:pStyle w:val="ListParagraph"/>
        <w:numPr>
          <w:ilvl w:val="1"/>
          <w:numId w:val="36"/>
        </w:numPr>
      </w:pPr>
      <w:r w:rsidRPr="00CC248E">
        <w:t>Journal about your experiences.</w:t>
      </w:r>
    </w:p>
    <w:p w14:paraId="7D349443" w14:textId="77777777" w:rsidR="00866389" w:rsidRPr="00117F4B" w:rsidRDefault="00866389" w:rsidP="00866389">
      <w:pPr>
        <w:pStyle w:val="ListParagraph"/>
      </w:pPr>
    </w:p>
    <w:p w14:paraId="3C7934E0" w14:textId="2244D870" w:rsidR="00117F4B" w:rsidRDefault="00117F4B" w:rsidP="005E7FAC">
      <w:pPr>
        <w:rPr>
          <w:b/>
          <w:bCs/>
        </w:rPr>
      </w:pPr>
    </w:p>
    <w:p w14:paraId="45DBEA43" w14:textId="4A9D2714" w:rsidR="005E7FAC" w:rsidRDefault="005E7FAC" w:rsidP="005E7FAC">
      <w:pPr>
        <w:pStyle w:val="Heading2"/>
      </w:pPr>
      <w:r>
        <w:lastRenderedPageBreak/>
        <w:t xml:space="preserve">Meditation Zone </w:t>
      </w:r>
    </w:p>
    <w:p w14:paraId="09F0F8A5" w14:textId="123BD00F" w:rsidR="0007362E" w:rsidRPr="00866389" w:rsidRDefault="00866389" w:rsidP="00934B7B">
      <w:pPr>
        <w:pStyle w:val="ListParagraph"/>
        <w:numPr>
          <w:ilvl w:val="0"/>
          <w:numId w:val="37"/>
        </w:numPr>
      </w:pPr>
      <w:r>
        <w:t>Walking Meditation</w:t>
      </w:r>
      <w:r>
        <w:t xml:space="preserve"> </w:t>
      </w:r>
      <w:hyperlink r:id="rId65" w:history="1">
        <w:r w:rsidRPr="00090413">
          <w:rPr>
            <w:rStyle w:val="Hyperlink"/>
            <w:rFonts w:eastAsiaTheme="majorEastAsia"/>
          </w:rPr>
          <w:t>https://www.youtube.com/watch?v=zZnNO1myCMg</w:t>
        </w:r>
      </w:hyperlink>
    </w:p>
    <w:p w14:paraId="493FEC99" w14:textId="77777777" w:rsidR="00866389" w:rsidRDefault="00866389" w:rsidP="00934B7B">
      <w:pPr>
        <w:pStyle w:val="ListParagraph"/>
        <w:numPr>
          <w:ilvl w:val="1"/>
          <w:numId w:val="37"/>
        </w:numPr>
      </w:pPr>
      <w:r w:rsidRPr="00CC248E">
        <w:t xml:space="preserve">First, watch the video link for instruction on doing a walking meditation from </w:t>
      </w:r>
      <w:proofErr w:type="spellStart"/>
      <w:r w:rsidRPr="00CC248E">
        <w:t>Yongey</w:t>
      </w:r>
      <w:proofErr w:type="spellEnd"/>
      <w:r w:rsidRPr="00CC248E">
        <w:t xml:space="preserve"> </w:t>
      </w:r>
      <w:proofErr w:type="spellStart"/>
      <w:r w:rsidRPr="00CC248E">
        <w:t>Mingyur</w:t>
      </w:r>
      <w:proofErr w:type="spellEnd"/>
      <w:r w:rsidRPr="00CC248E">
        <w:t xml:space="preserve"> Rinpoche. </w:t>
      </w:r>
    </w:p>
    <w:p w14:paraId="1074DB99" w14:textId="77777777" w:rsidR="00866389" w:rsidRDefault="00866389" w:rsidP="00934B7B">
      <w:pPr>
        <w:pStyle w:val="ListParagraph"/>
        <w:numPr>
          <w:ilvl w:val="1"/>
          <w:numId w:val="37"/>
        </w:numPr>
      </w:pPr>
      <w:r w:rsidRPr="00CC248E">
        <w:t xml:space="preserve">Reflect on what you have heard, and then put it into practice by going out for a walking meditation. </w:t>
      </w:r>
    </w:p>
    <w:p w14:paraId="4E1ADBDF" w14:textId="77777777" w:rsidR="00866389" w:rsidRDefault="00866389" w:rsidP="00934B7B">
      <w:pPr>
        <w:pStyle w:val="ListParagraph"/>
        <w:numPr>
          <w:ilvl w:val="1"/>
          <w:numId w:val="37"/>
        </w:numPr>
      </w:pPr>
      <w:r w:rsidRPr="00CC248E">
        <w:t xml:space="preserve">If your mind wanders, have patience! </w:t>
      </w:r>
    </w:p>
    <w:p w14:paraId="45D9B65A" w14:textId="77777777" w:rsidR="00866389" w:rsidRDefault="00866389" w:rsidP="00934B7B">
      <w:pPr>
        <w:pStyle w:val="ListParagraph"/>
        <w:numPr>
          <w:ilvl w:val="1"/>
          <w:numId w:val="37"/>
        </w:numPr>
      </w:pPr>
      <w:r w:rsidRPr="00CC248E">
        <w:t xml:space="preserve">This is a new skill and new skills take time and practice. </w:t>
      </w:r>
    </w:p>
    <w:p w14:paraId="1BA98673" w14:textId="70E79020" w:rsidR="00866389" w:rsidRPr="00866389" w:rsidRDefault="00866389" w:rsidP="00934B7B">
      <w:pPr>
        <w:pStyle w:val="ListParagraph"/>
        <w:numPr>
          <w:ilvl w:val="1"/>
          <w:numId w:val="37"/>
        </w:numPr>
        <w:rPr>
          <w:rStyle w:val="Hyperlink"/>
          <w:color w:val="auto"/>
          <w:u w:val="none"/>
        </w:rPr>
      </w:pPr>
      <w:r w:rsidRPr="00CC248E">
        <w:t>Then journal about your experience.</w:t>
      </w:r>
    </w:p>
    <w:p w14:paraId="020B9203" w14:textId="77777777" w:rsidR="00866389" w:rsidRPr="0007362E" w:rsidRDefault="00866389" w:rsidP="00866389"/>
    <w:p w14:paraId="00F154BA" w14:textId="7492C958" w:rsidR="0007362E" w:rsidRPr="0007362E" w:rsidRDefault="00866389" w:rsidP="00934B7B">
      <w:pPr>
        <w:pStyle w:val="ListParagraph"/>
        <w:numPr>
          <w:ilvl w:val="0"/>
          <w:numId w:val="37"/>
        </w:numPr>
      </w:pPr>
      <w:r>
        <w:t>Create a Sacred Scribble</w:t>
      </w:r>
    </w:p>
    <w:p w14:paraId="5E63BBD2" w14:textId="77777777" w:rsidR="00866389" w:rsidRPr="00CC248E" w:rsidRDefault="00866389" w:rsidP="00934B7B">
      <w:pPr>
        <w:pStyle w:val="ListParagraph"/>
        <w:numPr>
          <w:ilvl w:val="1"/>
          <w:numId w:val="37"/>
        </w:numPr>
      </w:pPr>
      <w:r w:rsidRPr="00CC248E">
        <w:t>Grab a piece of paper and some crayons or colored pencils (not markers for this one as they might make the paper too wet).</w:t>
      </w:r>
    </w:p>
    <w:p w14:paraId="3329561C" w14:textId="77777777" w:rsidR="00866389" w:rsidRPr="00CC248E" w:rsidRDefault="00866389" w:rsidP="00934B7B">
      <w:pPr>
        <w:pStyle w:val="ListParagraph"/>
        <w:numPr>
          <w:ilvl w:val="1"/>
          <w:numId w:val="37"/>
        </w:numPr>
      </w:pPr>
      <w:r w:rsidRPr="00CC248E">
        <w:t>With the darkest color, create an outline that you will color in. Not a picture, simply scribble around on the paper until it feels complete. You may even want to close your eyes and make the scribble, just for fun.</w:t>
      </w:r>
    </w:p>
    <w:p w14:paraId="2B2D9F94" w14:textId="233D4D30" w:rsidR="0007362E" w:rsidRPr="0007362E" w:rsidRDefault="00866389" w:rsidP="00934B7B">
      <w:pPr>
        <w:pStyle w:val="ListParagraph"/>
        <w:numPr>
          <w:ilvl w:val="1"/>
          <w:numId w:val="37"/>
        </w:numPr>
      </w:pPr>
      <w:r w:rsidRPr="00CC248E">
        <w:t>Then put on some favorite music and color in the spaces in the scribble drawing. You can either let your mind wander where it will or use the time to ponder a question. No pressure about answers, just a gentle question and then allow the activity of the coloring take your mind with it.</w:t>
      </w:r>
    </w:p>
    <w:p w14:paraId="150AF37B" w14:textId="00BEB9EF" w:rsidR="0007362E" w:rsidRDefault="0007362E" w:rsidP="0007362E"/>
    <w:p w14:paraId="18B06727" w14:textId="77777777" w:rsidR="0007362E" w:rsidRDefault="0007362E" w:rsidP="00934B7B">
      <w:pPr>
        <w:pStyle w:val="ListParagraph"/>
        <w:numPr>
          <w:ilvl w:val="0"/>
          <w:numId w:val="34"/>
        </w:numPr>
      </w:pPr>
      <w:r w:rsidRPr="0007362E">
        <w:t>Sacred Table</w:t>
      </w:r>
      <w:r>
        <w:t xml:space="preserve">: </w:t>
      </w:r>
      <w:r w:rsidRPr="0007362E">
        <w:t>As we create our virtual Sacred Table, create one at home!  </w:t>
      </w:r>
    </w:p>
    <w:p w14:paraId="4271F5DB" w14:textId="1DA5244D" w:rsidR="0007362E" w:rsidRPr="0007362E" w:rsidRDefault="0007362E" w:rsidP="00934B7B">
      <w:pPr>
        <w:pStyle w:val="ListParagraph"/>
        <w:numPr>
          <w:ilvl w:val="1"/>
          <w:numId w:val="34"/>
        </w:numPr>
      </w:pPr>
      <w:r>
        <w:t xml:space="preserve">Find an item in your home that reminds you of your divine nature. </w:t>
      </w:r>
      <w:r w:rsidR="00550D2E">
        <w:t>Add it to your sacred table.</w:t>
      </w:r>
    </w:p>
    <w:p w14:paraId="2FEFAC44" w14:textId="77777777" w:rsidR="0007362E" w:rsidRPr="0007362E" w:rsidRDefault="0007362E" w:rsidP="0007362E"/>
    <w:p w14:paraId="28BB0312" w14:textId="18DEAA97" w:rsidR="005E7FAC" w:rsidRPr="00CD2B99" w:rsidRDefault="005E7FAC" w:rsidP="0036782C">
      <w:pPr>
        <w:pStyle w:val="Heading2"/>
      </w:pPr>
      <w:r w:rsidRPr="00CD2B99">
        <w:t xml:space="preserve">Media  </w:t>
      </w:r>
    </w:p>
    <w:p w14:paraId="46D73930" w14:textId="77777777" w:rsidR="00866389" w:rsidRDefault="00866389" w:rsidP="00866389">
      <w:r w:rsidRPr="00F819E5">
        <w:t>We all need a little encouragement every now and then. Kid President, knowing this, has put together a video you can play each morning as you wake up or to share with your friend who needs a kick in the right direction. Take a moment and spread some encouragement. "It's everybody's duty to give the world a reason to dance."</w:t>
      </w:r>
    </w:p>
    <w:p w14:paraId="40F43A8C" w14:textId="2F75A909" w:rsidR="005E7FAC" w:rsidRDefault="005E7FAC" w:rsidP="005E7FAC"/>
    <w:p w14:paraId="5FD129D8" w14:textId="65BDD8B0" w:rsidR="00866389" w:rsidRPr="00866389" w:rsidRDefault="00866389" w:rsidP="00934B7B">
      <w:pPr>
        <w:pStyle w:val="ListParagraph"/>
        <w:numPr>
          <w:ilvl w:val="0"/>
          <w:numId w:val="34"/>
        </w:numPr>
        <w:rPr>
          <w:rFonts w:eastAsiaTheme="majorEastAsia"/>
        </w:rPr>
      </w:pPr>
      <w:r>
        <w:t xml:space="preserve">Pep Talk from a Kid President: </w:t>
      </w:r>
      <w:hyperlink r:id="rId66" w:history="1">
        <w:r w:rsidRPr="00866389">
          <w:rPr>
            <w:rStyle w:val="Hyperlink"/>
            <w:rFonts w:eastAsiaTheme="majorEastAsia"/>
          </w:rPr>
          <w:t>https://www.youtube.com/watch?v=l-gQLqv9f4o</w:t>
        </w:r>
      </w:hyperlink>
    </w:p>
    <w:p w14:paraId="271C3FC1" w14:textId="2711955F" w:rsidR="00550D2E" w:rsidRDefault="00550D2E" w:rsidP="005E7FAC"/>
    <w:p w14:paraId="20EA8D10" w14:textId="77777777" w:rsidR="00866389" w:rsidRDefault="00550D2E" w:rsidP="00934B7B">
      <w:pPr>
        <w:pStyle w:val="ListParagraph"/>
        <w:numPr>
          <w:ilvl w:val="0"/>
          <w:numId w:val="38"/>
        </w:numPr>
      </w:pPr>
      <w:r w:rsidRPr="00550D2E">
        <w:t>Reflection Questions</w:t>
      </w:r>
    </w:p>
    <w:p w14:paraId="266381FD" w14:textId="77777777" w:rsidR="00866389" w:rsidRDefault="00866389" w:rsidP="00934B7B">
      <w:pPr>
        <w:pStyle w:val="ListParagraph"/>
        <w:numPr>
          <w:ilvl w:val="1"/>
          <w:numId w:val="38"/>
        </w:numPr>
      </w:pPr>
      <w:r w:rsidRPr="00CC248E">
        <w:t>How does it make you feel to have a kid giving you advice?</w:t>
      </w:r>
    </w:p>
    <w:p w14:paraId="48629506" w14:textId="77777777" w:rsidR="00866389" w:rsidRDefault="00866389" w:rsidP="00934B7B">
      <w:pPr>
        <w:pStyle w:val="ListParagraph"/>
        <w:numPr>
          <w:ilvl w:val="1"/>
          <w:numId w:val="38"/>
        </w:numPr>
      </w:pPr>
      <w:r w:rsidRPr="00CC248E">
        <w:t>What do you think he means when he says people need to stop being boring?</w:t>
      </w:r>
    </w:p>
    <w:p w14:paraId="5A9D4A24" w14:textId="77777777" w:rsidR="00866389" w:rsidRDefault="00866389" w:rsidP="00934B7B">
      <w:pPr>
        <w:pStyle w:val="ListParagraph"/>
        <w:numPr>
          <w:ilvl w:val="1"/>
          <w:numId w:val="38"/>
        </w:numPr>
      </w:pPr>
      <w:r w:rsidRPr="00CC248E">
        <w:t>What would it mean for life to be a game and if it is, are we on teams</w:t>
      </w:r>
      <w:r>
        <w:t>?</w:t>
      </w:r>
    </w:p>
    <w:p w14:paraId="5F49CDCA" w14:textId="77777777" w:rsidR="00866389" w:rsidRDefault="00866389" w:rsidP="00934B7B">
      <w:pPr>
        <w:pStyle w:val="ListParagraph"/>
        <w:numPr>
          <w:ilvl w:val="1"/>
          <w:numId w:val="38"/>
        </w:numPr>
      </w:pPr>
      <w:r w:rsidRPr="00CC248E">
        <w:t xml:space="preserve">How many paths do you think there really are in life? Just two? How many could there </w:t>
      </w:r>
      <w:proofErr w:type="gramStart"/>
      <w:r w:rsidRPr="00CC248E">
        <w:t>be</w:t>
      </w:r>
      <w:proofErr w:type="gramEnd"/>
      <w:r w:rsidRPr="00CC248E">
        <w:t xml:space="preserve"> and can you change the one you’re on if you want?</w:t>
      </w:r>
    </w:p>
    <w:p w14:paraId="026EA328" w14:textId="77777777" w:rsidR="00866389" w:rsidRDefault="00866389" w:rsidP="00934B7B">
      <w:pPr>
        <w:pStyle w:val="ListParagraph"/>
        <w:numPr>
          <w:ilvl w:val="1"/>
          <w:numId w:val="38"/>
        </w:numPr>
      </w:pPr>
      <w:r w:rsidRPr="00CC248E">
        <w:t>What is your ‘Space Jam’? What will you create that will make the world awesome, whether in tiny or huge ways?</w:t>
      </w:r>
    </w:p>
    <w:p w14:paraId="661E5F4D" w14:textId="77777777" w:rsidR="00866389" w:rsidRDefault="00866389" w:rsidP="00934B7B">
      <w:pPr>
        <w:pStyle w:val="ListParagraph"/>
        <w:numPr>
          <w:ilvl w:val="1"/>
          <w:numId w:val="38"/>
        </w:numPr>
      </w:pPr>
      <w:r w:rsidRPr="00CC248E">
        <w:t>What are your reasons to dance in life?</w:t>
      </w:r>
    </w:p>
    <w:p w14:paraId="03EE8C70" w14:textId="77777777" w:rsidR="00866389" w:rsidRDefault="00866389" w:rsidP="00934B7B">
      <w:pPr>
        <w:pStyle w:val="ListParagraph"/>
        <w:numPr>
          <w:ilvl w:val="1"/>
          <w:numId w:val="38"/>
        </w:numPr>
      </w:pPr>
      <w:r w:rsidRPr="00CC248E">
        <w:t xml:space="preserve">Who encourages you, and who do you find encouraging you would like to get to know better? </w:t>
      </w:r>
    </w:p>
    <w:p w14:paraId="218EBC11" w14:textId="7CED3405" w:rsidR="00866389" w:rsidRDefault="00866389" w:rsidP="00934B7B">
      <w:pPr>
        <w:pStyle w:val="ListParagraph"/>
        <w:numPr>
          <w:ilvl w:val="1"/>
          <w:numId w:val="38"/>
        </w:numPr>
      </w:pPr>
      <w:r w:rsidRPr="00CC248E">
        <w:t>What would you say in a pep talk to yourself? Your friends or family? Why?</w:t>
      </w:r>
    </w:p>
    <w:p w14:paraId="32F1AD29" w14:textId="1D92F27D" w:rsidR="00866389" w:rsidRDefault="00866389" w:rsidP="00866389"/>
    <w:p w14:paraId="627953D3" w14:textId="3C6AF647" w:rsidR="00866389" w:rsidRDefault="00866389" w:rsidP="00934B7B">
      <w:pPr>
        <w:pStyle w:val="ListParagraph"/>
        <w:numPr>
          <w:ilvl w:val="0"/>
          <w:numId w:val="38"/>
        </w:numPr>
      </w:pPr>
      <w:r w:rsidRPr="00866389">
        <w:t xml:space="preserve">Then, just for fun, you can watch this update of where he is now, or at least in 2019… </w:t>
      </w:r>
      <w:hyperlink r:id="rId67" w:history="1">
        <w:r w:rsidRPr="00866389">
          <w:rPr>
            <w:rStyle w:val="Hyperlink"/>
            <w:rFonts w:eastAsiaTheme="majorEastAsia"/>
          </w:rPr>
          <w:t>https://www.youtube.com/watch?v=gEabswbUNdw</w:t>
        </w:r>
      </w:hyperlink>
      <w:r w:rsidRPr="00866389">
        <w:t xml:space="preserve"> </w:t>
      </w:r>
    </w:p>
    <w:p w14:paraId="6E76E8E4" w14:textId="5B05CDC6" w:rsidR="00866389" w:rsidRDefault="00866389" w:rsidP="00866389"/>
    <w:p w14:paraId="08B401FF" w14:textId="7CBD37AD" w:rsidR="00866389" w:rsidRDefault="00866389" w:rsidP="00866389"/>
    <w:p w14:paraId="097E3E00" w14:textId="77777777" w:rsidR="00866389" w:rsidRDefault="00866389" w:rsidP="00934B7B">
      <w:pPr>
        <w:pStyle w:val="ListParagraph"/>
        <w:numPr>
          <w:ilvl w:val="0"/>
          <w:numId w:val="38"/>
        </w:numPr>
      </w:pPr>
      <w:r>
        <w:lastRenderedPageBreak/>
        <w:t xml:space="preserve">Enjoy the </w:t>
      </w:r>
      <w:proofErr w:type="spellStart"/>
      <w:r>
        <w:t>songs:</w:t>
      </w:r>
      <w:proofErr w:type="spellEnd"/>
    </w:p>
    <w:p w14:paraId="7BAD4958" w14:textId="06931159" w:rsidR="00501DEB" w:rsidRDefault="00866389" w:rsidP="00934B7B">
      <w:pPr>
        <w:pStyle w:val="ListParagraph"/>
        <w:numPr>
          <w:ilvl w:val="1"/>
          <w:numId w:val="38"/>
        </w:numPr>
      </w:pPr>
      <w:hyperlink r:id="rId68" w:history="1">
        <w:r w:rsidRPr="00501DEB">
          <w:rPr>
            <w:rStyle w:val="Hyperlink"/>
            <w:rFonts w:eastAsiaTheme="majorEastAsia"/>
          </w:rPr>
          <w:t>https://www.youtube.com/watch?v=iOTcr9wKC-o</w:t>
        </w:r>
      </w:hyperlink>
      <w:r w:rsidR="00501DEB">
        <w:t xml:space="preserve">  </w:t>
      </w:r>
      <w:r w:rsidRPr="00866389">
        <w:t>Switchfoot ~ Dare You to Move</w:t>
      </w:r>
      <w:r w:rsidR="00501DEB">
        <w:t xml:space="preserve"> </w:t>
      </w:r>
    </w:p>
    <w:p w14:paraId="70ECE2FA" w14:textId="483FCEFC" w:rsidR="00866389" w:rsidRPr="00866389" w:rsidRDefault="00866389" w:rsidP="00934B7B">
      <w:pPr>
        <w:pStyle w:val="ListParagraph"/>
        <w:numPr>
          <w:ilvl w:val="1"/>
          <w:numId w:val="38"/>
        </w:numPr>
      </w:pPr>
      <w:hyperlink r:id="rId69" w:history="1">
        <w:r w:rsidRPr="00501DEB">
          <w:rPr>
            <w:rStyle w:val="Hyperlink"/>
            <w:rFonts w:eastAsiaTheme="majorEastAsia"/>
          </w:rPr>
          <w:t>https://www.youtube.com/watch?v=ClRqF8LY6Ic</w:t>
        </w:r>
      </w:hyperlink>
      <w:r w:rsidRPr="00866389">
        <w:t xml:space="preserve"> </w:t>
      </w:r>
      <w:r w:rsidR="00501DEB">
        <w:t xml:space="preserve"> </w:t>
      </w:r>
      <w:r w:rsidRPr="00866389">
        <w:t>Fearless Soul ~ I Am My Own Hero</w:t>
      </w:r>
    </w:p>
    <w:p w14:paraId="40532D61" w14:textId="77777777" w:rsidR="00550D2E" w:rsidRPr="00D930E2" w:rsidRDefault="00550D2E" w:rsidP="005E7FAC"/>
    <w:p w14:paraId="7476E9FE" w14:textId="4B3527A5" w:rsidR="005E7FAC" w:rsidRDefault="005E7FAC" w:rsidP="005E7FAC">
      <w:pPr>
        <w:pStyle w:val="Heading2"/>
      </w:pPr>
      <w:r>
        <w:t>Creation Station</w:t>
      </w:r>
    </w:p>
    <w:p w14:paraId="3EF93DFB" w14:textId="77777777" w:rsidR="00501DEB" w:rsidRDefault="00501DEB" w:rsidP="00501DEB">
      <w:pPr>
        <w:textAlignment w:val="baseline"/>
      </w:pPr>
      <w:r>
        <w:t>Now it’s time to play with the idea of moving our faith into action. Think about what you have done so far in this lesson. What did you learn about yourself and your faith?</w:t>
      </w:r>
    </w:p>
    <w:p w14:paraId="6A1026E6" w14:textId="08B12983" w:rsidR="00550D2E" w:rsidRDefault="00550D2E" w:rsidP="00550D2E"/>
    <w:p w14:paraId="48BC39AE" w14:textId="77777777" w:rsidR="00501DEB" w:rsidRDefault="00501DEB" w:rsidP="00934B7B">
      <w:pPr>
        <w:pStyle w:val="ListParagraph"/>
        <w:numPr>
          <w:ilvl w:val="0"/>
          <w:numId w:val="38"/>
        </w:numPr>
      </w:pPr>
      <w:r>
        <w:t>The I Can Can-</w:t>
      </w:r>
      <w:proofErr w:type="spellStart"/>
      <w:r>
        <w:t>tainer</w:t>
      </w:r>
      <w:proofErr w:type="spellEnd"/>
    </w:p>
    <w:p w14:paraId="5A554657" w14:textId="77777777" w:rsidR="00501DEB" w:rsidRDefault="00501DEB" w:rsidP="00934B7B">
      <w:pPr>
        <w:pStyle w:val="ListParagraph"/>
        <w:numPr>
          <w:ilvl w:val="1"/>
          <w:numId w:val="38"/>
        </w:numPr>
      </w:pPr>
      <w:r w:rsidRPr="00501DEB">
        <w:t xml:space="preserve">Find a container you like. It can be a jar, box, envelope, can, or even a drawer. Decorate it if you like, and then put messages, pictures, ticket stubs, anything that reminds you of things you have accomplished and all you </w:t>
      </w:r>
      <w:proofErr w:type="gramStart"/>
      <w:r w:rsidRPr="00501DEB">
        <w:t>are capable of doing</w:t>
      </w:r>
      <w:proofErr w:type="gramEnd"/>
      <w:r w:rsidRPr="00501DEB">
        <w:t xml:space="preserve">. Add things to it every day, and then dig into it whenever you feel you need a reminder of your awesomeness.     </w:t>
      </w:r>
    </w:p>
    <w:p w14:paraId="0F9245E8" w14:textId="77FDAFFC" w:rsidR="00550D2E" w:rsidRPr="00501DEB" w:rsidRDefault="00501DEB" w:rsidP="00501DEB">
      <w:r w:rsidRPr="00501DEB">
        <w:t xml:space="preserve">      </w:t>
      </w:r>
    </w:p>
    <w:p w14:paraId="513EC200" w14:textId="242CCD2E" w:rsidR="00550D2E" w:rsidRPr="00501DEB" w:rsidRDefault="00501DEB" w:rsidP="00934B7B">
      <w:pPr>
        <w:pStyle w:val="ListParagraph"/>
        <w:numPr>
          <w:ilvl w:val="0"/>
          <w:numId w:val="38"/>
        </w:numPr>
        <w:rPr>
          <w:rStyle w:val="Hyperlink"/>
          <w:color w:val="auto"/>
          <w:u w:val="none"/>
        </w:rPr>
      </w:pPr>
      <w:r>
        <w:t xml:space="preserve">Cartoons </w:t>
      </w:r>
      <w:hyperlink r:id="rId70" w:history="1">
        <w:r w:rsidRPr="00501DEB">
          <w:rPr>
            <w:rStyle w:val="Hyperlink"/>
            <w:rFonts w:eastAsiaTheme="majorEastAsia"/>
          </w:rPr>
          <w:t>https://www.moovly.com/blog/top-7-video-animation-makers-create-free-animations</w:t>
        </w:r>
      </w:hyperlink>
    </w:p>
    <w:p w14:paraId="17EDE106" w14:textId="77777777" w:rsidR="00501DEB" w:rsidRDefault="00501DEB" w:rsidP="00934B7B">
      <w:pPr>
        <w:pStyle w:val="ListParagraph"/>
        <w:numPr>
          <w:ilvl w:val="1"/>
          <w:numId w:val="38"/>
        </w:numPr>
        <w:textAlignment w:val="baseline"/>
      </w:pPr>
      <w:r>
        <w:t xml:space="preserve">Step out in faith and have fun creating cartoons! Walking our faith takes patience and practice, and sometimes we are stepping into new territory that can make us feel uncertain. </w:t>
      </w:r>
      <w:proofErr w:type="gramStart"/>
      <w:r>
        <w:t>So</w:t>
      </w:r>
      <w:proofErr w:type="gramEnd"/>
      <w:r>
        <w:t xml:space="preserve"> try your hand at something new and different and you might find something new to like! This link will bring you to 7 different options where you can find your favorite.</w:t>
      </w:r>
    </w:p>
    <w:p w14:paraId="65C82E8E" w14:textId="3CE0B3B1" w:rsidR="00501DEB" w:rsidRDefault="00501DEB" w:rsidP="00501DEB"/>
    <w:p w14:paraId="135A67F8" w14:textId="6C6DAA42" w:rsidR="00501DEB" w:rsidRDefault="00501DEB" w:rsidP="00934B7B">
      <w:pPr>
        <w:pStyle w:val="ListParagraph"/>
        <w:numPr>
          <w:ilvl w:val="0"/>
          <w:numId w:val="55"/>
        </w:numPr>
      </w:pPr>
      <w:r>
        <w:t>Lights, Camera, Action</w:t>
      </w:r>
    </w:p>
    <w:p w14:paraId="432A2EE0" w14:textId="77777777" w:rsidR="00501DEB" w:rsidRPr="00F9723F" w:rsidRDefault="00501DEB" w:rsidP="00934B7B">
      <w:pPr>
        <w:pStyle w:val="ListParagraph"/>
        <w:numPr>
          <w:ilvl w:val="1"/>
          <w:numId w:val="55"/>
        </w:numPr>
      </w:pPr>
      <w:r w:rsidRPr="00F9723F">
        <w:t xml:space="preserve">Whether on a cellphone, video camera, tablet, or computer, head out and record yourself in places you feel close to God. </w:t>
      </w:r>
    </w:p>
    <w:p w14:paraId="445530B9" w14:textId="77777777" w:rsidR="00501DEB" w:rsidRPr="00F9723F" w:rsidRDefault="00501DEB" w:rsidP="00934B7B">
      <w:pPr>
        <w:pStyle w:val="ListParagraph"/>
        <w:numPr>
          <w:ilvl w:val="1"/>
          <w:numId w:val="55"/>
        </w:numPr>
      </w:pPr>
      <w:r w:rsidRPr="00F9723F">
        <w:t>As you visit each area, share why that space moves you, and come up with action plans to protect and enrich each space.</w:t>
      </w:r>
    </w:p>
    <w:p w14:paraId="46298D9A" w14:textId="77777777" w:rsidR="00501DEB" w:rsidRPr="00550D2E" w:rsidRDefault="00501DEB" w:rsidP="00501DEB"/>
    <w:p w14:paraId="769B3663" w14:textId="3B8274D8" w:rsidR="00D7558C" w:rsidRDefault="00D7558C" w:rsidP="00D7558C"/>
    <w:p w14:paraId="16C94622" w14:textId="1CEFFF5C" w:rsidR="00D7558C" w:rsidRDefault="00D7558C" w:rsidP="00D7558C"/>
    <w:p w14:paraId="3E2428BD" w14:textId="0C3BBCF8" w:rsidR="00E23B80" w:rsidRDefault="00E23B80" w:rsidP="00D7558C"/>
    <w:p w14:paraId="6ACD358E" w14:textId="4E0ED136" w:rsidR="00E23B80" w:rsidRDefault="00E23B80" w:rsidP="00D7558C"/>
    <w:p w14:paraId="297CD192" w14:textId="3480966C" w:rsidR="00501DEB" w:rsidRDefault="00501DEB" w:rsidP="00D7558C"/>
    <w:p w14:paraId="4417728B" w14:textId="52921902" w:rsidR="00501DEB" w:rsidRDefault="00501DEB" w:rsidP="00D7558C"/>
    <w:p w14:paraId="49D64BC0" w14:textId="3D24DF6A" w:rsidR="00501DEB" w:rsidRDefault="00501DEB" w:rsidP="00D7558C"/>
    <w:p w14:paraId="4A9BB71B" w14:textId="52CC593B" w:rsidR="00501DEB" w:rsidRDefault="00501DEB" w:rsidP="00D7558C"/>
    <w:p w14:paraId="0487FEC9" w14:textId="70460A08" w:rsidR="00501DEB" w:rsidRDefault="00501DEB" w:rsidP="00D7558C"/>
    <w:p w14:paraId="49FBCAC5" w14:textId="77777777" w:rsidR="00501DEB" w:rsidRDefault="00501DEB" w:rsidP="00D7558C"/>
    <w:p w14:paraId="728B2929" w14:textId="5FB6FBA2" w:rsidR="00E23B80" w:rsidRDefault="00E23B80" w:rsidP="00D7558C"/>
    <w:p w14:paraId="09E06BDE" w14:textId="0196DA5A" w:rsidR="00E23B80" w:rsidRDefault="00E23B80" w:rsidP="00D7558C"/>
    <w:p w14:paraId="134352BD" w14:textId="18C9DE4D" w:rsidR="00E23B80" w:rsidRDefault="00E23B80" w:rsidP="00D7558C"/>
    <w:p w14:paraId="1361F373" w14:textId="2FC538D7" w:rsidR="00E23B80" w:rsidRDefault="00E23B80" w:rsidP="00D7558C"/>
    <w:p w14:paraId="3C2258D3" w14:textId="0CB66824" w:rsidR="00E23B80" w:rsidRDefault="00E23B80" w:rsidP="00D7558C"/>
    <w:p w14:paraId="4CC5E1D4" w14:textId="5E75570F" w:rsidR="00E23B80" w:rsidRDefault="00E23B80" w:rsidP="00D7558C"/>
    <w:p w14:paraId="5699BA82" w14:textId="6294E1D2" w:rsidR="00E23B80" w:rsidRDefault="00E23B80" w:rsidP="00D7558C"/>
    <w:p w14:paraId="04A811E8" w14:textId="3EC391E0" w:rsidR="00E23B80" w:rsidRDefault="00E23B80" w:rsidP="00D7558C"/>
    <w:p w14:paraId="6FC018BC" w14:textId="3781E6BF" w:rsidR="00E23B80" w:rsidRDefault="00E23B80" w:rsidP="00D7558C"/>
    <w:p w14:paraId="0D7E105F" w14:textId="3846BDF7" w:rsidR="00E23B80" w:rsidRDefault="00E23B80" w:rsidP="00D7558C"/>
    <w:p w14:paraId="0CF28214" w14:textId="4E74E878" w:rsidR="00E23B80" w:rsidRDefault="00E23B80" w:rsidP="00D7558C"/>
    <w:p w14:paraId="76072E10" w14:textId="77777777" w:rsidR="00E23B80" w:rsidRPr="00D7558C" w:rsidRDefault="00E23B80" w:rsidP="00D7558C"/>
    <w:p w14:paraId="22059A3A" w14:textId="77777777" w:rsidR="006F2C18" w:rsidRPr="006F2C18" w:rsidRDefault="006F2C18" w:rsidP="006F2C18"/>
    <w:p w14:paraId="2EB490C6" w14:textId="3E055CE3" w:rsidR="006F2C18" w:rsidRDefault="006F2C18" w:rsidP="002069EA">
      <w:pPr>
        <w:rPr>
          <w:b/>
          <w:bCs/>
        </w:rPr>
      </w:pPr>
    </w:p>
    <w:p w14:paraId="01AAB018" w14:textId="6EC94A00" w:rsidR="002069EA" w:rsidRPr="00B241F5" w:rsidRDefault="00501DEB" w:rsidP="002069EA">
      <w:pPr>
        <w:pStyle w:val="Heading1"/>
        <w:rPr>
          <w:sz w:val="36"/>
          <w:szCs w:val="36"/>
        </w:rPr>
      </w:pPr>
      <w:r w:rsidRPr="00B241F5">
        <w:rPr>
          <w:rStyle w:val="Strong"/>
          <w:noProof/>
          <w:color w:val="008DA8"/>
          <w:sz w:val="56"/>
          <w:szCs w:val="36"/>
        </w:rPr>
        <mc:AlternateContent>
          <mc:Choice Requires="wps">
            <w:drawing>
              <wp:anchor distT="0" distB="0" distL="114300" distR="114300" simplePos="0" relativeHeight="251666432" behindDoc="0" locked="0" layoutInCell="1" allowOverlap="1" wp14:anchorId="4D02A6B3" wp14:editId="262C3433">
                <wp:simplePos x="0" y="0"/>
                <wp:positionH relativeFrom="column">
                  <wp:posOffset>-100965</wp:posOffset>
                </wp:positionH>
                <wp:positionV relativeFrom="paragraph">
                  <wp:posOffset>163695</wp:posOffset>
                </wp:positionV>
                <wp:extent cx="6736080" cy="11430"/>
                <wp:effectExtent l="50800" t="25400" r="71120" b="90170"/>
                <wp:wrapNone/>
                <wp:docPr id="15" name="Straight Connector 15"/>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F3125F5" id="Straight Connector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95pt,12.9pt" to="522.45pt,1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DBq2CngAAAADwEAAA8AAAAAAAAAAAAAAAAAAQQAAGRycy9kb3ducmV2LnhtbFBL&#13;&#10;BQYAAAAABAAEAPMAAAAOBQAAAAA=&#13;&#10;" strokecolor="#c0504d [3205]" strokeweight="2pt">
                <v:shadow on="t" color="black" opacity="24903f" origin=",.5" offset="0,.55556mm"/>
              </v:line>
            </w:pict>
          </mc:Fallback>
        </mc:AlternateContent>
      </w:r>
      <w:r w:rsidR="002069EA" w:rsidRPr="00B241F5">
        <w:rPr>
          <w:sz w:val="36"/>
          <w:szCs w:val="36"/>
        </w:rPr>
        <w:t>Teen Lessons</w:t>
      </w:r>
    </w:p>
    <w:p w14:paraId="0C322951" w14:textId="203FB37D" w:rsidR="002069EA" w:rsidRDefault="002069EA" w:rsidP="002069EA">
      <w:pPr>
        <w:pStyle w:val="Heading1"/>
      </w:pPr>
      <w:r w:rsidRPr="00A93F8C">
        <w:rPr>
          <w:rStyle w:val="Strong"/>
          <w:noProof/>
          <w:color w:val="008DA8"/>
        </w:rPr>
        <mc:AlternateContent>
          <mc:Choice Requires="wps">
            <w:drawing>
              <wp:anchor distT="0" distB="0" distL="114300" distR="114300" simplePos="0" relativeHeight="251667456" behindDoc="0" locked="0" layoutInCell="1" allowOverlap="1" wp14:anchorId="20AB14DE" wp14:editId="5E4C4BDC">
                <wp:simplePos x="0" y="0"/>
                <wp:positionH relativeFrom="column">
                  <wp:posOffset>-101600</wp:posOffset>
                </wp:positionH>
                <wp:positionV relativeFrom="paragraph">
                  <wp:posOffset>172720</wp:posOffset>
                </wp:positionV>
                <wp:extent cx="6736080" cy="11430"/>
                <wp:effectExtent l="50800" t="25400" r="71120" b="90170"/>
                <wp:wrapNone/>
                <wp:docPr id="16" name="Straight Connector 16"/>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10376B7" id="Straight Connector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pt,13.6pt" to="522.4pt,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" strokecolor="#c0504d [3205]" strokeweight="2pt">
                <v:shadow on="t" color="black" opacity="24903f" origin=",.5" offset="0,.55556mm"/>
              </v:line>
            </w:pict>
          </mc:Fallback>
        </mc:AlternateContent>
      </w:r>
      <w:r>
        <w:t>#1 - “</w:t>
      </w:r>
      <w:r w:rsidR="009B6E3C">
        <w:t>Growing Faith Through Trust</w:t>
      </w:r>
    </w:p>
    <w:p w14:paraId="1E7539B1" w14:textId="77777777" w:rsidR="002A4642" w:rsidRDefault="002A4642" w:rsidP="002A4642">
      <w:pPr>
        <w:pStyle w:val="Heading2"/>
      </w:pPr>
      <w:r>
        <w:t xml:space="preserve">Opening Experience  </w:t>
      </w:r>
    </w:p>
    <w:p w14:paraId="123307CE" w14:textId="77777777" w:rsidR="002A4642" w:rsidRPr="00FA4835" w:rsidRDefault="002A4642" w:rsidP="002A4642">
      <w:r w:rsidRPr="00FA4835">
        <w:t xml:space="preserve">Have you ever asked yourself, </w:t>
      </w:r>
      <w:proofErr w:type="gramStart"/>
      <w:r w:rsidRPr="00FA4835">
        <w:t>What</w:t>
      </w:r>
      <w:proofErr w:type="gramEnd"/>
      <w:r w:rsidRPr="00FA4835">
        <w:t xml:space="preserve"> do I Believe In? Trust Who? Well, this is a good awakening into the search for truth… The Truth of our connection with a Divine Power.</w:t>
      </w:r>
    </w:p>
    <w:p w14:paraId="4ABF2EC5" w14:textId="77777777" w:rsidR="002A4642" w:rsidRDefault="002A4642" w:rsidP="002A4642">
      <w:pPr>
        <w:rPr>
          <w:b/>
          <w:bCs/>
        </w:rPr>
      </w:pPr>
    </w:p>
    <w:p w14:paraId="2372199A" w14:textId="77777777" w:rsidR="002A4642" w:rsidRDefault="002A4642" w:rsidP="002A4642">
      <w:pPr>
        <w:rPr>
          <w:b/>
          <w:bCs/>
        </w:rPr>
      </w:pPr>
      <w:r>
        <w:rPr>
          <w:b/>
          <w:bCs/>
        </w:rPr>
        <w:t>Activity Choices</w:t>
      </w:r>
    </w:p>
    <w:p w14:paraId="6B4D0135" w14:textId="77777777" w:rsidR="002A4642" w:rsidRPr="00E838C6" w:rsidRDefault="002A4642" w:rsidP="00934B7B">
      <w:pPr>
        <w:pStyle w:val="ListParagraph"/>
        <w:numPr>
          <w:ilvl w:val="0"/>
          <w:numId w:val="21"/>
        </w:numPr>
      </w:pPr>
      <w:r>
        <w:t>Faith Worksheet</w:t>
      </w:r>
    </w:p>
    <w:p w14:paraId="04344D69" w14:textId="77777777" w:rsidR="002A4642" w:rsidRPr="00E838C6" w:rsidRDefault="002A4642" w:rsidP="00934B7B">
      <w:pPr>
        <w:pStyle w:val="ListParagraph"/>
        <w:numPr>
          <w:ilvl w:val="1"/>
          <w:numId w:val="21"/>
        </w:numPr>
      </w:pPr>
      <w:r>
        <w:t>Using the Faith Worksheet at the end of lesson #1, explore the questions.</w:t>
      </w:r>
    </w:p>
    <w:p w14:paraId="658A720F" w14:textId="77777777" w:rsidR="002A4642" w:rsidRDefault="002A4642" w:rsidP="002A4642"/>
    <w:p w14:paraId="0B469D24" w14:textId="77777777" w:rsidR="002A4642" w:rsidRDefault="002A4642" w:rsidP="00934B7B">
      <w:pPr>
        <w:pStyle w:val="ListParagraph"/>
        <w:numPr>
          <w:ilvl w:val="0"/>
          <w:numId w:val="21"/>
        </w:numPr>
      </w:pPr>
      <w:r>
        <w:t>F.A.I.T.H.</w:t>
      </w:r>
    </w:p>
    <w:p w14:paraId="2F0732F0" w14:textId="77777777" w:rsidR="002A4642" w:rsidRPr="000101AD" w:rsidRDefault="002A4642" w:rsidP="00934B7B">
      <w:pPr>
        <w:pStyle w:val="ListParagraph"/>
        <w:numPr>
          <w:ilvl w:val="1"/>
          <w:numId w:val="21"/>
        </w:numPr>
      </w:pPr>
      <w:r w:rsidRPr="000101AD">
        <w:rPr>
          <w:rFonts w:ascii="Minion Pro" w:hAnsi="Minion Pro"/>
        </w:rPr>
        <w:t>On sheet of paper, create an acronym for Faith. Be creative see if you can come up with more than one acronym. Example: Fearless, Attitude, Integrity, Trust, Happy</w:t>
      </w:r>
    </w:p>
    <w:p w14:paraId="4239F841" w14:textId="77777777" w:rsidR="002A4642" w:rsidRDefault="002A4642" w:rsidP="002A4642"/>
    <w:p w14:paraId="44F5B200" w14:textId="77777777" w:rsidR="002A4642" w:rsidRDefault="002A4642" w:rsidP="00934B7B">
      <w:pPr>
        <w:pStyle w:val="ListParagraph"/>
        <w:numPr>
          <w:ilvl w:val="0"/>
          <w:numId w:val="47"/>
        </w:numPr>
      </w:pPr>
      <w:r>
        <w:t>Journal Time</w:t>
      </w:r>
    </w:p>
    <w:p w14:paraId="20BA826B" w14:textId="77777777" w:rsidR="002A4642" w:rsidRDefault="002A4642" w:rsidP="00934B7B">
      <w:pPr>
        <w:pStyle w:val="ListParagraph"/>
        <w:numPr>
          <w:ilvl w:val="1"/>
          <w:numId w:val="47"/>
        </w:numPr>
      </w:pPr>
      <w:r w:rsidRPr="00FA4835">
        <w:rPr>
          <w:rFonts w:ascii="Minion Pro" w:hAnsi="Minion Pro"/>
        </w:rPr>
        <w:t xml:space="preserve">Create a Journal for this journey into Faith. Make it your own. The First week ask yourself in a Mindful way, why is Faith a healthy way to look at life with? Read this Scripture out loud and journal on what it means to you in your life.: </w:t>
      </w:r>
      <w:r w:rsidRPr="00FA4835">
        <w:rPr>
          <w:rFonts w:ascii="Minion Pro" w:hAnsi="Minion Pro"/>
          <w:b/>
          <w:bCs/>
        </w:rPr>
        <w:t>2 Corinthians 5:7 “for we walk by faith, not by sight”</w:t>
      </w:r>
    </w:p>
    <w:p w14:paraId="2E2A033C" w14:textId="77777777" w:rsidR="002A4642" w:rsidRPr="00E838C6" w:rsidRDefault="002A4642" w:rsidP="002A4642"/>
    <w:p w14:paraId="1CCAEFC3" w14:textId="77777777" w:rsidR="002A4642" w:rsidRPr="00950722" w:rsidRDefault="002A4642" w:rsidP="002A4642">
      <w:pPr>
        <w:pStyle w:val="Heading2"/>
        <w:rPr>
          <w:color w:val="000000" w:themeColor="text1"/>
        </w:rPr>
      </w:pPr>
      <w:r w:rsidRPr="00FE7E06">
        <w:t xml:space="preserve"> </w:t>
      </w:r>
      <w:r>
        <w:t xml:space="preserve">Meditation Zone </w:t>
      </w:r>
    </w:p>
    <w:p w14:paraId="305CD2F3" w14:textId="77777777" w:rsidR="002A4642" w:rsidRPr="00950722" w:rsidRDefault="002A4642" w:rsidP="00934B7B">
      <w:pPr>
        <w:pStyle w:val="ListParagraph"/>
        <w:numPr>
          <w:ilvl w:val="0"/>
          <w:numId w:val="48"/>
        </w:numPr>
        <w:rPr>
          <w:color w:val="000000" w:themeColor="text1"/>
          <w:u w:val="single"/>
        </w:rPr>
      </w:pPr>
      <w:r w:rsidRPr="00950722">
        <w:rPr>
          <w:color w:val="000000" w:themeColor="text1"/>
        </w:rPr>
        <w:t xml:space="preserve">5-Minutes of Peaceful Meditation: </w:t>
      </w:r>
      <w:hyperlink r:id="rId71" w:history="1">
        <w:r w:rsidRPr="00090413">
          <w:rPr>
            <w:rStyle w:val="Hyperlink"/>
          </w:rPr>
          <w:t>https://youtu.be/3SI7tY5EX1y</w:t>
        </w:r>
      </w:hyperlink>
    </w:p>
    <w:p w14:paraId="74157636" w14:textId="77777777" w:rsidR="002A4642" w:rsidRPr="00FA4835" w:rsidRDefault="002A4642" w:rsidP="00934B7B">
      <w:pPr>
        <w:pStyle w:val="ListParagraph"/>
        <w:numPr>
          <w:ilvl w:val="1"/>
          <w:numId w:val="48"/>
        </w:numPr>
      </w:pPr>
      <w:r w:rsidRPr="00FA4835">
        <w:t>As the music plays Breathe deeply and Focus on these few Words… FAITH IS…  Say it to yourself throughout the Meditation… Focus on your feelings. How you react to these words and go to your Journal and write your thoughts. What came up for you? What feelings were stirred up?</w:t>
      </w:r>
    </w:p>
    <w:p w14:paraId="7664EFD2" w14:textId="77777777" w:rsidR="002A4642" w:rsidRPr="00950722" w:rsidRDefault="002A4642" w:rsidP="002A4642">
      <w:pPr>
        <w:pStyle w:val="ListParagraph"/>
        <w:rPr>
          <w:color w:val="000000" w:themeColor="text1"/>
        </w:rPr>
      </w:pPr>
    </w:p>
    <w:p w14:paraId="19515562" w14:textId="77777777" w:rsidR="002A4642" w:rsidRDefault="002A4642" w:rsidP="00934B7B">
      <w:pPr>
        <w:pStyle w:val="ListParagraph"/>
        <w:numPr>
          <w:ilvl w:val="0"/>
          <w:numId w:val="10"/>
        </w:numPr>
        <w:rPr>
          <w:color w:val="000000" w:themeColor="text1"/>
        </w:rPr>
      </w:pPr>
      <w:r>
        <w:rPr>
          <w:color w:val="000000" w:themeColor="text1"/>
        </w:rPr>
        <w:t>Sacred Table</w:t>
      </w:r>
    </w:p>
    <w:p w14:paraId="60456173" w14:textId="77777777" w:rsidR="002A4642" w:rsidRPr="00950722" w:rsidRDefault="002A4642" w:rsidP="00934B7B">
      <w:pPr>
        <w:pStyle w:val="ListParagraph"/>
        <w:numPr>
          <w:ilvl w:val="1"/>
          <w:numId w:val="10"/>
        </w:numPr>
      </w:pPr>
      <w:r w:rsidRPr="00A322F9">
        <w:t>Create one at home! Find different objects that remind you of FAITH. Place a candle in the middle to enhance your meditation time. Write your thoughts from your meditation time. What came to you? What feelings were stirred up?</w:t>
      </w:r>
    </w:p>
    <w:p w14:paraId="60B8523D" w14:textId="77777777" w:rsidR="002A4642" w:rsidRDefault="002A4642" w:rsidP="002A4642">
      <w:pPr>
        <w:pStyle w:val="Heading2"/>
      </w:pPr>
      <w:r>
        <w:t xml:space="preserve">Media  </w:t>
      </w:r>
    </w:p>
    <w:p w14:paraId="1A37E9B8" w14:textId="25B34653" w:rsidR="002A4642" w:rsidRPr="009B6E3C" w:rsidRDefault="009B6E3C" w:rsidP="00934B7B">
      <w:pPr>
        <w:pStyle w:val="ListParagraph"/>
        <w:numPr>
          <w:ilvl w:val="0"/>
          <w:numId w:val="10"/>
        </w:numPr>
        <w:rPr>
          <w:b/>
          <w:bCs/>
          <w:color w:val="000000" w:themeColor="text1"/>
          <w:u w:val="single"/>
        </w:rPr>
      </w:pPr>
      <w:r w:rsidRPr="009B6E3C">
        <w:rPr>
          <w:color w:val="000000" w:themeColor="text1"/>
        </w:rPr>
        <w:t xml:space="preserve">Faith Through the Eyes of a Child </w:t>
      </w:r>
      <w:hyperlink r:id="rId72" w:history="1">
        <w:r w:rsidRPr="009B6E3C">
          <w:rPr>
            <w:rStyle w:val="Hyperlink"/>
            <w:color w:val="000000" w:themeColor="text1"/>
          </w:rPr>
          <w:t>https://youtu.be/CsXdYwe0TJE</w:t>
        </w:r>
      </w:hyperlink>
    </w:p>
    <w:p w14:paraId="6E0DFF79" w14:textId="77777777" w:rsidR="002A4642" w:rsidRPr="009B6E3C" w:rsidRDefault="002A4642" w:rsidP="002A4642">
      <w:pPr>
        <w:pStyle w:val="ListParagraph"/>
        <w:rPr>
          <w:color w:val="000000" w:themeColor="text1"/>
        </w:rPr>
      </w:pPr>
    </w:p>
    <w:p w14:paraId="09E6DDDF" w14:textId="0B7A3133" w:rsidR="009B6E3C" w:rsidRDefault="009B6E3C" w:rsidP="00934B7B">
      <w:pPr>
        <w:pStyle w:val="ListParagraph"/>
        <w:numPr>
          <w:ilvl w:val="0"/>
          <w:numId w:val="10"/>
        </w:numPr>
      </w:pPr>
      <w:r>
        <w:t>Journal</w:t>
      </w:r>
    </w:p>
    <w:p w14:paraId="31852996" w14:textId="77777777" w:rsidR="009B6E3C" w:rsidRDefault="009B6E3C" w:rsidP="00934B7B">
      <w:pPr>
        <w:pStyle w:val="ListParagraph"/>
        <w:numPr>
          <w:ilvl w:val="1"/>
          <w:numId w:val="10"/>
        </w:numPr>
      </w:pPr>
      <w:r w:rsidRPr="009B6E3C">
        <w:t xml:space="preserve">Create your Own Faith Statements in your Journal. Write on the top of the journal page; “My Faith is….” </w:t>
      </w:r>
    </w:p>
    <w:p w14:paraId="1F91C05B" w14:textId="4B87BDB2" w:rsidR="002A4642" w:rsidRPr="009B6E3C" w:rsidRDefault="009B6E3C" w:rsidP="00934B7B">
      <w:pPr>
        <w:pStyle w:val="ListParagraph"/>
        <w:numPr>
          <w:ilvl w:val="1"/>
          <w:numId w:val="10"/>
        </w:numPr>
      </w:pPr>
      <w:r w:rsidRPr="009B6E3C">
        <w:t>Example: My Faith is my Strength. My Faith the Light that guides me… Etc.…</w:t>
      </w:r>
      <w:r w:rsidR="002A4642" w:rsidRPr="009B6E3C">
        <w:t>Watch the video for additional inspiration</w:t>
      </w:r>
    </w:p>
    <w:p w14:paraId="358D2AC4" w14:textId="77777777" w:rsidR="002A4642" w:rsidRPr="00D930E2" w:rsidRDefault="002A4642" w:rsidP="002A4642"/>
    <w:p w14:paraId="03AE7487" w14:textId="77777777" w:rsidR="002A4642" w:rsidRPr="00800610" w:rsidRDefault="002A4642" w:rsidP="002A4642">
      <w:pPr>
        <w:pStyle w:val="Heading2"/>
      </w:pPr>
      <w:r>
        <w:lastRenderedPageBreak/>
        <w:t>Creation Station</w:t>
      </w:r>
    </w:p>
    <w:p w14:paraId="6FCA909F" w14:textId="77777777" w:rsidR="009B6E3C" w:rsidRPr="009B6E3C" w:rsidRDefault="009B6E3C" w:rsidP="00934B7B">
      <w:pPr>
        <w:pStyle w:val="ListParagraph"/>
        <w:numPr>
          <w:ilvl w:val="0"/>
          <w:numId w:val="56"/>
        </w:numPr>
        <w:rPr>
          <w:rStyle w:val="Hyperlink"/>
          <w:color w:val="auto"/>
          <w:u w:val="none"/>
        </w:rPr>
      </w:pPr>
      <w:r>
        <w:t xml:space="preserve">Music from </w:t>
      </w:r>
      <w:proofErr w:type="spellStart"/>
      <w:r>
        <w:t>Kutluss</w:t>
      </w:r>
      <w:proofErr w:type="spellEnd"/>
      <w:r w:rsidR="002A4642">
        <w:t xml:space="preserve"> </w:t>
      </w:r>
      <w:hyperlink r:id="rId73" w:history="1">
        <w:r w:rsidRPr="006F4CD7">
          <w:rPr>
            <w:rStyle w:val="Hyperlink"/>
          </w:rPr>
          <w:t>https://youtu.be/LjAc0RAAI4c</w:t>
        </w:r>
      </w:hyperlink>
    </w:p>
    <w:p w14:paraId="07D7F92E" w14:textId="1A3EA19C" w:rsidR="002A4642" w:rsidRDefault="009B6E3C" w:rsidP="00934B7B">
      <w:pPr>
        <w:pStyle w:val="ListParagraph"/>
        <w:numPr>
          <w:ilvl w:val="1"/>
          <w:numId w:val="56"/>
        </w:numPr>
      </w:pPr>
      <w:r>
        <w:t xml:space="preserve">Listen to the song found here … This song is from </w:t>
      </w:r>
      <w:proofErr w:type="spellStart"/>
      <w:r>
        <w:t>Kutless</w:t>
      </w:r>
      <w:proofErr w:type="spellEnd"/>
      <w:r>
        <w:t>, it helps us to realize how that trusting God will give you strength and allow you to see life differently. While video is on write down on an index card the first thing that comes to you about having faith. This card will be used in later lesson during these four weeks on faith</w:t>
      </w:r>
    </w:p>
    <w:p w14:paraId="2C370E32" w14:textId="77777777" w:rsidR="009B6E3C" w:rsidRDefault="009B6E3C" w:rsidP="009B6E3C"/>
    <w:p w14:paraId="15D2D155" w14:textId="77777777" w:rsidR="009B6E3C" w:rsidRDefault="009B6E3C" w:rsidP="00934B7B">
      <w:pPr>
        <w:pStyle w:val="ListParagraph"/>
        <w:numPr>
          <w:ilvl w:val="0"/>
          <w:numId w:val="22"/>
        </w:numPr>
      </w:pPr>
      <w:r>
        <w:t>Faith Connection</w:t>
      </w:r>
    </w:p>
    <w:p w14:paraId="766B8950" w14:textId="77777777" w:rsidR="009B6E3C" w:rsidRPr="009B6E3C" w:rsidRDefault="009B6E3C" w:rsidP="00934B7B">
      <w:pPr>
        <w:pStyle w:val="ListParagraph"/>
        <w:numPr>
          <w:ilvl w:val="1"/>
          <w:numId w:val="22"/>
        </w:numPr>
      </w:pPr>
      <w:r w:rsidRPr="009B6E3C">
        <w:t xml:space="preserve">After watching and listening to the song video, Use the Faith Connection Worksheet, </w:t>
      </w:r>
      <w:proofErr w:type="spellStart"/>
      <w:r w:rsidRPr="009B6E3C">
        <w:t>below.</w:t>
      </w:r>
      <w:proofErr w:type="spellEnd"/>
      <w:r w:rsidRPr="009B6E3C">
        <w:t xml:space="preserve"> </w:t>
      </w:r>
    </w:p>
    <w:p w14:paraId="5E2DAC56" w14:textId="79E9E0EA" w:rsidR="009B6E3C" w:rsidRDefault="009B6E3C" w:rsidP="00934B7B">
      <w:pPr>
        <w:pStyle w:val="ListParagraph"/>
        <w:numPr>
          <w:ilvl w:val="1"/>
          <w:numId w:val="22"/>
        </w:numPr>
      </w:pPr>
      <w:r w:rsidRPr="009B6E3C">
        <w:t>Write in the circles everything that can come tapping into the power of Faith.</w:t>
      </w:r>
    </w:p>
    <w:p w14:paraId="1C66611A" w14:textId="28709550" w:rsidR="008F15F3" w:rsidRDefault="008F15F3" w:rsidP="008F15F3"/>
    <w:p w14:paraId="021CE65F" w14:textId="29BE88DB" w:rsidR="008F15F3" w:rsidRDefault="008F15F3" w:rsidP="008F15F3"/>
    <w:p w14:paraId="0D94F1D6" w14:textId="260E52AB" w:rsidR="008F15F3" w:rsidRDefault="008F15F3" w:rsidP="008F15F3"/>
    <w:p w14:paraId="0E863F3E" w14:textId="4F34EE30" w:rsidR="008F15F3" w:rsidRDefault="008F15F3" w:rsidP="008F15F3"/>
    <w:p w14:paraId="3CA277E9" w14:textId="77777777" w:rsidR="008F15F3" w:rsidRPr="009B6E3C" w:rsidRDefault="008F15F3" w:rsidP="008F15F3"/>
    <w:p w14:paraId="287FAEE2" w14:textId="77777777" w:rsidR="002A4642" w:rsidRPr="001052B2" w:rsidRDefault="002A4642" w:rsidP="002A4642"/>
    <w:p w14:paraId="4564E600" w14:textId="47F851A0" w:rsidR="002A4642" w:rsidRDefault="008F15F3" w:rsidP="002A4642">
      <w:r>
        <w:rPr>
          <w:noProof/>
        </w:rPr>
        <w:drawing>
          <wp:inline distT="0" distB="0" distL="0" distR="0" wp14:anchorId="1C6039A0" wp14:editId="3DDA4730">
            <wp:extent cx="6400800" cy="3600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4"/>
                    <a:stretch>
                      <a:fillRect/>
                    </a:stretch>
                  </pic:blipFill>
                  <pic:spPr>
                    <a:xfrm>
                      <a:off x="0" y="0"/>
                      <a:ext cx="6400800" cy="3600450"/>
                    </a:xfrm>
                    <a:prstGeom prst="rect">
                      <a:avLst/>
                    </a:prstGeom>
                  </pic:spPr>
                </pic:pic>
              </a:graphicData>
            </a:graphic>
          </wp:inline>
        </w:drawing>
      </w:r>
    </w:p>
    <w:p w14:paraId="0DFA1F6D" w14:textId="3F9B10A4" w:rsidR="00DE33E1" w:rsidRDefault="00DE33E1" w:rsidP="00DE33E1"/>
    <w:p w14:paraId="3ADA418A" w14:textId="550241D7" w:rsidR="008F15F3" w:rsidRDefault="008F15F3" w:rsidP="00DE33E1"/>
    <w:p w14:paraId="52A4C559" w14:textId="1633C4EC" w:rsidR="008F15F3" w:rsidRDefault="008F15F3" w:rsidP="00DE33E1"/>
    <w:p w14:paraId="5B164030" w14:textId="7FA962F3" w:rsidR="008F15F3" w:rsidRDefault="008F15F3" w:rsidP="00DE33E1"/>
    <w:p w14:paraId="20460B9A" w14:textId="3A37C838" w:rsidR="008F15F3" w:rsidRDefault="008F15F3" w:rsidP="00DE33E1"/>
    <w:p w14:paraId="0908EBCE" w14:textId="6184E70A" w:rsidR="008F15F3" w:rsidRDefault="008F15F3" w:rsidP="00DE33E1"/>
    <w:p w14:paraId="42A055B5" w14:textId="77777777" w:rsidR="008F15F3" w:rsidRDefault="008F15F3" w:rsidP="00DE33E1"/>
    <w:p w14:paraId="11486C32" w14:textId="413AE378" w:rsidR="00B36A21" w:rsidRPr="00B36A21" w:rsidRDefault="002069EA" w:rsidP="00B36A21">
      <w:pPr>
        <w:pStyle w:val="Heading1"/>
      </w:pPr>
      <w:r>
        <w:lastRenderedPageBreak/>
        <w:t>#2 – “</w:t>
      </w:r>
      <w:r w:rsidR="008F15F3">
        <w:t>Growing Faith from Hoping to Knowing</w:t>
      </w:r>
      <w:r w:rsidR="00603C15">
        <w:t>”</w:t>
      </w:r>
    </w:p>
    <w:p w14:paraId="3A186126" w14:textId="21A94A1B" w:rsidR="00800610" w:rsidRDefault="00800610" w:rsidP="00800610">
      <w:pPr>
        <w:pStyle w:val="Heading2"/>
      </w:pPr>
      <w:r>
        <w:t xml:space="preserve">Opening Experience  </w:t>
      </w:r>
    </w:p>
    <w:p w14:paraId="7D4D13C1" w14:textId="77777777" w:rsidR="008F15F3" w:rsidRPr="008F15F3" w:rsidRDefault="008F15F3" w:rsidP="008F15F3">
      <w:r w:rsidRPr="008F15F3">
        <w:t>Welcome back. Today we ask ourselves, “Why does God really want me?” What do I have to offer in the building of Faith in this world?</w:t>
      </w:r>
    </w:p>
    <w:p w14:paraId="768CA939" w14:textId="3C8E1000" w:rsidR="00614CBD" w:rsidRDefault="00614CBD" w:rsidP="00614CBD"/>
    <w:p w14:paraId="29169956" w14:textId="31717131" w:rsidR="008F15F3" w:rsidRPr="008F15F3" w:rsidRDefault="008F15F3" w:rsidP="00934B7B">
      <w:pPr>
        <w:pStyle w:val="ListParagraph"/>
        <w:numPr>
          <w:ilvl w:val="0"/>
          <w:numId w:val="22"/>
        </w:numPr>
        <w:rPr>
          <w:u w:val="single"/>
        </w:rPr>
      </w:pPr>
      <w:r>
        <w:t xml:space="preserve">Spiderman Clip  </w:t>
      </w:r>
      <w:hyperlink r:id="rId75" w:history="1">
        <w:r w:rsidRPr="00C15469">
          <w:rPr>
            <w:rStyle w:val="Hyperlink"/>
          </w:rPr>
          <w:t>https://youtu.be/f0uF46I-AYc</w:t>
        </w:r>
      </w:hyperlink>
      <w:r w:rsidRPr="008F15F3">
        <w:rPr>
          <w:u w:val="single"/>
        </w:rPr>
        <w:t xml:space="preserve"> </w:t>
      </w:r>
    </w:p>
    <w:p w14:paraId="313ED368" w14:textId="1740B96F" w:rsidR="008F15F3" w:rsidRPr="008F15F3" w:rsidRDefault="008F15F3" w:rsidP="00934B7B">
      <w:pPr>
        <w:pStyle w:val="ListParagraph"/>
        <w:numPr>
          <w:ilvl w:val="1"/>
          <w:numId w:val="26"/>
        </w:numPr>
      </w:pPr>
      <w:r w:rsidRPr="008F15F3">
        <w:t>Watch this video and reflect on the life of this teenager and the challenges that he endures and how it leads to faith:</w:t>
      </w:r>
    </w:p>
    <w:p w14:paraId="7B9DF942" w14:textId="27AC79A5" w:rsidR="00A0579A" w:rsidRPr="008F15F3" w:rsidRDefault="00A0579A" w:rsidP="00A0579A">
      <w:pPr>
        <w:pStyle w:val="ListParagraph"/>
        <w:ind w:left="1440"/>
        <w:rPr>
          <w:color w:val="000000" w:themeColor="text1"/>
        </w:rPr>
      </w:pPr>
    </w:p>
    <w:p w14:paraId="2EEC6E10" w14:textId="77777777" w:rsidR="008F15F3" w:rsidRPr="008F15F3" w:rsidRDefault="008F15F3" w:rsidP="00934B7B">
      <w:pPr>
        <w:pStyle w:val="ListParagraph"/>
        <w:numPr>
          <w:ilvl w:val="0"/>
          <w:numId w:val="22"/>
        </w:numPr>
        <w:rPr>
          <w:rStyle w:val="Hyperlink"/>
          <w:color w:val="000000" w:themeColor="text1"/>
        </w:rPr>
      </w:pPr>
      <w:r w:rsidRPr="008F15F3">
        <w:rPr>
          <w:color w:val="000000" w:themeColor="text1"/>
        </w:rPr>
        <w:t xml:space="preserve">Indiana Jones Clip </w:t>
      </w:r>
      <w:r w:rsidR="00A0579A" w:rsidRPr="008F15F3">
        <w:rPr>
          <w:color w:val="000000" w:themeColor="text1"/>
        </w:rPr>
        <w:t xml:space="preserve"> </w:t>
      </w:r>
      <w:hyperlink r:id="rId76" w:history="1">
        <w:r w:rsidRPr="008F15F3">
          <w:rPr>
            <w:rStyle w:val="Hyperlink"/>
            <w:color w:val="000000" w:themeColor="text1"/>
          </w:rPr>
          <w:t>https://youtu.be/sBBbq2g7yf8</w:t>
        </w:r>
      </w:hyperlink>
    </w:p>
    <w:p w14:paraId="3462197E" w14:textId="5E98220A" w:rsidR="008F15F3" w:rsidRDefault="008F15F3" w:rsidP="00934B7B">
      <w:pPr>
        <w:pStyle w:val="ListParagraph"/>
        <w:numPr>
          <w:ilvl w:val="1"/>
          <w:numId w:val="26"/>
        </w:numPr>
        <w:rPr>
          <w:color w:val="000000" w:themeColor="text1"/>
        </w:rPr>
      </w:pPr>
      <w:r w:rsidRPr="008F15F3">
        <w:rPr>
          <w:color w:val="000000" w:themeColor="text1"/>
        </w:rPr>
        <w:t>Watch this Video and Write down what comes up for you</w:t>
      </w:r>
    </w:p>
    <w:p w14:paraId="0D5ECD7A" w14:textId="3F3C5D26" w:rsidR="00440228" w:rsidRDefault="00440228" w:rsidP="00440228">
      <w:pPr>
        <w:rPr>
          <w:color w:val="000000" w:themeColor="text1"/>
        </w:rPr>
      </w:pPr>
    </w:p>
    <w:p w14:paraId="7911BBD0" w14:textId="77777777" w:rsidR="00440228" w:rsidRDefault="00440228" w:rsidP="00934B7B">
      <w:pPr>
        <w:pStyle w:val="NoSpacing"/>
        <w:numPr>
          <w:ilvl w:val="0"/>
          <w:numId w:val="22"/>
        </w:numPr>
        <w:rPr>
          <w:rFonts w:ascii="Times New Roman" w:hAnsi="Times New Roman" w:cs="Times New Roman"/>
          <w:sz w:val="24"/>
          <w:szCs w:val="24"/>
        </w:rPr>
      </w:pPr>
      <w:r w:rsidRPr="00440228">
        <w:rPr>
          <w:rFonts w:ascii="Times New Roman" w:hAnsi="Times New Roman" w:cs="Times New Roman"/>
          <w:b/>
          <w:bCs/>
          <w:sz w:val="24"/>
          <w:szCs w:val="24"/>
        </w:rPr>
        <w:t>Unity Principle 1</w:t>
      </w:r>
      <w:r w:rsidRPr="00440228">
        <w:rPr>
          <w:rFonts w:ascii="Times New Roman" w:hAnsi="Times New Roman" w:cs="Times New Roman"/>
          <w:sz w:val="24"/>
          <w:szCs w:val="24"/>
        </w:rPr>
        <w:t xml:space="preserve">: “There is only one Presence and one Power active as the universe and as my life, God the Good”. </w:t>
      </w:r>
    </w:p>
    <w:p w14:paraId="324AF1B2" w14:textId="77777777" w:rsidR="00440228" w:rsidRDefault="00440228" w:rsidP="00934B7B">
      <w:pPr>
        <w:pStyle w:val="NoSpacing"/>
        <w:numPr>
          <w:ilvl w:val="1"/>
          <w:numId w:val="22"/>
        </w:numPr>
        <w:rPr>
          <w:rFonts w:ascii="Times New Roman" w:hAnsi="Times New Roman" w:cs="Times New Roman"/>
          <w:sz w:val="24"/>
          <w:szCs w:val="24"/>
        </w:rPr>
      </w:pPr>
      <w:r w:rsidRPr="00440228">
        <w:rPr>
          <w:rFonts w:ascii="Times New Roman" w:hAnsi="Times New Roman" w:cs="Times New Roman"/>
          <w:sz w:val="24"/>
          <w:szCs w:val="24"/>
        </w:rPr>
        <w:t xml:space="preserve">Create a Collage on How God Present in your life. </w:t>
      </w:r>
    </w:p>
    <w:p w14:paraId="72C89433" w14:textId="77777777" w:rsidR="00440228" w:rsidRDefault="00440228" w:rsidP="00934B7B">
      <w:pPr>
        <w:pStyle w:val="NoSpacing"/>
        <w:numPr>
          <w:ilvl w:val="1"/>
          <w:numId w:val="22"/>
        </w:numPr>
        <w:rPr>
          <w:rFonts w:ascii="Times New Roman" w:hAnsi="Times New Roman" w:cs="Times New Roman"/>
          <w:sz w:val="24"/>
          <w:szCs w:val="24"/>
        </w:rPr>
      </w:pPr>
      <w:r w:rsidRPr="00440228">
        <w:rPr>
          <w:rFonts w:ascii="Times New Roman" w:hAnsi="Times New Roman" w:cs="Times New Roman"/>
          <w:sz w:val="24"/>
          <w:szCs w:val="24"/>
        </w:rPr>
        <w:t xml:space="preserve">Share your own pictures or drawings. </w:t>
      </w:r>
    </w:p>
    <w:p w14:paraId="7A55431D" w14:textId="0026FD1B" w:rsidR="00440228" w:rsidRPr="00440228" w:rsidRDefault="00440228" w:rsidP="00934B7B">
      <w:pPr>
        <w:pStyle w:val="NoSpacing"/>
        <w:numPr>
          <w:ilvl w:val="1"/>
          <w:numId w:val="22"/>
        </w:numPr>
        <w:rPr>
          <w:rFonts w:ascii="Times New Roman" w:hAnsi="Times New Roman" w:cs="Times New Roman"/>
          <w:sz w:val="24"/>
          <w:szCs w:val="24"/>
        </w:rPr>
      </w:pPr>
      <w:r w:rsidRPr="00440228">
        <w:rPr>
          <w:rFonts w:ascii="Times New Roman" w:hAnsi="Times New Roman" w:cs="Times New Roman"/>
          <w:sz w:val="24"/>
          <w:szCs w:val="24"/>
        </w:rPr>
        <w:t>Write in this collage your statements of Truth… God Is Here… I am Truth… I acknowledge my Faith through all God has for me…</w:t>
      </w:r>
    </w:p>
    <w:p w14:paraId="09CE5A58" w14:textId="5DB9EB54" w:rsidR="00440228" w:rsidRPr="00440228" w:rsidRDefault="00440228" w:rsidP="00440228">
      <w:pPr>
        <w:rPr>
          <w:color w:val="000000" w:themeColor="text1"/>
          <w:sz w:val="28"/>
          <w:szCs w:val="28"/>
        </w:rPr>
      </w:pPr>
    </w:p>
    <w:p w14:paraId="07842A6D" w14:textId="77777777" w:rsidR="00440228" w:rsidRDefault="00440228" w:rsidP="00934B7B">
      <w:pPr>
        <w:pStyle w:val="NoSpacing"/>
        <w:numPr>
          <w:ilvl w:val="0"/>
          <w:numId w:val="22"/>
        </w:numPr>
        <w:rPr>
          <w:rFonts w:ascii="Times New Roman" w:hAnsi="Times New Roman" w:cs="Times New Roman"/>
          <w:sz w:val="24"/>
          <w:szCs w:val="24"/>
        </w:rPr>
      </w:pPr>
      <w:r w:rsidRPr="00440228">
        <w:rPr>
          <w:rFonts w:ascii="Times New Roman" w:hAnsi="Times New Roman" w:cs="Times New Roman"/>
          <w:b/>
          <w:bCs/>
          <w:sz w:val="24"/>
          <w:szCs w:val="24"/>
        </w:rPr>
        <w:t>Unity Principle 2</w:t>
      </w:r>
      <w:r w:rsidRPr="00440228">
        <w:rPr>
          <w:rFonts w:ascii="Times New Roman" w:hAnsi="Times New Roman" w:cs="Times New Roman"/>
          <w:sz w:val="24"/>
          <w:szCs w:val="24"/>
        </w:rPr>
        <w:t xml:space="preserve">: “Our essence is God; therefore, we are inherently good, This God essence, called the Christ, was fully expressed in Jesus”. </w:t>
      </w:r>
    </w:p>
    <w:p w14:paraId="1323704D" w14:textId="77777777" w:rsidR="00440228" w:rsidRDefault="00440228" w:rsidP="00934B7B">
      <w:pPr>
        <w:pStyle w:val="NoSpacing"/>
        <w:numPr>
          <w:ilvl w:val="1"/>
          <w:numId w:val="22"/>
        </w:numPr>
        <w:rPr>
          <w:rFonts w:ascii="Times New Roman" w:hAnsi="Times New Roman" w:cs="Times New Roman"/>
          <w:sz w:val="24"/>
          <w:szCs w:val="24"/>
        </w:rPr>
      </w:pPr>
      <w:r w:rsidRPr="00440228">
        <w:rPr>
          <w:rFonts w:ascii="Times New Roman" w:hAnsi="Times New Roman" w:cs="Times New Roman"/>
          <w:sz w:val="24"/>
          <w:szCs w:val="24"/>
        </w:rPr>
        <w:t xml:space="preserve">Create one Affirmation List on your essence that is GOD Image. i.e.: I Am Pure Light, I Am the Power, I Am the Image of God, I Am Love…. </w:t>
      </w:r>
    </w:p>
    <w:p w14:paraId="4FD0002B" w14:textId="77777777" w:rsidR="00440228" w:rsidRDefault="00440228" w:rsidP="00934B7B">
      <w:pPr>
        <w:pStyle w:val="NoSpacing"/>
        <w:numPr>
          <w:ilvl w:val="1"/>
          <w:numId w:val="22"/>
        </w:numPr>
        <w:rPr>
          <w:rFonts w:ascii="Times New Roman" w:hAnsi="Times New Roman" w:cs="Times New Roman"/>
          <w:sz w:val="24"/>
          <w:szCs w:val="24"/>
        </w:rPr>
      </w:pPr>
      <w:r w:rsidRPr="00440228">
        <w:rPr>
          <w:rFonts w:ascii="Times New Roman" w:hAnsi="Times New Roman" w:cs="Times New Roman"/>
          <w:sz w:val="24"/>
          <w:szCs w:val="24"/>
        </w:rPr>
        <w:t xml:space="preserve">Create as many Affirmations as possible to carry with you throughout the week. </w:t>
      </w:r>
    </w:p>
    <w:p w14:paraId="09AC72DE" w14:textId="77777777" w:rsidR="00440228" w:rsidRDefault="00440228" w:rsidP="00934B7B">
      <w:pPr>
        <w:pStyle w:val="NoSpacing"/>
        <w:numPr>
          <w:ilvl w:val="1"/>
          <w:numId w:val="22"/>
        </w:numPr>
        <w:rPr>
          <w:rFonts w:ascii="Times New Roman" w:hAnsi="Times New Roman" w:cs="Times New Roman"/>
          <w:sz w:val="24"/>
          <w:szCs w:val="24"/>
        </w:rPr>
      </w:pPr>
      <w:r w:rsidRPr="00440228">
        <w:rPr>
          <w:rFonts w:ascii="Times New Roman" w:hAnsi="Times New Roman" w:cs="Times New Roman"/>
          <w:sz w:val="24"/>
          <w:szCs w:val="24"/>
        </w:rPr>
        <w:t xml:space="preserve">Cut them in to strips and place in a jar or a box, etc., and take one a day and use them throughout your day. </w:t>
      </w:r>
    </w:p>
    <w:p w14:paraId="6B30E80B" w14:textId="79A352CD" w:rsidR="00440228" w:rsidRPr="00440228" w:rsidRDefault="00440228" w:rsidP="00934B7B">
      <w:pPr>
        <w:pStyle w:val="NoSpacing"/>
        <w:numPr>
          <w:ilvl w:val="1"/>
          <w:numId w:val="22"/>
        </w:numPr>
        <w:rPr>
          <w:rFonts w:ascii="Times New Roman" w:hAnsi="Times New Roman" w:cs="Times New Roman"/>
          <w:sz w:val="24"/>
          <w:szCs w:val="24"/>
        </w:rPr>
      </w:pPr>
      <w:r w:rsidRPr="00440228">
        <w:rPr>
          <w:rFonts w:ascii="Times New Roman" w:hAnsi="Times New Roman" w:cs="Times New Roman"/>
          <w:sz w:val="24"/>
          <w:szCs w:val="24"/>
        </w:rPr>
        <w:t>Say the Affirmation to yourself all day. Focus on the Affirmation Mindfully…</w:t>
      </w:r>
    </w:p>
    <w:p w14:paraId="4085E1B6" w14:textId="058FFE51" w:rsidR="00440228" w:rsidRPr="00440228" w:rsidRDefault="00440228" w:rsidP="00440228">
      <w:pPr>
        <w:rPr>
          <w:color w:val="000000" w:themeColor="text1"/>
          <w:sz w:val="28"/>
          <w:szCs w:val="28"/>
        </w:rPr>
      </w:pPr>
    </w:p>
    <w:p w14:paraId="255D2D50" w14:textId="77777777" w:rsidR="00440228" w:rsidRPr="00440228" w:rsidRDefault="00440228" w:rsidP="00934B7B">
      <w:pPr>
        <w:pStyle w:val="NoSpacing"/>
        <w:numPr>
          <w:ilvl w:val="0"/>
          <w:numId w:val="57"/>
        </w:numPr>
        <w:rPr>
          <w:rFonts w:ascii="Times New Roman" w:hAnsi="Times New Roman" w:cs="Times New Roman"/>
        </w:rPr>
      </w:pPr>
      <w:r w:rsidRPr="00440228">
        <w:rPr>
          <w:rFonts w:ascii="Times New Roman" w:hAnsi="Times New Roman" w:cs="Times New Roman"/>
          <w:sz w:val="24"/>
          <w:szCs w:val="24"/>
        </w:rPr>
        <w:t xml:space="preserve">Create Some Faith Cards. </w:t>
      </w:r>
    </w:p>
    <w:p w14:paraId="53C5045C" w14:textId="77777777" w:rsidR="00440228" w:rsidRPr="00440228" w:rsidRDefault="00440228" w:rsidP="00934B7B">
      <w:pPr>
        <w:pStyle w:val="NoSpacing"/>
        <w:numPr>
          <w:ilvl w:val="1"/>
          <w:numId w:val="57"/>
        </w:numPr>
        <w:rPr>
          <w:rFonts w:ascii="Times New Roman" w:hAnsi="Times New Roman" w:cs="Times New Roman"/>
        </w:rPr>
      </w:pPr>
      <w:r w:rsidRPr="00440228">
        <w:rPr>
          <w:rFonts w:ascii="Times New Roman" w:hAnsi="Times New Roman" w:cs="Times New Roman"/>
          <w:sz w:val="24"/>
          <w:szCs w:val="24"/>
        </w:rPr>
        <w:t xml:space="preserve">Use the “Create My Faith Cards” handout or look for images that you can create your own Faith Card. </w:t>
      </w:r>
    </w:p>
    <w:p w14:paraId="70D2A413" w14:textId="47D9850B" w:rsidR="00603C15" w:rsidRPr="00440228" w:rsidRDefault="00440228" w:rsidP="00934B7B">
      <w:pPr>
        <w:pStyle w:val="NoSpacing"/>
        <w:numPr>
          <w:ilvl w:val="1"/>
          <w:numId w:val="57"/>
        </w:numPr>
        <w:rPr>
          <w:rFonts w:ascii="Times New Roman" w:hAnsi="Times New Roman" w:cs="Times New Roman"/>
        </w:rPr>
      </w:pPr>
      <w:r w:rsidRPr="00440228">
        <w:rPr>
          <w:rFonts w:ascii="Times New Roman" w:hAnsi="Times New Roman" w:cs="Times New Roman"/>
          <w:sz w:val="24"/>
          <w:szCs w:val="24"/>
        </w:rPr>
        <w:t>Write on the back your own Prayer of Faith Walk.</w:t>
      </w:r>
    </w:p>
    <w:p w14:paraId="5453D455" w14:textId="1CB9A621" w:rsidR="00800610" w:rsidRDefault="00800610" w:rsidP="00800610">
      <w:pPr>
        <w:pStyle w:val="Heading2"/>
      </w:pPr>
      <w:r>
        <w:t xml:space="preserve">Meditation Zone  </w:t>
      </w:r>
    </w:p>
    <w:p w14:paraId="2F059F71" w14:textId="03F8336B" w:rsidR="00800610" w:rsidRDefault="00A0579A" w:rsidP="00555C11">
      <w:r w:rsidRPr="00A0579A">
        <w:t>During the meditation time today, there are two activit</w:t>
      </w:r>
      <w:r>
        <w:t>i</w:t>
      </w:r>
      <w:r w:rsidRPr="00A0579A">
        <w:t>es that help us to figure out what helps us move into a calm space. Knowing was works best for us and practicing the tools, helps us to get to recognize and get to a calm place quicker, which helps us manage our life in a healthier way.</w:t>
      </w:r>
    </w:p>
    <w:p w14:paraId="63D94418" w14:textId="77777777" w:rsidR="00555C11" w:rsidRPr="00440228" w:rsidRDefault="00555C11" w:rsidP="00555C11">
      <w:pPr>
        <w:rPr>
          <w:color w:val="000000" w:themeColor="text1"/>
        </w:rPr>
      </w:pPr>
    </w:p>
    <w:p w14:paraId="08C7D1B1" w14:textId="77777777" w:rsidR="00440228" w:rsidRPr="00440228" w:rsidRDefault="00440228" w:rsidP="00934B7B">
      <w:pPr>
        <w:pStyle w:val="ListParagraph"/>
        <w:numPr>
          <w:ilvl w:val="0"/>
          <w:numId w:val="57"/>
        </w:numPr>
        <w:rPr>
          <w:rStyle w:val="Hyperlink"/>
          <w:color w:val="000000" w:themeColor="text1"/>
        </w:rPr>
      </w:pPr>
      <w:r w:rsidRPr="00440228">
        <w:rPr>
          <w:color w:val="000000" w:themeColor="text1"/>
        </w:rPr>
        <w:t>Open Eyed Meditation</w:t>
      </w:r>
      <w:r w:rsidR="00A0579A" w:rsidRPr="00440228">
        <w:rPr>
          <w:color w:val="000000" w:themeColor="text1"/>
        </w:rPr>
        <w:t xml:space="preserve">: </w:t>
      </w:r>
      <w:hyperlink r:id="rId77" w:history="1">
        <w:r w:rsidRPr="00440228">
          <w:rPr>
            <w:rStyle w:val="Hyperlink"/>
            <w:color w:val="000000" w:themeColor="text1"/>
          </w:rPr>
          <w:t>https://youtu.be/NjlqCo8d2eE</w:t>
        </w:r>
      </w:hyperlink>
    </w:p>
    <w:p w14:paraId="28F3BF83" w14:textId="77777777" w:rsidR="00440228" w:rsidRDefault="00440228" w:rsidP="00934B7B">
      <w:pPr>
        <w:pStyle w:val="NoSpacing"/>
        <w:numPr>
          <w:ilvl w:val="1"/>
          <w:numId w:val="57"/>
        </w:numPr>
        <w:rPr>
          <w:rFonts w:ascii="Times New Roman" w:hAnsi="Times New Roman" w:cs="Times New Roman"/>
          <w:sz w:val="24"/>
          <w:szCs w:val="24"/>
        </w:rPr>
      </w:pPr>
      <w:r w:rsidRPr="00FD6CBA">
        <w:rPr>
          <w:rFonts w:ascii="Times New Roman" w:hAnsi="Times New Roman" w:cs="Times New Roman"/>
          <w:sz w:val="24"/>
          <w:szCs w:val="24"/>
        </w:rPr>
        <w:t xml:space="preserve">Join us in an open-eyed video meditation experience. </w:t>
      </w:r>
    </w:p>
    <w:p w14:paraId="5FE9E92C" w14:textId="77777777" w:rsidR="00440228" w:rsidRDefault="00440228" w:rsidP="00934B7B">
      <w:pPr>
        <w:pStyle w:val="NoSpacing"/>
        <w:numPr>
          <w:ilvl w:val="1"/>
          <w:numId w:val="57"/>
        </w:numPr>
        <w:rPr>
          <w:rFonts w:ascii="Times New Roman" w:hAnsi="Times New Roman" w:cs="Times New Roman"/>
          <w:sz w:val="24"/>
          <w:szCs w:val="24"/>
        </w:rPr>
      </w:pPr>
      <w:r w:rsidRPr="00FD6CBA">
        <w:rPr>
          <w:rFonts w:ascii="Times New Roman" w:hAnsi="Times New Roman" w:cs="Times New Roman"/>
          <w:sz w:val="24"/>
          <w:szCs w:val="24"/>
        </w:rPr>
        <w:t xml:space="preserve">Affirm/Say “I Am Open and Receptive to my Power of Faith”. </w:t>
      </w:r>
    </w:p>
    <w:p w14:paraId="2D55CFCE" w14:textId="77777777" w:rsidR="00440228" w:rsidRDefault="00440228" w:rsidP="00934B7B">
      <w:pPr>
        <w:pStyle w:val="NoSpacing"/>
        <w:numPr>
          <w:ilvl w:val="1"/>
          <w:numId w:val="57"/>
        </w:numPr>
        <w:rPr>
          <w:rFonts w:ascii="Times New Roman" w:hAnsi="Times New Roman" w:cs="Times New Roman"/>
          <w:sz w:val="24"/>
          <w:szCs w:val="24"/>
        </w:rPr>
      </w:pPr>
      <w:r w:rsidRPr="00FD6CBA">
        <w:rPr>
          <w:rFonts w:ascii="Times New Roman" w:hAnsi="Times New Roman" w:cs="Times New Roman"/>
          <w:sz w:val="24"/>
          <w:szCs w:val="24"/>
        </w:rPr>
        <w:t xml:space="preserve">Take a deep breath, relax inward into your heart space, put your hands over your heart to remind you where you will be centered for the message here. </w:t>
      </w:r>
    </w:p>
    <w:p w14:paraId="1ED66401" w14:textId="31AB344E" w:rsidR="00A0579A" w:rsidRPr="00440228" w:rsidRDefault="00440228" w:rsidP="00934B7B">
      <w:pPr>
        <w:pStyle w:val="NoSpacing"/>
        <w:numPr>
          <w:ilvl w:val="1"/>
          <w:numId w:val="57"/>
        </w:numPr>
        <w:rPr>
          <w:rStyle w:val="Hyperlink"/>
          <w:rFonts w:ascii="Times New Roman" w:hAnsi="Times New Roman" w:cs="Times New Roman"/>
          <w:color w:val="auto"/>
          <w:sz w:val="24"/>
          <w:szCs w:val="24"/>
          <w:u w:val="none"/>
        </w:rPr>
      </w:pPr>
      <w:r w:rsidRPr="00FD6CBA">
        <w:rPr>
          <w:rFonts w:ascii="Times New Roman" w:hAnsi="Times New Roman" w:cs="Times New Roman"/>
          <w:sz w:val="24"/>
          <w:szCs w:val="24"/>
        </w:rPr>
        <w:t xml:space="preserve">As you watch the video, breathe regularly in and out, and visualize this message reaching that space of the Divine within you, and settling there for its Good. </w:t>
      </w:r>
    </w:p>
    <w:p w14:paraId="59959CAE" w14:textId="18DA9C97" w:rsidR="00A0579A" w:rsidRPr="00440228" w:rsidRDefault="00A0579A" w:rsidP="00A0579A">
      <w:pPr>
        <w:rPr>
          <w:color w:val="000000" w:themeColor="text1"/>
        </w:rPr>
      </w:pPr>
    </w:p>
    <w:p w14:paraId="15B60A00" w14:textId="4977030A" w:rsidR="00A0579A" w:rsidRPr="00555C11" w:rsidRDefault="00440228" w:rsidP="00934B7B">
      <w:pPr>
        <w:pStyle w:val="ListParagraph"/>
        <w:numPr>
          <w:ilvl w:val="0"/>
          <w:numId w:val="27"/>
        </w:numPr>
      </w:pPr>
      <w:r>
        <w:t>Sacred Table</w:t>
      </w:r>
    </w:p>
    <w:p w14:paraId="58C51AE0" w14:textId="77777777" w:rsidR="00440228" w:rsidRDefault="00440228" w:rsidP="00934B7B">
      <w:pPr>
        <w:pStyle w:val="NoSpacing"/>
        <w:numPr>
          <w:ilvl w:val="1"/>
          <w:numId w:val="27"/>
        </w:numPr>
        <w:rPr>
          <w:rFonts w:ascii="Times New Roman" w:hAnsi="Times New Roman" w:cs="Times New Roman"/>
          <w:sz w:val="24"/>
          <w:szCs w:val="24"/>
        </w:rPr>
      </w:pPr>
      <w:r w:rsidRPr="00FD6CBA">
        <w:rPr>
          <w:rFonts w:ascii="Times New Roman" w:hAnsi="Times New Roman" w:cs="Times New Roman"/>
          <w:sz w:val="24"/>
          <w:szCs w:val="24"/>
        </w:rPr>
        <w:t>Place One object that reminds you of Faith… A picture of a pebble, a picture of a heart, a leaf, a feather… Use this to bring you into a Mindfulness time to connect with your Faith.</w:t>
      </w:r>
    </w:p>
    <w:p w14:paraId="7A20F163" w14:textId="77777777" w:rsidR="00440228" w:rsidRPr="00440228" w:rsidRDefault="00440228" w:rsidP="00934B7B">
      <w:pPr>
        <w:pStyle w:val="NoSpacing"/>
        <w:numPr>
          <w:ilvl w:val="1"/>
          <w:numId w:val="27"/>
        </w:numPr>
        <w:rPr>
          <w:rFonts w:ascii="Times New Roman" w:hAnsi="Times New Roman" w:cs="Times New Roman"/>
          <w:color w:val="000000" w:themeColor="text1"/>
          <w:sz w:val="24"/>
          <w:szCs w:val="24"/>
        </w:rPr>
      </w:pPr>
      <w:r w:rsidRPr="00440228">
        <w:rPr>
          <w:rFonts w:ascii="Times New Roman" w:hAnsi="Times New Roman" w:cs="Times New Roman"/>
          <w:color w:val="000000" w:themeColor="text1"/>
          <w:sz w:val="24"/>
          <w:szCs w:val="24"/>
        </w:rPr>
        <w:lastRenderedPageBreak/>
        <w:t>Watch and use this Daily Word Meditation for extra Mindfulness Time:</w:t>
      </w:r>
    </w:p>
    <w:p w14:paraId="33D038E3" w14:textId="4F890D00" w:rsidR="004F261F" w:rsidRPr="004F261F" w:rsidRDefault="00440228" w:rsidP="00934B7B">
      <w:pPr>
        <w:pStyle w:val="NoSpacing"/>
        <w:numPr>
          <w:ilvl w:val="1"/>
          <w:numId w:val="27"/>
        </w:numPr>
        <w:rPr>
          <w:rFonts w:ascii="Times New Roman" w:hAnsi="Times New Roman" w:cs="Times New Roman"/>
          <w:color w:val="000000" w:themeColor="text1"/>
          <w:sz w:val="24"/>
          <w:szCs w:val="24"/>
          <w:u w:val="single"/>
        </w:rPr>
      </w:pPr>
      <w:r w:rsidRPr="00440228">
        <w:rPr>
          <w:rFonts w:ascii="Times New Roman" w:hAnsi="Times New Roman" w:cs="Times New Roman"/>
          <w:color w:val="000000" w:themeColor="text1"/>
          <w:sz w:val="24"/>
          <w:szCs w:val="24"/>
        </w:rPr>
        <w:t xml:space="preserve">Daily Word Faith:  </w:t>
      </w:r>
      <w:hyperlink r:id="rId78" w:history="1">
        <w:r w:rsidR="004F261F" w:rsidRPr="00090413">
          <w:rPr>
            <w:rStyle w:val="Hyperlink"/>
            <w:rFonts w:ascii="Times New Roman" w:hAnsi="Times New Roman" w:cs="Times New Roman"/>
            <w:sz w:val="24"/>
            <w:szCs w:val="24"/>
          </w:rPr>
          <w:t>https://youtu.be/hlsWTTgMxjc</w:t>
        </w:r>
      </w:hyperlink>
    </w:p>
    <w:p w14:paraId="0E770735" w14:textId="54620C6E" w:rsidR="00555C11" w:rsidRDefault="00555C11" w:rsidP="00440228">
      <w:pPr>
        <w:pStyle w:val="Heading2"/>
      </w:pPr>
      <w:r>
        <w:t xml:space="preserve">Media </w:t>
      </w:r>
    </w:p>
    <w:p w14:paraId="75F92163" w14:textId="79E5D862" w:rsidR="004F261F" w:rsidRPr="004F261F" w:rsidRDefault="00440228" w:rsidP="00934B7B">
      <w:pPr>
        <w:pStyle w:val="ListParagraph"/>
        <w:numPr>
          <w:ilvl w:val="0"/>
          <w:numId w:val="27"/>
        </w:numPr>
        <w:rPr>
          <w:rStyle w:val="Hyperlink"/>
          <w:color w:val="000000" w:themeColor="text1"/>
        </w:rPr>
      </w:pPr>
      <w:r w:rsidRPr="00440228">
        <w:rPr>
          <w:color w:val="000000" w:themeColor="text1"/>
        </w:rPr>
        <w:t>Bear</w:t>
      </w:r>
      <w:r w:rsidRPr="00440228">
        <w:rPr>
          <w:color w:val="000000" w:themeColor="text1"/>
        </w:rPr>
        <w:t xml:space="preserve"> Grylls’s Story: My Faith is My Strength</w:t>
      </w:r>
      <w:r w:rsidRPr="00440228">
        <w:rPr>
          <w:color w:val="000000" w:themeColor="text1"/>
        </w:rPr>
        <w:t xml:space="preserve"> </w:t>
      </w:r>
      <w:r w:rsidR="00555C11" w:rsidRPr="00440228">
        <w:rPr>
          <w:color w:val="000000" w:themeColor="text1"/>
        </w:rPr>
        <w:t>Reflection Questions</w:t>
      </w:r>
      <w:r w:rsidRPr="00440228">
        <w:rPr>
          <w:color w:val="000000" w:themeColor="text1"/>
        </w:rPr>
        <w:t xml:space="preserve">  </w:t>
      </w:r>
      <w:hyperlink r:id="rId79" w:history="1">
        <w:r w:rsidR="004F261F" w:rsidRPr="00090413">
          <w:rPr>
            <w:rStyle w:val="Hyperlink"/>
          </w:rPr>
          <w:t>https://youtu.be/qfiQoHyJC10</w:t>
        </w:r>
      </w:hyperlink>
    </w:p>
    <w:p w14:paraId="5468D072" w14:textId="53904E58" w:rsidR="00555C11" w:rsidRDefault="00555C11" w:rsidP="00555C11">
      <w:pPr>
        <w:rPr>
          <w:color w:val="000000" w:themeColor="text1"/>
        </w:rPr>
      </w:pPr>
    </w:p>
    <w:p w14:paraId="566A1EB7" w14:textId="2593C418" w:rsidR="004F261F" w:rsidRPr="004F261F" w:rsidRDefault="004F261F" w:rsidP="00934B7B">
      <w:pPr>
        <w:pStyle w:val="ListParagraph"/>
        <w:numPr>
          <w:ilvl w:val="0"/>
          <w:numId w:val="27"/>
        </w:numPr>
        <w:rPr>
          <w:color w:val="000000" w:themeColor="text1"/>
        </w:rPr>
      </w:pPr>
      <w:r w:rsidRPr="004F261F">
        <w:rPr>
          <w:color w:val="000000" w:themeColor="text1"/>
        </w:rPr>
        <w:t>Journal Time</w:t>
      </w:r>
    </w:p>
    <w:p w14:paraId="1E452440" w14:textId="5D8C726E" w:rsidR="004F261F" w:rsidRPr="004F261F" w:rsidRDefault="004F261F" w:rsidP="00934B7B">
      <w:pPr>
        <w:pStyle w:val="ListParagraph"/>
        <w:numPr>
          <w:ilvl w:val="1"/>
          <w:numId w:val="27"/>
        </w:numPr>
        <w:rPr>
          <w:rStyle w:val="Hyperlink"/>
          <w:color w:val="000000" w:themeColor="text1"/>
          <w:u w:val="none"/>
        </w:rPr>
      </w:pPr>
      <w:r w:rsidRPr="004F261F">
        <w:rPr>
          <w:color w:val="000000" w:themeColor="text1"/>
        </w:rPr>
        <w:t xml:space="preserve">For extra Journal Time, listen to this song: “Give Me Faith” by Elevation Worship  </w:t>
      </w:r>
      <w:hyperlink r:id="rId80" w:history="1">
        <w:r w:rsidRPr="00733855">
          <w:rPr>
            <w:rStyle w:val="Hyperlink"/>
          </w:rPr>
          <w:t>https://youtu.be/N9w6284vC1w</w:t>
        </w:r>
      </w:hyperlink>
    </w:p>
    <w:p w14:paraId="700ED53A" w14:textId="77777777" w:rsidR="004F261F" w:rsidRPr="004F261F" w:rsidRDefault="004F261F" w:rsidP="004F261F">
      <w:pPr>
        <w:rPr>
          <w:rStyle w:val="Hyperlink"/>
          <w:color w:val="000000" w:themeColor="text1"/>
          <w:u w:val="none"/>
        </w:rPr>
      </w:pPr>
    </w:p>
    <w:p w14:paraId="7FA80707" w14:textId="45AEE968" w:rsidR="004F261F" w:rsidRPr="004F261F" w:rsidRDefault="004F261F" w:rsidP="00934B7B">
      <w:pPr>
        <w:pStyle w:val="ListParagraph"/>
        <w:numPr>
          <w:ilvl w:val="1"/>
          <w:numId w:val="27"/>
        </w:numPr>
        <w:rPr>
          <w:color w:val="000000" w:themeColor="text1"/>
        </w:rPr>
      </w:pPr>
      <w:r w:rsidRPr="004F261F">
        <w:t>Breathe and write the first thing that comes to mind as you meditate on the words of this song.</w:t>
      </w:r>
    </w:p>
    <w:p w14:paraId="4E4D21B5" w14:textId="4A693CD7" w:rsidR="004F261F" w:rsidRPr="004F261F" w:rsidRDefault="004F261F" w:rsidP="00934B7B">
      <w:pPr>
        <w:pStyle w:val="ListParagraph"/>
        <w:numPr>
          <w:ilvl w:val="1"/>
          <w:numId w:val="27"/>
        </w:numPr>
        <w:rPr>
          <w:color w:val="000000" w:themeColor="text1"/>
        </w:rPr>
      </w:pPr>
      <w:r w:rsidRPr="004F261F">
        <w:t>Write in your journal according to the song what is needed to grow your faith?</w:t>
      </w:r>
    </w:p>
    <w:p w14:paraId="6F639D7E" w14:textId="77777777" w:rsidR="004F261F" w:rsidRPr="004F261F" w:rsidRDefault="004F261F" w:rsidP="00934B7B">
      <w:pPr>
        <w:pStyle w:val="ListParagraph"/>
        <w:numPr>
          <w:ilvl w:val="1"/>
          <w:numId w:val="27"/>
        </w:numPr>
        <w:rPr>
          <w:color w:val="000000" w:themeColor="text1"/>
        </w:rPr>
      </w:pPr>
      <w:r w:rsidRPr="004F261F">
        <w:t>What do I need to focus on all the time</w:t>
      </w:r>
      <w:r>
        <w:t>?</w:t>
      </w:r>
    </w:p>
    <w:p w14:paraId="32128C2A" w14:textId="50D7775B" w:rsidR="004F261F" w:rsidRPr="004F261F" w:rsidRDefault="004F261F" w:rsidP="00934B7B">
      <w:pPr>
        <w:pStyle w:val="ListParagraph"/>
        <w:numPr>
          <w:ilvl w:val="1"/>
          <w:numId w:val="27"/>
        </w:numPr>
        <w:rPr>
          <w:color w:val="000000" w:themeColor="text1"/>
        </w:rPr>
      </w:pPr>
      <w:r w:rsidRPr="004F261F">
        <w:t>Read this Scripture: James 2: 14-18 What does this scripture really say to you about Faith? Where are you in your Faith Walk? Why is Faith important?</w:t>
      </w:r>
    </w:p>
    <w:p w14:paraId="06FA78FF" w14:textId="40B58333" w:rsidR="00CF2F72" w:rsidRDefault="00800610" w:rsidP="002069EA">
      <w:pPr>
        <w:pStyle w:val="Heading2"/>
      </w:pPr>
      <w:r>
        <w:t>Creation Station</w:t>
      </w:r>
    </w:p>
    <w:p w14:paraId="7E1ACF69" w14:textId="44C7F18D" w:rsidR="00F95E42" w:rsidRPr="00555C11" w:rsidRDefault="00555C11" w:rsidP="00555C11">
      <w:r w:rsidRPr="00555C11">
        <w:t>Try out these activities to see how you can develop your emotional intelligence</w:t>
      </w:r>
    </w:p>
    <w:p w14:paraId="2A625851" w14:textId="648892E0" w:rsidR="00F95E42" w:rsidRDefault="00F95E42" w:rsidP="00F95E42"/>
    <w:p w14:paraId="611D6830" w14:textId="77777777" w:rsidR="004F261F" w:rsidRDefault="004F261F" w:rsidP="00934B7B">
      <w:pPr>
        <w:pStyle w:val="NoSpacing"/>
        <w:numPr>
          <w:ilvl w:val="0"/>
          <w:numId w:val="58"/>
        </w:numPr>
        <w:rPr>
          <w:rFonts w:ascii="Times New Roman" w:hAnsi="Times New Roman" w:cs="Times New Roman"/>
          <w:sz w:val="24"/>
          <w:szCs w:val="24"/>
        </w:rPr>
      </w:pPr>
      <w:r w:rsidRPr="00F07672">
        <w:rPr>
          <w:rFonts w:ascii="Times New Roman" w:hAnsi="Times New Roman" w:cs="Times New Roman"/>
          <w:sz w:val="24"/>
          <w:szCs w:val="24"/>
        </w:rPr>
        <w:t xml:space="preserve">Before you begin the Creativity Time, Listen to this song. Reflect what is the true message to you. What stirs up in you about Faith? </w:t>
      </w:r>
    </w:p>
    <w:p w14:paraId="020C2027" w14:textId="4E531530" w:rsidR="004F261F" w:rsidRPr="004F261F" w:rsidRDefault="004F261F" w:rsidP="00934B7B">
      <w:pPr>
        <w:pStyle w:val="NoSpacing"/>
        <w:numPr>
          <w:ilvl w:val="1"/>
          <w:numId w:val="58"/>
        </w:numPr>
        <w:rPr>
          <w:rFonts w:ascii="Times New Roman" w:hAnsi="Times New Roman" w:cs="Times New Roman"/>
          <w:sz w:val="24"/>
          <w:szCs w:val="24"/>
        </w:rPr>
      </w:pPr>
      <w:r w:rsidRPr="004F261F">
        <w:rPr>
          <w:rFonts w:ascii="Times New Roman" w:hAnsi="Times New Roman" w:cs="Times New Roman"/>
          <w:sz w:val="24"/>
          <w:szCs w:val="24"/>
        </w:rPr>
        <w:t xml:space="preserve">Song: “I am Trusting </w:t>
      </w:r>
      <w:proofErr w:type="spellStart"/>
      <w:r w:rsidRPr="004F261F">
        <w:rPr>
          <w:rFonts w:ascii="Times New Roman" w:hAnsi="Times New Roman" w:cs="Times New Roman"/>
          <w:sz w:val="24"/>
          <w:szCs w:val="24"/>
        </w:rPr>
        <w:t>You”:</w:t>
      </w:r>
      <w:hyperlink r:id="rId81" w:history="1">
        <w:r w:rsidRPr="004F261F">
          <w:rPr>
            <w:rStyle w:val="Hyperlink"/>
            <w:rFonts w:ascii="Times New Roman" w:hAnsi="Times New Roman" w:cs="Times New Roman"/>
            <w:sz w:val="24"/>
            <w:szCs w:val="24"/>
          </w:rPr>
          <w:t>https</w:t>
        </w:r>
        <w:proofErr w:type="spellEnd"/>
        <w:r w:rsidRPr="004F261F">
          <w:rPr>
            <w:rStyle w:val="Hyperlink"/>
            <w:rFonts w:ascii="Times New Roman" w:hAnsi="Times New Roman" w:cs="Times New Roman"/>
            <w:sz w:val="24"/>
            <w:szCs w:val="24"/>
          </w:rPr>
          <w:t>://youtu.be/KXMsowfZ6mo</w:t>
        </w:r>
      </w:hyperlink>
    </w:p>
    <w:p w14:paraId="29629212" w14:textId="77777777" w:rsidR="00555C11" w:rsidRPr="00555C11" w:rsidRDefault="00555C11" w:rsidP="00555C11"/>
    <w:p w14:paraId="1EB7FF6F" w14:textId="77777777" w:rsidR="004F261F" w:rsidRDefault="004F261F" w:rsidP="00934B7B">
      <w:pPr>
        <w:pStyle w:val="ListParagraph"/>
        <w:numPr>
          <w:ilvl w:val="0"/>
          <w:numId w:val="28"/>
        </w:numPr>
      </w:pPr>
      <w:r>
        <w:t>Faith &amp; Duct Tape</w:t>
      </w:r>
    </w:p>
    <w:p w14:paraId="0A78909E" w14:textId="77777777" w:rsidR="004F261F" w:rsidRDefault="004F261F" w:rsidP="00934B7B">
      <w:pPr>
        <w:pStyle w:val="ListParagraph"/>
        <w:numPr>
          <w:ilvl w:val="1"/>
          <w:numId w:val="28"/>
        </w:numPr>
      </w:pPr>
      <w:r>
        <w:t>What do duct tape and faith have in common?</w:t>
      </w:r>
      <w:r w:rsidRPr="00F07672">
        <w:t xml:space="preserve"> </w:t>
      </w:r>
    </w:p>
    <w:p w14:paraId="71EE4A9E" w14:textId="4BA32A29" w:rsidR="000B3800" w:rsidRDefault="004F261F" w:rsidP="00934B7B">
      <w:pPr>
        <w:pStyle w:val="ListParagraph"/>
        <w:numPr>
          <w:ilvl w:val="1"/>
          <w:numId w:val="28"/>
        </w:numPr>
      </w:pPr>
      <w:r w:rsidRPr="00F07672">
        <w:t>Duct Tape Activity: Cut a piece of Duct Tape. Place it on a cardstock paper. Write on the Take: FAITH. Now reflect and write next to the tape all the ways that faith has in common with Duct Tape.</w:t>
      </w:r>
    </w:p>
    <w:p w14:paraId="4D95575D" w14:textId="25715436" w:rsidR="00C86598" w:rsidRDefault="00C86598" w:rsidP="00934B7B">
      <w:pPr>
        <w:pStyle w:val="ListParagraph"/>
        <w:numPr>
          <w:ilvl w:val="1"/>
          <w:numId w:val="28"/>
        </w:numPr>
      </w:pPr>
      <w:r>
        <w:t>Handout below</w:t>
      </w:r>
    </w:p>
    <w:p w14:paraId="7CA95E31" w14:textId="5E4FF44B" w:rsidR="000B3800" w:rsidRDefault="000B3800" w:rsidP="00F95E42"/>
    <w:p w14:paraId="0FA0450A" w14:textId="77777777" w:rsidR="00C86598" w:rsidRDefault="00C86598" w:rsidP="00934B7B">
      <w:pPr>
        <w:pStyle w:val="ListParagraph"/>
        <w:numPr>
          <w:ilvl w:val="0"/>
          <w:numId w:val="28"/>
        </w:numPr>
      </w:pPr>
      <w:r>
        <w:t>Graffiti Poster</w:t>
      </w:r>
    </w:p>
    <w:p w14:paraId="1695BB23" w14:textId="20CD6560" w:rsidR="00C86598" w:rsidRDefault="00C86598" w:rsidP="00934B7B">
      <w:pPr>
        <w:pStyle w:val="ListParagraph"/>
        <w:numPr>
          <w:ilvl w:val="1"/>
          <w:numId w:val="28"/>
        </w:numPr>
      </w:pPr>
      <w:r w:rsidRPr="00C86598">
        <w:t xml:space="preserve">Create a Graffiti poster with the Word Faith. Be creative. Add colors and designs to the art. Focus on the designs that you can use to explain without words what is Faith. </w:t>
      </w:r>
      <w:proofErr w:type="spellStart"/>
      <w:r w:rsidRPr="00C86598">
        <w:t>i.e</w:t>
      </w:r>
      <w:proofErr w:type="spellEnd"/>
      <w:r w:rsidRPr="00C86598">
        <w:t>:</w:t>
      </w:r>
    </w:p>
    <w:p w14:paraId="02B6E70D" w14:textId="0F354F9F" w:rsidR="00C86598" w:rsidRDefault="00C86598" w:rsidP="00C86598"/>
    <w:p w14:paraId="0B3C4E8C" w14:textId="239E04C9" w:rsidR="00C86598" w:rsidRDefault="00C86598" w:rsidP="00C86598"/>
    <w:p w14:paraId="002A6824" w14:textId="2A526280" w:rsidR="00C86598" w:rsidRPr="00C86598" w:rsidRDefault="00C86598" w:rsidP="00C86598">
      <w:r>
        <w:rPr>
          <w:noProof/>
        </w:rPr>
        <w:drawing>
          <wp:inline distT="0" distB="0" distL="0" distR="0" wp14:anchorId="35998D83" wp14:editId="6617393C">
            <wp:extent cx="2996119" cy="1715726"/>
            <wp:effectExtent l="0" t="0" r="1270" b="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82"/>
                    <a:stretch>
                      <a:fillRect/>
                    </a:stretch>
                  </pic:blipFill>
                  <pic:spPr>
                    <a:xfrm>
                      <a:off x="0" y="0"/>
                      <a:ext cx="3022236" cy="1730682"/>
                    </a:xfrm>
                    <a:prstGeom prst="rect">
                      <a:avLst/>
                    </a:prstGeom>
                  </pic:spPr>
                </pic:pic>
              </a:graphicData>
            </a:graphic>
          </wp:inline>
        </w:drawing>
      </w:r>
    </w:p>
    <w:p w14:paraId="405BA355" w14:textId="77777777" w:rsidR="00C86598" w:rsidRDefault="00C86598" w:rsidP="00C86598"/>
    <w:p w14:paraId="47B31B61" w14:textId="13DCCB57" w:rsidR="00C86598" w:rsidRPr="00F95E42" w:rsidRDefault="00C86598" w:rsidP="00F95E42">
      <w:r>
        <w:rPr>
          <w:noProof/>
        </w:rPr>
        <w:lastRenderedPageBreak/>
        <w:drawing>
          <wp:inline distT="0" distB="0" distL="0" distR="0" wp14:anchorId="18718A9F" wp14:editId="3A78D759">
            <wp:extent cx="6400800" cy="8283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3"/>
                    <a:stretch>
                      <a:fillRect/>
                    </a:stretch>
                  </pic:blipFill>
                  <pic:spPr>
                    <a:xfrm>
                      <a:off x="0" y="0"/>
                      <a:ext cx="6400800" cy="8283575"/>
                    </a:xfrm>
                    <a:prstGeom prst="rect">
                      <a:avLst/>
                    </a:prstGeom>
                  </pic:spPr>
                </pic:pic>
              </a:graphicData>
            </a:graphic>
          </wp:inline>
        </w:drawing>
      </w:r>
    </w:p>
    <w:p w14:paraId="3E548F5E" w14:textId="038591FD" w:rsidR="002069EA" w:rsidRPr="00B36A21" w:rsidRDefault="002069EA" w:rsidP="002069EA">
      <w:pPr>
        <w:pStyle w:val="Heading1"/>
      </w:pPr>
      <w:r>
        <w:lastRenderedPageBreak/>
        <w:t>#3 – “</w:t>
      </w:r>
      <w:r w:rsidR="00C86598">
        <w:t>Where is My Faith Focused</w:t>
      </w:r>
      <w:r>
        <w:t>”</w:t>
      </w:r>
    </w:p>
    <w:p w14:paraId="4D0CE6F5" w14:textId="340B6789" w:rsidR="002069EA" w:rsidRDefault="002069EA" w:rsidP="002069EA">
      <w:pPr>
        <w:pStyle w:val="Heading2"/>
      </w:pPr>
      <w:r>
        <w:t xml:space="preserve">Opening Experience  </w:t>
      </w:r>
    </w:p>
    <w:p w14:paraId="7144438C" w14:textId="77777777" w:rsidR="00C86598" w:rsidRPr="00C86598" w:rsidRDefault="00C86598" w:rsidP="00C86598">
      <w:r w:rsidRPr="00C86598">
        <w:t xml:space="preserve">Now that I know a little more about Faith and how it is essential, it’s time to connect into our Power of Faith through Principle #3: how my thoughts and prayers are formative in creating a life of Faith </w:t>
      </w:r>
      <w:proofErr w:type="gramStart"/>
      <w:r w:rsidRPr="00C86598">
        <w:t>that  I</w:t>
      </w:r>
      <w:proofErr w:type="gramEnd"/>
      <w:r w:rsidRPr="00C86598">
        <w:t xml:space="preserve"> live each day. What I believe can become my reality and my experiences and interactions will affect my life.</w:t>
      </w:r>
    </w:p>
    <w:p w14:paraId="3FB7FC75" w14:textId="77777777" w:rsidR="00C86598" w:rsidRDefault="00C86598" w:rsidP="00C86598"/>
    <w:p w14:paraId="652E427D" w14:textId="6E7DB75B" w:rsidR="00C86598" w:rsidRDefault="00C86598" w:rsidP="00934B7B">
      <w:pPr>
        <w:pStyle w:val="ListParagraph"/>
        <w:numPr>
          <w:ilvl w:val="0"/>
          <w:numId w:val="60"/>
        </w:numPr>
      </w:pPr>
      <w:r>
        <w:t xml:space="preserve">Growing Faith  </w:t>
      </w:r>
      <w:hyperlink r:id="rId84" w:history="1">
        <w:r w:rsidRPr="006F4CD7">
          <w:rPr>
            <w:rStyle w:val="Hyperlink"/>
          </w:rPr>
          <w:t>https://youtu.be/sVPYIRF9RCQ</w:t>
        </w:r>
      </w:hyperlink>
    </w:p>
    <w:p w14:paraId="0BCD2B44" w14:textId="027F3559" w:rsidR="00C86598" w:rsidRPr="00C86598" w:rsidRDefault="00C86598" w:rsidP="00934B7B">
      <w:pPr>
        <w:pStyle w:val="ListParagraph"/>
        <w:numPr>
          <w:ilvl w:val="1"/>
          <w:numId w:val="59"/>
        </w:numPr>
      </w:pPr>
      <w:r w:rsidRPr="00C86598">
        <w:t xml:space="preserve">This is the moment to nurture the gift of Faith in us. Like a seed. Watch this video and think about the seed of faith in you and all that you can do to help it grow. The seed is Growing. </w:t>
      </w:r>
    </w:p>
    <w:p w14:paraId="54009C28" w14:textId="01D14193" w:rsidR="00F95E42" w:rsidRDefault="00F95E42" w:rsidP="00F95E42"/>
    <w:p w14:paraId="0632D59E" w14:textId="77777777" w:rsidR="00C86598" w:rsidRPr="00C86598" w:rsidRDefault="00C86598" w:rsidP="00934B7B">
      <w:pPr>
        <w:pStyle w:val="NoSpacing"/>
        <w:numPr>
          <w:ilvl w:val="0"/>
          <w:numId w:val="60"/>
        </w:numPr>
        <w:rPr>
          <w:rFonts w:ascii="Times New Roman" w:hAnsi="Times New Roman" w:cs="Times New Roman"/>
          <w:sz w:val="24"/>
          <w:szCs w:val="24"/>
        </w:rPr>
      </w:pPr>
      <w:r w:rsidRPr="00C86598">
        <w:rPr>
          <w:rFonts w:ascii="Times New Roman" w:hAnsi="Times New Roman" w:cs="Times New Roman"/>
          <w:sz w:val="24"/>
          <w:szCs w:val="24"/>
        </w:rPr>
        <w:t>Use the Handout “Many Ways”. Take time to Think and use Positive Thoughts on the many ways that Faith in your life.</w:t>
      </w:r>
    </w:p>
    <w:p w14:paraId="53CD4DE9" w14:textId="20A20015" w:rsidR="00C86598" w:rsidRPr="00C86598" w:rsidRDefault="00C86598" w:rsidP="00F95E42"/>
    <w:p w14:paraId="01E9EAA4" w14:textId="71C5A828" w:rsidR="00C86598" w:rsidRPr="00C86598" w:rsidRDefault="00C86598" w:rsidP="00934B7B">
      <w:pPr>
        <w:pStyle w:val="ListParagraph"/>
        <w:numPr>
          <w:ilvl w:val="0"/>
          <w:numId w:val="60"/>
        </w:numPr>
      </w:pPr>
      <w:r w:rsidRPr="00C86598">
        <w:t>Use “Faith: I Got the Power” handout. This Handout is on the 12 Powers, focusing on the Power of Faith. Use this to write down your ideas and thoughts on the Power of Faith.</w:t>
      </w:r>
    </w:p>
    <w:p w14:paraId="46D109F5" w14:textId="5C77C68E" w:rsidR="00C86598" w:rsidRPr="00C86598" w:rsidRDefault="00C86598" w:rsidP="00F95E42"/>
    <w:p w14:paraId="7A092B85" w14:textId="4CD789C6" w:rsidR="00C86598" w:rsidRPr="00C86598" w:rsidRDefault="00C86598" w:rsidP="00934B7B">
      <w:pPr>
        <w:pStyle w:val="ListParagraph"/>
        <w:numPr>
          <w:ilvl w:val="0"/>
          <w:numId w:val="60"/>
        </w:numPr>
      </w:pPr>
      <w:r w:rsidRPr="00C86598">
        <w:t>Use the handout “Prayer of St. Patrick” to reflect the power that comes from connecting with our Divine Identity. Use the Heart handout and in it write/draw the spiritual image that you have of yourself.</w:t>
      </w:r>
    </w:p>
    <w:p w14:paraId="22B93130" w14:textId="735A1016" w:rsidR="00B53C87" w:rsidRPr="00C86598" w:rsidRDefault="00B53C87" w:rsidP="00B53C87"/>
    <w:p w14:paraId="06E7E95E" w14:textId="4C55699C" w:rsidR="00CC4F84" w:rsidRPr="00B53C87" w:rsidRDefault="002069EA" w:rsidP="00B53C87">
      <w:pPr>
        <w:pStyle w:val="Heading2"/>
      </w:pPr>
      <w:r>
        <w:t xml:space="preserve">Meditation Zone  </w:t>
      </w:r>
    </w:p>
    <w:p w14:paraId="406406C4" w14:textId="586453A2" w:rsidR="00F72003" w:rsidRPr="00F72003" w:rsidRDefault="00F72003" w:rsidP="00934B7B">
      <w:pPr>
        <w:pStyle w:val="ListParagraph"/>
        <w:numPr>
          <w:ilvl w:val="0"/>
          <w:numId w:val="61"/>
        </w:numPr>
        <w:rPr>
          <w:rStyle w:val="Hyperlink"/>
          <w:color w:val="000000" w:themeColor="text1"/>
        </w:rPr>
      </w:pPr>
      <w:r w:rsidRPr="00F72003">
        <w:rPr>
          <w:color w:val="000000" w:themeColor="text1"/>
        </w:rPr>
        <w:t xml:space="preserve">Meditation Music: Space Ambient Music: </w:t>
      </w:r>
      <w:hyperlink r:id="rId85" w:history="1">
        <w:r w:rsidRPr="00F72003">
          <w:rPr>
            <w:rStyle w:val="Hyperlink"/>
            <w:color w:val="000000" w:themeColor="text1"/>
          </w:rPr>
          <w:t>https://youtu.be/A2bI-MIIJfU</w:t>
        </w:r>
      </w:hyperlink>
    </w:p>
    <w:p w14:paraId="1BE9642A" w14:textId="77777777" w:rsidR="00F72003" w:rsidRPr="00F72003" w:rsidRDefault="00F72003" w:rsidP="00F72003">
      <w:pPr>
        <w:rPr>
          <w:rStyle w:val="Hyperlink"/>
          <w:color w:val="000000" w:themeColor="text1"/>
        </w:rPr>
      </w:pPr>
    </w:p>
    <w:p w14:paraId="1159E156" w14:textId="77777777" w:rsidR="00F72003" w:rsidRPr="00F72003" w:rsidRDefault="00F72003" w:rsidP="00934B7B">
      <w:pPr>
        <w:pStyle w:val="ListParagraph"/>
        <w:numPr>
          <w:ilvl w:val="0"/>
          <w:numId w:val="61"/>
        </w:numPr>
        <w:rPr>
          <w:rStyle w:val="Hyperlink"/>
          <w:color w:val="000000" w:themeColor="text1"/>
        </w:rPr>
      </w:pPr>
      <w:r w:rsidRPr="00F72003">
        <w:rPr>
          <w:color w:val="000000" w:themeColor="text1"/>
        </w:rPr>
        <w:t>Find My Way by Fearless Soul</w:t>
      </w:r>
      <w:r w:rsidR="00B53C87" w:rsidRPr="00F72003">
        <w:rPr>
          <w:color w:val="000000" w:themeColor="text1"/>
        </w:rPr>
        <w:t xml:space="preserve">: </w:t>
      </w:r>
      <w:hyperlink r:id="rId86" w:history="1">
        <w:r w:rsidRPr="00F72003">
          <w:rPr>
            <w:rStyle w:val="Hyperlink"/>
            <w:color w:val="000000" w:themeColor="text1"/>
          </w:rPr>
          <w:t>https://youtu.be/TUVqJQ6woWU</w:t>
        </w:r>
      </w:hyperlink>
    </w:p>
    <w:p w14:paraId="62D3BFFC" w14:textId="6F9A737E" w:rsidR="00F72003" w:rsidRPr="00440024" w:rsidRDefault="00F72003" w:rsidP="00934B7B">
      <w:pPr>
        <w:pStyle w:val="NoSpacing"/>
        <w:numPr>
          <w:ilvl w:val="1"/>
          <w:numId w:val="61"/>
        </w:numPr>
        <w:rPr>
          <w:rFonts w:ascii="Times New Roman" w:hAnsi="Times New Roman" w:cs="Times New Roman"/>
          <w:sz w:val="24"/>
          <w:szCs w:val="24"/>
        </w:rPr>
      </w:pPr>
      <w:r w:rsidRPr="00F72003">
        <w:rPr>
          <w:rFonts w:ascii="Times New Roman" w:hAnsi="Times New Roman" w:cs="Times New Roman"/>
          <w:color w:val="000000" w:themeColor="text1"/>
          <w:sz w:val="24"/>
          <w:szCs w:val="24"/>
        </w:rPr>
        <w:t xml:space="preserve">Use this Song as a meditation time. Focus on the fact of the ways that Faith is in my </w:t>
      </w:r>
      <w:r w:rsidRPr="00440024">
        <w:rPr>
          <w:rFonts w:ascii="Times New Roman" w:hAnsi="Times New Roman" w:cs="Times New Roman"/>
          <w:sz w:val="24"/>
          <w:szCs w:val="24"/>
        </w:rPr>
        <w:t>essences. How we decide to truly live our divine identity</w:t>
      </w:r>
      <w:r>
        <w:rPr>
          <w:rFonts w:ascii="Times New Roman" w:hAnsi="Times New Roman" w:cs="Times New Roman"/>
          <w:sz w:val="24"/>
          <w:szCs w:val="24"/>
        </w:rPr>
        <w:t>.</w:t>
      </w:r>
    </w:p>
    <w:p w14:paraId="1B1EE17F" w14:textId="6294E584" w:rsidR="00B53C87" w:rsidRPr="00F72003" w:rsidRDefault="00B53C87" w:rsidP="00F72003">
      <w:pPr>
        <w:pStyle w:val="ListParagraph"/>
        <w:rPr>
          <w:color w:val="000000" w:themeColor="text1"/>
        </w:rPr>
      </w:pPr>
    </w:p>
    <w:p w14:paraId="30583BCB" w14:textId="10C9006D" w:rsidR="00B53C87" w:rsidRDefault="00F72003" w:rsidP="00934B7B">
      <w:pPr>
        <w:pStyle w:val="ListParagraph"/>
        <w:numPr>
          <w:ilvl w:val="0"/>
          <w:numId w:val="61"/>
        </w:numPr>
      </w:pPr>
      <w:r>
        <w:t>Sacred Table</w:t>
      </w:r>
    </w:p>
    <w:p w14:paraId="1543CEA8" w14:textId="77777777" w:rsidR="00F72003" w:rsidRDefault="00F72003" w:rsidP="00934B7B">
      <w:pPr>
        <w:pStyle w:val="NoSpacing"/>
        <w:numPr>
          <w:ilvl w:val="1"/>
          <w:numId w:val="61"/>
        </w:numPr>
        <w:rPr>
          <w:rFonts w:ascii="Times New Roman" w:hAnsi="Times New Roman" w:cs="Times New Roman"/>
          <w:sz w:val="24"/>
          <w:szCs w:val="24"/>
        </w:rPr>
      </w:pPr>
      <w:r w:rsidRPr="00440024">
        <w:rPr>
          <w:rFonts w:ascii="Times New Roman" w:hAnsi="Times New Roman" w:cs="Times New Roman"/>
          <w:sz w:val="24"/>
          <w:szCs w:val="24"/>
        </w:rPr>
        <w:t xml:space="preserve">Place a picture of You on your sacred space. Reflect on the many good you </w:t>
      </w:r>
      <w:proofErr w:type="gramStart"/>
      <w:r w:rsidRPr="00440024">
        <w:rPr>
          <w:rFonts w:ascii="Times New Roman" w:hAnsi="Times New Roman" w:cs="Times New Roman"/>
          <w:sz w:val="24"/>
          <w:szCs w:val="24"/>
        </w:rPr>
        <w:t>have</w:t>
      </w:r>
      <w:proofErr w:type="gramEnd"/>
      <w:r w:rsidRPr="00440024">
        <w:rPr>
          <w:rFonts w:ascii="Times New Roman" w:hAnsi="Times New Roman" w:cs="Times New Roman"/>
          <w:sz w:val="24"/>
          <w:szCs w:val="24"/>
        </w:rPr>
        <w:t xml:space="preserve"> and you bring into the word.</w:t>
      </w:r>
    </w:p>
    <w:p w14:paraId="275C6B40" w14:textId="722D8DFA" w:rsidR="00B53C87" w:rsidRPr="00F72003" w:rsidRDefault="00F72003" w:rsidP="00934B7B">
      <w:pPr>
        <w:pStyle w:val="NoSpacing"/>
        <w:numPr>
          <w:ilvl w:val="1"/>
          <w:numId w:val="61"/>
        </w:numPr>
        <w:rPr>
          <w:rFonts w:ascii="Times New Roman" w:hAnsi="Times New Roman" w:cs="Times New Roman"/>
          <w:sz w:val="24"/>
          <w:szCs w:val="24"/>
        </w:rPr>
      </w:pPr>
      <w:r w:rsidRPr="00F72003">
        <w:rPr>
          <w:rFonts w:ascii="Times New Roman" w:hAnsi="Times New Roman" w:cs="Times New Roman"/>
          <w:sz w:val="24"/>
          <w:szCs w:val="24"/>
        </w:rPr>
        <w:t>Have color index cards and as you meditate write one word on each index card that represents the Good in you…. Place around your picture and begin to reflect. Use this meditation music for your sacred time. Chant the Prayer of Protection</w:t>
      </w:r>
      <w:proofErr w:type="gramStart"/>
      <w:r w:rsidRPr="00F72003">
        <w:rPr>
          <w:rFonts w:ascii="Times New Roman" w:hAnsi="Times New Roman" w:cs="Times New Roman"/>
          <w:sz w:val="24"/>
          <w:szCs w:val="24"/>
        </w:rPr>
        <w:t>:  (</w:t>
      </w:r>
      <w:proofErr w:type="gramEnd"/>
      <w:r w:rsidRPr="00F72003">
        <w:rPr>
          <w:rFonts w:ascii="Times New Roman" w:hAnsi="Times New Roman" w:cs="Times New Roman"/>
          <w:sz w:val="24"/>
          <w:szCs w:val="24"/>
        </w:rPr>
        <w:t>handout provided)</w:t>
      </w:r>
    </w:p>
    <w:p w14:paraId="78DE7AB8" w14:textId="6F622619" w:rsidR="002069EA" w:rsidRDefault="002069EA" w:rsidP="002069EA">
      <w:pPr>
        <w:pStyle w:val="Heading2"/>
      </w:pPr>
      <w:r>
        <w:t xml:space="preserve">Media  </w:t>
      </w:r>
    </w:p>
    <w:p w14:paraId="71EFBEAF" w14:textId="77777777" w:rsidR="00F72003" w:rsidRPr="00440024" w:rsidRDefault="00F72003" w:rsidP="00F72003">
      <w:pPr>
        <w:pStyle w:val="NoSpacing"/>
        <w:rPr>
          <w:rFonts w:ascii="Times New Roman" w:hAnsi="Times New Roman" w:cs="Times New Roman"/>
          <w:sz w:val="24"/>
          <w:szCs w:val="24"/>
        </w:rPr>
      </w:pPr>
      <w:r w:rsidRPr="00440024">
        <w:rPr>
          <w:rFonts w:ascii="Times New Roman" w:hAnsi="Times New Roman" w:cs="Times New Roman"/>
          <w:sz w:val="24"/>
          <w:szCs w:val="24"/>
        </w:rPr>
        <w:t xml:space="preserve">People say that faith is so hard in a world that challenges everything. Try to see if through a deep walk into the Divine </w:t>
      </w:r>
      <w:proofErr w:type="gramStart"/>
      <w:r w:rsidRPr="00440024">
        <w:rPr>
          <w:rFonts w:ascii="Times New Roman" w:hAnsi="Times New Roman" w:cs="Times New Roman"/>
          <w:sz w:val="24"/>
          <w:szCs w:val="24"/>
        </w:rPr>
        <w:t>Guidance, if</w:t>
      </w:r>
      <w:proofErr w:type="gramEnd"/>
      <w:r w:rsidRPr="00440024">
        <w:rPr>
          <w:rFonts w:ascii="Times New Roman" w:hAnsi="Times New Roman" w:cs="Times New Roman"/>
          <w:sz w:val="24"/>
          <w:szCs w:val="24"/>
        </w:rPr>
        <w:t xml:space="preserve"> you can see with the heart instead of the mind. It is time to know that the true power of faith comes from the identity that we are… A Divine Child of God. God is not outside of </w:t>
      </w:r>
      <w:proofErr w:type="gramStart"/>
      <w:r w:rsidRPr="00440024">
        <w:rPr>
          <w:rFonts w:ascii="Times New Roman" w:hAnsi="Times New Roman" w:cs="Times New Roman"/>
          <w:sz w:val="24"/>
          <w:szCs w:val="24"/>
        </w:rPr>
        <w:t>us,</w:t>
      </w:r>
      <w:proofErr w:type="gramEnd"/>
      <w:r w:rsidRPr="00440024">
        <w:rPr>
          <w:rFonts w:ascii="Times New Roman" w:hAnsi="Times New Roman" w:cs="Times New Roman"/>
          <w:sz w:val="24"/>
          <w:szCs w:val="24"/>
        </w:rPr>
        <w:t xml:space="preserve"> God is in us as us…</w:t>
      </w:r>
    </w:p>
    <w:p w14:paraId="4C9190BE" w14:textId="076AB4ED" w:rsidR="00B53C87" w:rsidRDefault="00B53C87" w:rsidP="00B53C87"/>
    <w:p w14:paraId="3B1027D6" w14:textId="77777777" w:rsidR="00F72003" w:rsidRPr="00440024" w:rsidRDefault="00F72003" w:rsidP="00934B7B">
      <w:pPr>
        <w:pStyle w:val="ListParagraph"/>
        <w:numPr>
          <w:ilvl w:val="0"/>
          <w:numId w:val="63"/>
        </w:numPr>
      </w:pPr>
      <w:r>
        <w:t xml:space="preserve">Faith Short Film  </w:t>
      </w:r>
      <w:hyperlink r:id="rId87" w:tgtFrame="_blank" w:history="1">
        <w:r w:rsidRPr="00440024">
          <w:rPr>
            <w:rStyle w:val="Hyperlink"/>
          </w:rPr>
          <w:t>https://youtu.be/KpeX7i9OZVU</w:t>
        </w:r>
      </w:hyperlink>
      <w:r w:rsidRPr="00F72003">
        <w:rPr>
          <w:b/>
          <w:bCs/>
        </w:rPr>
        <w:t> </w:t>
      </w:r>
    </w:p>
    <w:p w14:paraId="2CC385AF" w14:textId="3CBC8E75" w:rsidR="00F72003" w:rsidRDefault="00F72003" w:rsidP="00934B7B">
      <w:pPr>
        <w:pStyle w:val="NoSpacing"/>
        <w:numPr>
          <w:ilvl w:val="1"/>
          <w:numId w:val="62"/>
        </w:numPr>
        <w:rPr>
          <w:rFonts w:ascii="Times New Roman" w:hAnsi="Times New Roman" w:cs="Times New Roman"/>
          <w:sz w:val="24"/>
          <w:szCs w:val="24"/>
        </w:rPr>
      </w:pPr>
      <w:r w:rsidRPr="00440024">
        <w:rPr>
          <w:rFonts w:ascii="Times New Roman" w:hAnsi="Times New Roman" w:cs="Times New Roman"/>
          <w:sz w:val="24"/>
          <w:szCs w:val="24"/>
        </w:rPr>
        <w:t>Focus the power that faith gives to this character. How does the film begin and how is it like our own beginning of our Faith Journey? How does it evolve and then fulfill the characters belief?</w:t>
      </w:r>
    </w:p>
    <w:p w14:paraId="63EC5E7E" w14:textId="77777777" w:rsidR="00F72003" w:rsidRPr="00F72003" w:rsidRDefault="00F72003" w:rsidP="00934B7B">
      <w:pPr>
        <w:pStyle w:val="NoSpacing"/>
        <w:numPr>
          <w:ilvl w:val="1"/>
          <w:numId w:val="62"/>
        </w:numPr>
        <w:rPr>
          <w:rFonts w:ascii="Times New Roman" w:hAnsi="Times New Roman" w:cs="Times New Roman"/>
          <w:sz w:val="24"/>
          <w:szCs w:val="24"/>
        </w:rPr>
      </w:pPr>
      <w:r w:rsidRPr="00F72003">
        <w:rPr>
          <w:rFonts w:ascii="Times New Roman" w:hAnsi="Times New Roman" w:cs="Times New Roman"/>
          <w:sz w:val="24"/>
          <w:szCs w:val="24"/>
        </w:rPr>
        <w:t>Use your Faith Index Cards to create a collage with pictures and your Faith Statements.</w:t>
      </w:r>
    </w:p>
    <w:p w14:paraId="55EE29B9" w14:textId="77777777" w:rsidR="00F72003" w:rsidRPr="00B53C87" w:rsidRDefault="00F72003" w:rsidP="00F72003">
      <w:pPr>
        <w:pStyle w:val="ListParagraph"/>
      </w:pPr>
    </w:p>
    <w:p w14:paraId="5B9175F3" w14:textId="10033A0D" w:rsidR="00B53C87" w:rsidRPr="00B53C87" w:rsidRDefault="00F72003" w:rsidP="00934B7B">
      <w:pPr>
        <w:pStyle w:val="ListParagraph"/>
        <w:numPr>
          <w:ilvl w:val="0"/>
          <w:numId w:val="29"/>
        </w:numPr>
      </w:pPr>
      <w:r w:rsidRPr="00440024">
        <w:lastRenderedPageBreak/>
        <w:t xml:space="preserve">Use this Song to begin the journal time. “Power in Me”  </w:t>
      </w:r>
      <w:hyperlink r:id="rId88" w:history="1">
        <w:r w:rsidRPr="00440024">
          <w:rPr>
            <w:rStyle w:val="Hyperlink"/>
          </w:rPr>
          <w:t>https://youtu.be/m7aSxkxucWQ</w:t>
        </w:r>
      </w:hyperlink>
      <w:r>
        <w:rPr>
          <w:rStyle w:val="Hyperlink"/>
        </w:rPr>
        <w:t xml:space="preserve"> </w:t>
      </w:r>
      <w:r w:rsidR="00B53C87" w:rsidRPr="00B53C87">
        <w:t>What is Rumi saying about human beings?</w:t>
      </w:r>
    </w:p>
    <w:p w14:paraId="00D2DF92" w14:textId="77777777" w:rsidR="009A1B2B" w:rsidRDefault="009A1B2B" w:rsidP="00934B7B">
      <w:pPr>
        <w:pStyle w:val="NoSpacing"/>
        <w:numPr>
          <w:ilvl w:val="1"/>
          <w:numId w:val="29"/>
        </w:numPr>
        <w:rPr>
          <w:rFonts w:ascii="Times New Roman" w:hAnsi="Times New Roman" w:cs="Times New Roman"/>
          <w:sz w:val="24"/>
          <w:szCs w:val="24"/>
        </w:rPr>
      </w:pPr>
      <w:r w:rsidRPr="00440024">
        <w:rPr>
          <w:rFonts w:ascii="Times New Roman" w:hAnsi="Times New Roman" w:cs="Times New Roman"/>
          <w:sz w:val="24"/>
          <w:szCs w:val="24"/>
        </w:rPr>
        <w:t xml:space="preserve">Write in Journal </w:t>
      </w:r>
    </w:p>
    <w:p w14:paraId="7D2E3E82" w14:textId="77777777" w:rsidR="009A1B2B" w:rsidRDefault="009A1B2B" w:rsidP="00934B7B">
      <w:pPr>
        <w:pStyle w:val="NoSpacing"/>
        <w:numPr>
          <w:ilvl w:val="2"/>
          <w:numId w:val="29"/>
        </w:numPr>
        <w:rPr>
          <w:rFonts w:ascii="Times New Roman" w:hAnsi="Times New Roman" w:cs="Times New Roman"/>
          <w:sz w:val="24"/>
          <w:szCs w:val="24"/>
        </w:rPr>
      </w:pPr>
      <w:r w:rsidRPr="00440024">
        <w:rPr>
          <w:rFonts w:ascii="Times New Roman" w:hAnsi="Times New Roman" w:cs="Times New Roman"/>
          <w:sz w:val="24"/>
          <w:szCs w:val="24"/>
        </w:rPr>
        <w:t>How is Faith a Power?</w:t>
      </w:r>
    </w:p>
    <w:p w14:paraId="1D3C8F3E" w14:textId="77777777" w:rsidR="009A1B2B" w:rsidRDefault="009A1B2B" w:rsidP="00934B7B">
      <w:pPr>
        <w:pStyle w:val="NoSpacing"/>
        <w:numPr>
          <w:ilvl w:val="2"/>
          <w:numId w:val="29"/>
        </w:numPr>
        <w:rPr>
          <w:rFonts w:ascii="Times New Roman" w:hAnsi="Times New Roman" w:cs="Times New Roman"/>
          <w:sz w:val="24"/>
          <w:szCs w:val="24"/>
        </w:rPr>
      </w:pPr>
      <w:r w:rsidRPr="00440024">
        <w:rPr>
          <w:rFonts w:ascii="Times New Roman" w:hAnsi="Times New Roman" w:cs="Times New Roman"/>
          <w:sz w:val="24"/>
          <w:szCs w:val="24"/>
        </w:rPr>
        <w:t>What does your thoughts need to do to truly connect with the Power of Faith?</w:t>
      </w:r>
    </w:p>
    <w:p w14:paraId="11505981" w14:textId="77777777" w:rsidR="009A1B2B" w:rsidRDefault="009A1B2B" w:rsidP="00934B7B">
      <w:pPr>
        <w:pStyle w:val="NoSpacing"/>
        <w:numPr>
          <w:ilvl w:val="2"/>
          <w:numId w:val="29"/>
        </w:numPr>
        <w:rPr>
          <w:rFonts w:ascii="Times New Roman" w:hAnsi="Times New Roman" w:cs="Times New Roman"/>
          <w:sz w:val="24"/>
          <w:szCs w:val="24"/>
        </w:rPr>
      </w:pPr>
      <w:r w:rsidRPr="00440024">
        <w:rPr>
          <w:rFonts w:ascii="Times New Roman" w:hAnsi="Times New Roman" w:cs="Times New Roman"/>
          <w:sz w:val="24"/>
          <w:szCs w:val="24"/>
        </w:rPr>
        <w:t xml:space="preserve">God true Power is? </w:t>
      </w:r>
    </w:p>
    <w:p w14:paraId="71C4B08A" w14:textId="374FF3FF" w:rsidR="009A1B2B" w:rsidRPr="00440024" w:rsidRDefault="009A1B2B" w:rsidP="00934B7B">
      <w:pPr>
        <w:pStyle w:val="NoSpacing"/>
        <w:numPr>
          <w:ilvl w:val="2"/>
          <w:numId w:val="29"/>
        </w:numPr>
        <w:rPr>
          <w:rFonts w:ascii="Times New Roman" w:hAnsi="Times New Roman" w:cs="Times New Roman"/>
          <w:sz w:val="24"/>
          <w:szCs w:val="24"/>
        </w:rPr>
      </w:pPr>
      <w:r w:rsidRPr="00440024">
        <w:rPr>
          <w:rFonts w:ascii="Times New Roman" w:hAnsi="Times New Roman" w:cs="Times New Roman"/>
          <w:sz w:val="24"/>
          <w:szCs w:val="24"/>
        </w:rPr>
        <w:t>Add your thoughts to this statement.</w:t>
      </w:r>
    </w:p>
    <w:p w14:paraId="3C87BC6E" w14:textId="3F10722E" w:rsidR="002069EA" w:rsidRDefault="002069EA" w:rsidP="002069EA">
      <w:pPr>
        <w:pStyle w:val="Heading2"/>
      </w:pPr>
      <w:r>
        <w:t>Creation Station</w:t>
      </w:r>
    </w:p>
    <w:p w14:paraId="05F178B7" w14:textId="77777777" w:rsidR="009A1B2B" w:rsidRPr="009A1B2B" w:rsidRDefault="009A1B2B" w:rsidP="00934B7B">
      <w:pPr>
        <w:pStyle w:val="NoSpacing"/>
        <w:numPr>
          <w:ilvl w:val="0"/>
          <w:numId w:val="30"/>
        </w:numPr>
        <w:rPr>
          <w:rStyle w:val="Hyperlink"/>
          <w:rFonts w:ascii="Times New Roman" w:hAnsi="Times New Roman" w:cs="Times New Roman"/>
          <w:color w:val="000000" w:themeColor="text1"/>
          <w:sz w:val="24"/>
          <w:szCs w:val="24"/>
        </w:rPr>
      </w:pPr>
      <w:r w:rsidRPr="009A1B2B">
        <w:rPr>
          <w:rFonts w:ascii="Times New Roman" w:hAnsi="Times New Roman" w:cs="Times New Roman"/>
          <w:color w:val="000000" w:themeColor="text1"/>
          <w:sz w:val="24"/>
          <w:szCs w:val="24"/>
        </w:rPr>
        <w:t xml:space="preserve">Song: “Let It Out” by Faith Rivera </w:t>
      </w:r>
      <w:hyperlink r:id="rId89" w:history="1">
        <w:r w:rsidRPr="009A1B2B">
          <w:rPr>
            <w:rStyle w:val="Hyperlink"/>
            <w:rFonts w:ascii="Times New Roman" w:hAnsi="Times New Roman" w:cs="Times New Roman"/>
            <w:color w:val="000000" w:themeColor="text1"/>
            <w:sz w:val="24"/>
            <w:szCs w:val="24"/>
          </w:rPr>
          <w:t>https://youtu.be/gcQp0thYCyM</w:t>
        </w:r>
      </w:hyperlink>
    </w:p>
    <w:p w14:paraId="1985A729" w14:textId="7E58B2E8" w:rsidR="009A1B2B" w:rsidRDefault="009A1B2B" w:rsidP="00934B7B">
      <w:pPr>
        <w:pStyle w:val="NoSpacing"/>
        <w:numPr>
          <w:ilvl w:val="1"/>
          <w:numId w:val="30"/>
        </w:numPr>
        <w:rPr>
          <w:rFonts w:ascii="Times New Roman" w:hAnsi="Times New Roman" w:cs="Times New Roman"/>
          <w:sz w:val="24"/>
          <w:szCs w:val="24"/>
        </w:rPr>
      </w:pPr>
      <w:r w:rsidRPr="00DD2678">
        <w:rPr>
          <w:rFonts w:ascii="Times New Roman" w:hAnsi="Times New Roman" w:cs="Times New Roman"/>
          <w:sz w:val="24"/>
          <w:szCs w:val="24"/>
        </w:rPr>
        <w:t>Open your Creativity Station with a song from Faith Rivera. This song helps us to see that Faith is not kept in, its shared.</w:t>
      </w:r>
    </w:p>
    <w:p w14:paraId="2BD47588" w14:textId="77777777" w:rsidR="009A1B2B" w:rsidRPr="00DD2678" w:rsidRDefault="009A1B2B" w:rsidP="009A1B2B">
      <w:pPr>
        <w:pStyle w:val="NoSpacing"/>
        <w:ind w:left="720"/>
        <w:rPr>
          <w:rFonts w:ascii="Times New Roman" w:hAnsi="Times New Roman" w:cs="Times New Roman"/>
          <w:sz w:val="24"/>
          <w:szCs w:val="24"/>
        </w:rPr>
      </w:pPr>
    </w:p>
    <w:p w14:paraId="71023240" w14:textId="77777777" w:rsidR="009A1B2B" w:rsidRDefault="009A1B2B" w:rsidP="00934B7B">
      <w:pPr>
        <w:pStyle w:val="NoSpacing"/>
        <w:numPr>
          <w:ilvl w:val="0"/>
          <w:numId w:val="30"/>
        </w:numPr>
        <w:rPr>
          <w:rFonts w:ascii="Times New Roman" w:hAnsi="Times New Roman" w:cs="Times New Roman"/>
          <w:sz w:val="24"/>
          <w:szCs w:val="24"/>
        </w:rPr>
      </w:pPr>
      <w:r w:rsidRPr="00DD2678">
        <w:rPr>
          <w:rFonts w:ascii="Times New Roman" w:hAnsi="Times New Roman" w:cs="Times New Roman"/>
          <w:sz w:val="24"/>
          <w:szCs w:val="24"/>
        </w:rPr>
        <w:t xml:space="preserve">Create A Wheel of faith. </w:t>
      </w:r>
    </w:p>
    <w:p w14:paraId="7249A8F0" w14:textId="77777777" w:rsidR="009A1B2B" w:rsidRDefault="009A1B2B" w:rsidP="00934B7B">
      <w:pPr>
        <w:pStyle w:val="NoSpacing"/>
        <w:numPr>
          <w:ilvl w:val="1"/>
          <w:numId w:val="30"/>
        </w:numPr>
        <w:rPr>
          <w:rFonts w:ascii="Times New Roman" w:hAnsi="Times New Roman" w:cs="Times New Roman"/>
          <w:sz w:val="24"/>
          <w:szCs w:val="24"/>
        </w:rPr>
      </w:pPr>
      <w:r w:rsidRPr="00DD2678">
        <w:rPr>
          <w:rFonts w:ascii="Times New Roman" w:hAnsi="Times New Roman" w:cs="Times New Roman"/>
          <w:sz w:val="24"/>
          <w:szCs w:val="24"/>
        </w:rPr>
        <w:t xml:space="preserve">A wheel is a great object to see if there is a balance in the moment.  </w:t>
      </w:r>
    </w:p>
    <w:p w14:paraId="70F37875" w14:textId="7C4EB383" w:rsidR="009A1B2B" w:rsidRPr="00DD2678" w:rsidRDefault="009A1B2B" w:rsidP="00934B7B">
      <w:pPr>
        <w:pStyle w:val="NoSpacing"/>
        <w:numPr>
          <w:ilvl w:val="1"/>
          <w:numId w:val="30"/>
        </w:numPr>
        <w:rPr>
          <w:rFonts w:ascii="Times New Roman" w:hAnsi="Times New Roman" w:cs="Times New Roman"/>
          <w:sz w:val="24"/>
          <w:szCs w:val="24"/>
        </w:rPr>
      </w:pPr>
      <w:r w:rsidRPr="00DD2678">
        <w:rPr>
          <w:rFonts w:ascii="Times New Roman" w:hAnsi="Times New Roman" w:cs="Times New Roman"/>
          <w:sz w:val="24"/>
          <w:szCs w:val="24"/>
        </w:rPr>
        <w:t>Take the handout (My Wheel of faith) and place on the wheel what are some needs that you can truly focus on to continue a growth and a balance in your faith walk.</w:t>
      </w:r>
    </w:p>
    <w:p w14:paraId="01237063" w14:textId="77777777" w:rsidR="00C86598" w:rsidRDefault="00C86598" w:rsidP="00C42BE3"/>
    <w:p w14:paraId="07C4C2F9" w14:textId="77777777" w:rsidR="00C86598" w:rsidRDefault="00C86598" w:rsidP="00C42BE3"/>
    <w:p w14:paraId="01B26073" w14:textId="77777777" w:rsidR="00C86598" w:rsidRDefault="00C86598" w:rsidP="00C42BE3"/>
    <w:p w14:paraId="0E9CA86D" w14:textId="77777777" w:rsidR="00C86598" w:rsidRDefault="00C86598" w:rsidP="00C42BE3"/>
    <w:p w14:paraId="3D9230B8" w14:textId="77777777" w:rsidR="00C86598" w:rsidRDefault="00C86598" w:rsidP="00C42BE3"/>
    <w:p w14:paraId="0FC803B9" w14:textId="77777777" w:rsidR="00C86598" w:rsidRDefault="00C86598" w:rsidP="00C42BE3"/>
    <w:p w14:paraId="42C991A3" w14:textId="77777777" w:rsidR="00C86598" w:rsidRDefault="00C86598" w:rsidP="00C42BE3"/>
    <w:p w14:paraId="6E233DE3" w14:textId="77777777" w:rsidR="00C86598" w:rsidRDefault="00C86598" w:rsidP="00C42BE3"/>
    <w:p w14:paraId="3E31710E" w14:textId="49E4EB49" w:rsidR="00C42BE3" w:rsidRDefault="00C86598" w:rsidP="00C42BE3">
      <w:r>
        <w:rPr>
          <w:noProof/>
        </w:rPr>
        <w:lastRenderedPageBreak/>
        <w:drawing>
          <wp:inline distT="0" distB="0" distL="0" distR="0" wp14:anchorId="106BB0D8" wp14:editId="081ED31D">
            <wp:extent cx="6400800" cy="8283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0"/>
                    <a:stretch>
                      <a:fillRect/>
                    </a:stretch>
                  </pic:blipFill>
                  <pic:spPr>
                    <a:xfrm>
                      <a:off x="0" y="0"/>
                      <a:ext cx="6400800" cy="8283575"/>
                    </a:xfrm>
                    <a:prstGeom prst="rect">
                      <a:avLst/>
                    </a:prstGeom>
                  </pic:spPr>
                </pic:pic>
              </a:graphicData>
            </a:graphic>
          </wp:inline>
        </w:drawing>
      </w:r>
    </w:p>
    <w:p w14:paraId="02B90AA1" w14:textId="7B1423AB" w:rsidR="00C86598" w:rsidRDefault="00F72003" w:rsidP="00C42BE3">
      <w:r>
        <w:rPr>
          <w:noProof/>
        </w:rPr>
        <w:lastRenderedPageBreak/>
        <w:drawing>
          <wp:inline distT="0" distB="0" distL="0" distR="0" wp14:anchorId="4EA960F3" wp14:editId="280F3F39">
            <wp:extent cx="6400800" cy="8283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1"/>
                    <a:stretch>
                      <a:fillRect/>
                    </a:stretch>
                  </pic:blipFill>
                  <pic:spPr>
                    <a:xfrm>
                      <a:off x="0" y="0"/>
                      <a:ext cx="6400800" cy="8283575"/>
                    </a:xfrm>
                    <a:prstGeom prst="rect">
                      <a:avLst/>
                    </a:prstGeom>
                  </pic:spPr>
                </pic:pic>
              </a:graphicData>
            </a:graphic>
          </wp:inline>
        </w:drawing>
      </w:r>
    </w:p>
    <w:p w14:paraId="27105991" w14:textId="77777777" w:rsidR="00C86598" w:rsidRDefault="00C86598" w:rsidP="00C42BE3"/>
    <w:p w14:paraId="4B16C0CA" w14:textId="40985574" w:rsidR="00C42BE3" w:rsidRPr="00C42BE3" w:rsidRDefault="00F72003" w:rsidP="00C42BE3">
      <w:r>
        <w:rPr>
          <w:noProof/>
        </w:rPr>
        <w:lastRenderedPageBreak/>
        <w:drawing>
          <wp:inline distT="0" distB="0" distL="0" distR="0" wp14:anchorId="2F13090D" wp14:editId="01582C78">
            <wp:extent cx="6400800" cy="8283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2"/>
                    <a:stretch>
                      <a:fillRect/>
                    </a:stretch>
                  </pic:blipFill>
                  <pic:spPr>
                    <a:xfrm>
                      <a:off x="0" y="0"/>
                      <a:ext cx="6400800" cy="8283575"/>
                    </a:xfrm>
                    <a:prstGeom prst="rect">
                      <a:avLst/>
                    </a:prstGeom>
                  </pic:spPr>
                </pic:pic>
              </a:graphicData>
            </a:graphic>
          </wp:inline>
        </w:drawing>
      </w:r>
    </w:p>
    <w:p w14:paraId="50B2D22A" w14:textId="77777777" w:rsidR="009A1B2B" w:rsidRDefault="009A1B2B" w:rsidP="002069EA">
      <w:pPr>
        <w:pStyle w:val="Heading1"/>
      </w:pPr>
    </w:p>
    <w:p w14:paraId="403193CA" w14:textId="572C11C7" w:rsidR="009A1B2B" w:rsidRDefault="009A1B2B" w:rsidP="002069EA">
      <w:pPr>
        <w:pStyle w:val="Heading1"/>
      </w:pPr>
      <w:r>
        <w:rPr>
          <w:noProof/>
        </w:rPr>
        <w:drawing>
          <wp:inline distT="0" distB="0" distL="0" distR="0" wp14:anchorId="1F70436B" wp14:editId="29B9C7A0">
            <wp:extent cx="6400800" cy="8283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3"/>
                    <a:stretch>
                      <a:fillRect/>
                    </a:stretch>
                  </pic:blipFill>
                  <pic:spPr>
                    <a:xfrm>
                      <a:off x="0" y="0"/>
                      <a:ext cx="6400800" cy="8283575"/>
                    </a:xfrm>
                    <a:prstGeom prst="rect">
                      <a:avLst/>
                    </a:prstGeom>
                  </pic:spPr>
                </pic:pic>
              </a:graphicData>
            </a:graphic>
          </wp:inline>
        </w:drawing>
      </w:r>
    </w:p>
    <w:p w14:paraId="5A814561" w14:textId="7A1DB754" w:rsidR="002069EA" w:rsidRPr="00B36A21" w:rsidRDefault="002069EA" w:rsidP="002069EA">
      <w:pPr>
        <w:pStyle w:val="Heading1"/>
      </w:pPr>
      <w:r>
        <w:lastRenderedPageBreak/>
        <w:t>#4 – “</w:t>
      </w:r>
      <w:r w:rsidR="009A1B2B">
        <w:t>Faith in Action</w:t>
      </w:r>
    </w:p>
    <w:p w14:paraId="2C4F8B28" w14:textId="514A7C21" w:rsidR="002069EA" w:rsidRDefault="002069EA" w:rsidP="002069EA">
      <w:pPr>
        <w:pStyle w:val="Heading2"/>
      </w:pPr>
      <w:r>
        <w:t xml:space="preserve">Opening Experience  </w:t>
      </w:r>
    </w:p>
    <w:p w14:paraId="16EE96A3" w14:textId="77777777" w:rsidR="009A1B2B" w:rsidRPr="009A1B2B" w:rsidRDefault="009A1B2B" w:rsidP="009A1B2B">
      <w:r w:rsidRPr="009A1B2B">
        <w:t>Faith into Action is Principle #5 – action! We Walk the Talk… not Just Talk the Talk…Where does Faith take me? Putting my Powers to work, making the Light that comes from my connection and belief to work. What Can I Do?</w:t>
      </w:r>
    </w:p>
    <w:p w14:paraId="2DBEC767" w14:textId="77777777" w:rsidR="00B56B32" w:rsidRDefault="00B56B32" w:rsidP="00F47F63"/>
    <w:p w14:paraId="0D88F946" w14:textId="77777777" w:rsidR="009A1B2B" w:rsidRDefault="009A1B2B" w:rsidP="00934B7B">
      <w:pPr>
        <w:pStyle w:val="ListParagraph"/>
        <w:numPr>
          <w:ilvl w:val="0"/>
          <w:numId w:val="64"/>
        </w:numPr>
      </w:pPr>
      <w:r w:rsidRPr="009A1B2B">
        <w:t xml:space="preserve">Kung Fu Panda You Must Believe: </w:t>
      </w:r>
      <w:hyperlink r:id="rId94" w:history="1">
        <w:r w:rsidRPr="009A1B2B">
          <w:rPr>
            <w:rStyle w:val="Hyperlink"/>
          </w:rPr>
          <w:t>https://youtu.be/aRKsVXIA7xE</w:t>
        </w:r>
      </w:hyperlink>
    </w:p>
    <w:p w14:paraId="32665954" w14:textId="5ACF986B" w:rsidR="009A1B2B" w:rsidRPr="009A1B2B" w:rsidRDefault="009A1B2B" w:rsidP="00934B7B">
      <w:pPr>
        <w:pStyle w:val="ListParagraph"/>
        <w:numPr>
          <w:ilvl w:val="1"/>
          <w:numId w:val="64"/>
        </w:numPr>
      </w:pPr>
      <w:r w:rsidRPr="009A1B2B">
        <w:t>Take the Handout</w:t>
      </w:r>
      <w:r>
        <w:t xml:space="preserve"> </w:t>
      </w:r>
      <w:r w:rsidRPr="009A1B2B">
        <w:t xml:space="preserve">(You Must Believe): Reflect on the provided questions…  </w:t>
      </w:r>
    </w:p>
    <w:p w14:paraId="2A0F9225" w14:textId="77777777" w:rsidR="009A1B2B" w:rsidRPr="009A1B2B" w:rsidRDefault="009A1B2B" w:rsidP="009A1B2B">
      <w:pPr>
        <w:pStyle w:val="ListParagraph"/>
      </w:pPr>
    </w:p>
    <w:p w14:paraId="20E668E0" w14:textId="77777777" w:rsidR="00CC4AF7" w:rsidRDefault="00CC4AF7" w:rsidP="00934B7B">
      <w:pPr>
        <w:pStyle w:val="ListParagraph"/>
        <w:numPr>
          <w:ilvl w:val="0"/>
          <w:numId w:val="64"/>
        </w:numPr>
      </w:pPr>
      <w:r w:rsidRPr="00CC4AF7">
        <w:t>Write what are your beliefs about Faith and God?</w:t>
      </w:r>
    </w:p>
    <w:p w14:paraId="6379B987" w14:textId="77777777" w:rsidR="00CC4AF7" w:rsidRDefault="00CC4AF7" w:rsidP="00934B7B">
      <w:pPr>
        <w:pStyle w:val="ListParagraph"/>
        <w:numPr>
          <w:ilvl w:val="1"/>
          <w:numId w:val="64"/>
        </w:numPr>
      </w:pPr>
      <w:r w:rsidRPr="00CC4AF7">
        <w:t>Write down a time when your beliefs have confirmed that God needs you and has a need for your talents.</w:t>
      </w:r>
    </w:p>
    <w:p w14:paraId="07D7B062" w14:textId="4F073B46" w:rsidR="00CC4AF7" w:rsidRPr="00CC4AF7" w:rsidRDefault="00CC4AF7" w:rsidP="00934B7B">
      <w:pPr>
        <w:pStyle w:val="ListParagraph"/>
        <w:numPr>
          <w:ilvl w:val="1"/>
          <w:numId w:val="64"/>
        </w:numPr>
      </w:pPr>
      <w:r w:rsidRPr="00CC4AF7">
        <w:t>Write down some of your gifts that you can bring into action for the Power of Faith: example: My Voice in reading for the elderly. My love for construction helping Habitat for Humanity. Helping Youth &amp; Family Ministry on Sunday… etc.</w:t>
      </w:r>
    </w:p>
    <w:p w14:paraId="7E38860B" w14:textId="540E539F" w:rsidR="00B56B32" w:rsidRDefault="00B56B32" w:rsidP="00CC4AF7"/>
    <w:p w14:paraId="69FAC699" w14:textId="77777777" w:rsidR="00B015E0" w:rsidRDefault="00B015E0" w:rsidP="00934B7B">
      <w:pPr>
        <w:pStyle w:val="ListParagraph"/>
        <w:numPr>
          <w:ilvl w:val="0"/>
          <w:numId w:val="65"/>
        </w:numPr>
      </w:pPr>
      <w:r>
        <w:t xml:space="preserve">For Inspiration: </w:t>
      </w:r>
      <w:r w:rsidRPr="00B015E0">
        <w:t xml:space="preserve">Videos about students making a difference ~ </w:t>
      </w:r>
      <w:hyperlink r:id="rId95" w:history="1">
        <w:r w:rsidRPr="00B015E0">
          <w:rPr>
            <w:rStyle w:val="Hyperlink"/>
          </w:rPr>
          <w:t>https://www.youtube.com/watch?v=JicGbdUtMJg</w:t>
        </w:r>
      </w:hyperlink>
      <w:r w:rsidRPr="00B015E0">
        <w:t xml:space="preserve"> </w:t>
      </w:r>
    </w:p>
    <w:p w14:paraId="6B64BFCE" w14:textId="5F9FCC06" w:rsidR="00B015E0" w:rsidRDefault="00B015E0" w:rsidP="00934B7B">
      <w:pPr>
        <w:pStyle w:val="ListParagraph"/>
        <w:numPr>
          <w:ilvl w:val="1"/>
          <w:numId w:val="65"/>
        </w:numPr>
      </w:pPr>
      <w:r w:rsidRPr="00B015E0">
        <w:t>After watching this Video, what can you do to make a difference in your Faith Community as well as your home and school?</w:t>
      </w:r>
    </w:p>
    <w:p w14:paraId="1062F798" w14:textId="50ABCD93" w:rsidR="00B015E0" w:rsidRDefault="00B015E0" w:rsidP="00B015E0"/>
    <w:p w14:paraId="447029C6" w14:textId="77777777" w:rsidR="00B015E0" w:rsidRDefault="00B015E0" w:rsidP="00934B7B">
      <w:pPr>
        <w:pStyle w:val="ListParagraph"/>
        <w:numPr>
          <w:ilvl w:val="0"/>
          <w:numId w:val="65"/>
        </w:numPr>
      </w:pPr>
      <w:r w:rsidRPr="00B015E0">
        <w:t>Read this Scripture:</w:t>
      </w:r>
      <w:r>
        <w:t xml:space="preserve"> Hebrew 11:1: “Faith is the substance of things hoped for, the evidence of things unseen. </w:t>
      </w:r>
    </w:p>
    <w:p w14:paraId="69FA5884" w14:textId="1DFF7A5B" w:rsidR="00B015E0" w:rsidRPr="00B015E0" w:rsidRDefault="00B015E0" w:rsidP="00934B7B">
      <w:pPr>
        <w:pStyle w:val="ListParagraph"/>
        <w:numPr>
          <w:ilvl w:val="1"/>
          <w:numId w:val="65"/>
        </w:numPr>
      </w:pPr>
      <w:r>
        <w:t>What kind of Faith is this according to the scripture?</w:t>
      </w:r>
    </w:p>
    <w:p w14:paraId="44AAE0F7" w14:textId="77777777" w:rsidR="00B015E0" w:rsidRPr="00CC4AF7" w:rsidRDefault="00B015E0" w:rsidP="00CC4AF7"/>
    <w:p w14:paraId="7F7CEA80" w14:textId="77777777" w:rsidR="00F47F63" w:rsidRDefault="002069EA" w:rsidP="002069EA">
      <w:pPr>
        <w:pStyle w:val="Heading2"/>
      </w:pPr>
      <w:r>
        <w:t>Meditation Zone</w:t>
      </w:r>
    </w:p>
    <w:p w14:paraId="25888FBD" w14:textId="2AA7AEA8" w:rsidR="00B015E0" w:rsidRDefault="00B015E0" w:rsidP="00934B7B">
      <w:pPr>
        <w:pStyle w:val="ListParagraph"/>
        <w:numPr>
          <w:ilvl w:val="0"/>
          <w:numId w:val="66"/>
        </w:numPr>
      </w:pPr>
      <w:r w:rsidRPr="00B015E0">
        <w:t xml:space="preserve">Use Handout “Faith Connection” again. </w:t>
      </w:r>
      <w:hyperlink r:id="rId96" w:history="1">
        <w:r w:rsidRPr="00851B9B">
          <w:rPr>
            <w:rStyle w:val="Hyperlink"/>
          </w:rPr>
          <w:t>https://youtu.be/ZToicYcHIOU</w:t>
        </w:r>
      </w:hyperlink>
    </w:p>
    <w:p w14:paraId="61F463B2" w14:textId="02FEFB2A" w:rsidR="00B015E0" w:rsidRDefault="00B015E0" w:rsidP="00934B7B">
      <w:pPr>
        <w:pStyle w:val="ListParagraph"/>
        <w:numPr>
          <w:ilvl w:val="1"/>
          <w:numId w:val="66"/>
        </w:numPr>
      </w:pPr>
      <w:r w:rsidRPr="00B015E0">
        <w:t>This time write in the circle provided the people, the community, the ministry, or anything that you can connect to help your Faith grow.</w:t>
      </w:r>
    </w:p>
    <w:p w14:paraId="0AF621E6" w14:textId="77777777" w:rsidR="00B015E0" w:rsidRPr="00B015E0" w:rsidRDefault="00B015E0" w:rsidP="00B015E0"/>
    <w:p w14:paraId="6253663C" w14:textId="77777777" w:rsidR="00B015E0" w:rsidRDefault="00B015E0" w:rsidP="00934B7B">
      <w:pPr>
        <w:pStyle w:val="ListParagraph"/>
        <w:numPr>
          <w:ilvl w:val="0"/>
          <w:numId w:val="31"/>
        </w:numPr>
      </w:pPr>
      <w:r>
        <w:t>Sacred Table</w:t>
      </w:r>
    </w:p>
    <w:p w14:paraId="1103A1AA" w14:textId="77777777" w:rsidR="00B015E0" w:rsidRDefault="00B015E0" w:rsidP="00934B7B">
      <w:pPr>
        <w:pStyle w:val="ListParagraph"/>
        <w:numPr>
          <w:ilvl w:val="1"/>
          <w:numId w:val="31"/>
        </w:numPr>
      </w:pPr>
      <w:r w:rsidRPr="00B015E0">
        <w:t xml:space="preserve">Place a Symbol that will be used to become Mindful of the power that is Faith in your life. Example a Skeleton Key… Reminds me that I have the power to open my heart and thoughts to trust God and where I am lead. </w:t>
      </w:r>
    </w:p>
    <w:p w14:paraId="4C558616" w14:textId="77777777" w:rsidR="00B015E0" w:rsidRDefault="00B015E0" w:rsidP="00934B7B">
      <w:pPr>
        <w:pStyle w:val="ListParagraph"/>
        <w:numPr>
          <w:ilvl w:val="1"/>
          <w:numId w:val="31"/>
        </w:numPr>
      </w:pPr>
      <w:r w:rsidRPr="00B015E0">
        <w:t xml:space="preserve">Begin the meditation time and focus on </w:t>
      </w:r>
      <w:proofErr w:type="gramStart"/>
      <w:r w:rsidRPr="00B015E0">
        <w:t>your</w:t>
      </w:r>
      <w:proofErr w:type="gramEnd"/>
      <w:r w:rsidRPr="00B015E0">
        <w:t xml:space="preserve"> breathe. </w:t>
      </w:r>
    </w:p>
    <w:p w14:paraId="7B69840D" w14:textId="535DB0D4" w:rsidR="00B015E0" w:rsidRPr="00B015E0" w:rsidRDefault="00B015E0" w:rsidP="00934B7B">
      <w:pPr>
        <w:pStyle w:val="ListParagraph"/>
        <w:numPr>
          <w:ilvl w:val="1"/>
          <w:numId w:val="31"/>
        </w:numPr>
      </w:pPr>
      <w:r w:rsidRPr="00B015E0">
        <w:t>Place your hand on your heart and then place your other hand on the symbol in the center of your sacred table.</w:t>
      </w:r>
    </w:p>
    <w:p w14:paraId="748CDAE6" w14:textId="3F03448C" w:rsidR="002069EA" w:rsidRDefault="002069EA" w:rsidP="002069EA">
      <w:pPr>
        <w:pStyle w:val="Heading2"/>
      </w:pPr>
      <w:r>
        <w:t xml:space="preserve">Media  </w:t>
      </w:r>
    </w:p>
    <w:p w14:paraId="7ABCF048" w14:textId="77777777" w:rsidR="00B015E0" w:rsidRDefault="00B015E0" w:rsidP="00934B7B">
      <w:pPr>
        <w:pStyle w:val="ListParagraph"/>
        <w:numPr>
          <w:ilvl w:val="0"/>
          <w:numId w:val="31"/>
        </w:numPr>
      </w:pPr>
      <w:r w:rsidRPr="00B015E0">
        <w:t>Play this Song to remind you that Unity Principle 5: “Through thoughts, words and actions, WE live the Truth we know”, is putting everything together and living it…do something.</w:t>
      </w:r>
    </w:p>
    <w:p w14:paraId="7FEBD984" w14:textId="0B770D1C" w:rsidR="00B015E0" w:rsidRPr="00B015E0" w:rsidRDefault="00B015E0" w:rsidP="00934B7B">
      <w:pPr>
        <w:pStyle w:val="ListParagraph"/>
        <w:numPr>
          <w:ilvl w:val="1"/>
          <w:numId w:val="31"/>
        </w:numPr>
        <w:rPr>
          <w:color w:val="000000" w:themeColor="text1"/>
        </w:rPr>
      </w:pPr>
      <w:r w:rsidRPr="00B015E0">
        <w:rPr>
          <w:color w:val="000000" w:themeColor="text1"/>
        </w:rPr>
        <w:t xml:space="preserve">Song: “Do Something” by Matthew West  </w:t>
      </w:r>
      <w:hyperlink r:id="rId97" w:history="1">
        <w:r w:rsidRPr="00B015E0">
          <w:rPr>
            <w:rStyle w:val="Hyperlink"/>
            <w:color w:val="000000" w:themeColor="text1"/>
          </w:rPr>
          <w:t>https://youtu.be/O3IrwujyAJ</w:t>
        </w:r>
        <w:r w:rsidRPr="00B015E0">
          <w:rPr>
            <w:rStyle w:val="Hyperlink"/>
            <w:color w:val="000000" w:themeColor="text1"/>
          </w:rPr>
          <w:t>4</w:t>
        </w:r>
      </w:hyperlink>
    </w:p>
    <w:p w14:paraId="66CA872A" w14:textId="77777777" w:rsidR="00B015E0" w:rsidRPr="00B015E0" w:rsidRDefault="00B015E0" w:rsidP="00B015E0">
      <w:pPr>
        <w:rPr>
          <w:color w:val="000000" w:themeColor="text1"/>
        </w:rPr>
      </w:pPr>
    </w:p>
    <w:p w14:paraId="09F14CEF" w14:textId="77777777" w:rsidR="00854CD3" w:rsidRPr="00854CD3" w:rsidRDefault="00B015E0" w:rsidP="00934B7B">
      <w:pPr>
        <w:pStyle w:val="ListParagraph"/>
        <w:numPr>
          <w:ilvl w:val="0"/>
          <w:numId w:val="31"/>
        </w:numPr>
        <w:rPr>
          <w:color w:val="000000" w:themeColor="text1"/>
          <w:u w:val="single"/>
        </w:rPr>
      </w:pPr>
      <w:r w:rsidRPr="00B015E0">
        <w:rPr>
          <w:color w:val="000000" w:themeColor="text1"/>
        </w:rPr>
        <w:t xml:space="preserve">Video 1: “Three Teenagers Changing the World for the Better” </w:t>
      </w:r>
      <w:hyperlink r:id="rId98" w:history="1">
        <w:r w:rsidRPr="00B015E0">
          <w:rPr>
            <w:rStyle w:val="Hyperlink"/>
            <w:color w:val="000000" w:themeColor="text1"/>
          </w:rPr>
          <w:t>https://youtu.be/6gIK_XoB8</w:t>
        </w:r>
        <w:r w:rsidRPr="00B015E0">
          <w:rPr>
            <w:rStyle w:val="Hyperlink"/>
            <w:color w:val="000000" w:themeColor="text1"/>
          </w:rPr>
          <w:t>s</w:t>
        </w:r>
        <w:r w:rsidRPr="00B015E0">
          <w:rPr>
            <w:rStyle w:val="Hyperlink"/>
            <w:color w:val="000000" w:themeColor="text1"/>
          </w:rPr>
          <w:t>o</w:t>
        </w:r>
      </w:hyperlink>
    </w:p>
    <w:p w14:paraId="7931E0B8" w14:textId="4039F178" w:rsidR="00854CD3" w:rsidRPr="00854CD3" w:rsidRDefault="00854CD3" w:rsidP="00934B7B">
      <w:pPr>
        <w:pStyle w:val="ListParagraph"/>
        <w:numPr>
          <w:ilvl w:val="1"/>
          <w:numId w:val="31"/>
        </w:numPr>
        <w:rPr>
          <w:color w:val="000000" w:themeColor="text1"/>
          <w:u w:val="single"/>
        </w:rPr>
      </w:pPr>
      <w:r w:rsidRPr="00854CD3">
        <w:t xml:space="preserve">Journey with the stories of three wonderful young teens that embrace their gifts and use them to bring to the world the power of believing, the power that comes from faith in the Divine Identity that we all have. </w:t>
      </w:r>
    </w:p>
    <w:p w14:paraId="05FDEB20" w14:textId="5FC768C1" w:rsidR="00854CD3" w:rsidRDefault="00854CD3" w:rsidP="00854CD3">
      <w:pPr>
        <w:rPr>
          <w:color w:val="000000" w:themeColor="text1"/>
          <w:u w:val="single"/>
        </w:rPr>
      </w:pPr>
    </w:p>
    <w:p w14:paraId="000AA496" w14:textId="3358B442" w:rsidR="00854CD3" w:rsidRDefault="00854CD3" w:rsidP="00854CD3">
      <w:pPr>
        <w:rPr>
          <w:color w:val="000000" w:themeColor="text1"/>
          <w:u w:val="single"/>
        </w:rPr>
      </w:pPr>
    </w:p>
    <w:p w14:paraId="6D08106E" w14:textId="65EAC5BD" w:rsidR="00854CD3" w:rsidRDefault="00854CD3" w:rsidP="00854CD3">
      <w:pPr>
        <w:rPr>
          <w:color w:val="000000" w:themeColor="text1"/>
          <w:u w:val="single"/>
        </w:rPr>
      </w:pPr>
    </w:p>
    <w:p w14:paraId="789292CA" w14:textId="4BE92D92" w:rsidR="00854CD3" w:rsidRPr="00854CD3" w:rsidRDefault="00854CD3" w:rsidP="00934B7B">
      <w:pPr>
        <w:pStyle w:val="ListParagraph"/>
        <w:numPr>
          <w:ilvl w:val="0"/>
          <w:numId w:val="67"/>
        </w:numPr>
      </w:pPr>
      <w:r w:rsidRPr="00854CD3">
        <w:t xml:space="preserve">Video 2: “Beating </w:t>
      </w:r>
      <w:proofErr w:type="gramStart"/>
      <w:r w:rsidRPr="00854CD3">
        <w:t>The</w:t>
      </w:r>
      <w:proofErr w:type="gramEnd"/>
      <w:r w:rsidRPr="00854CD3">
        <w:t xml:space="preserve"> Odds: </w:t>
      </w:r>
      <w:hyperlink r:id="rId99" w:history="1">
        <w:r w:rsidRPr="00854CD3">
          <w:rPr>
            <w:rStyle w:val="Hyperlink"/>
          </w:rPr>
          <w:t>https://youtu.be/7hByu8MvIiU</w:t>
        </w:r>
      </w:hyperlink>
    </w:p>
    <w:p w14:paraId="750E09DE" w14:textId="77777777" w:rsidR="00854CD3" w:rsidRPr="00854CD3" w:rsidRDefault="00854CD3" w:rsidP="00934B7B">
      <w:pPr>
        <w:pStyle w:val="ListParagraph"/>
        <w:numPr>
          <w:ilvl w:val="1"/>
          <w:numId w:val="67"/>
        </w:numPr>
      </w:pPr>
      <w:r w:rsidRPr="00854CD3">
        <w:t>See how young teens can see beyond, using their power of belief, their Faith to overcome what may seem a challenge.</w:t>
      </w:r>
    </w:p>
    <w:p w14:paraId="7126569A" w14:textId="77777777" w:rsidR="00B015E0" w:rsidRPr="00B015E0" w:rsidRDefault="00B015E0" w:rsidP="00B015E0">
      <w:pPr>
        <w:rPr>
          <w:rStyle w:val="Hyperlink"/>
          <w:color w:val="000000" w:themeColor="text1"/>
        </w:rPr>
      </w:pPr>
    </w:p>
    <w:p w14:paraId="7A986188" w14:textId="77777777" w:rsidR="00854CD3" w:rsidRDefault="00854CD3" w:rsidP="00934B7B">
      <w:pPr>
        <w:pStyle w:val="ListParagraph"/>
        <w:numPr>
          <w:ilvl w:val="0"/>
          <w:numId w:val="32"/>
        </w:numPr>
      </w:pPr>
      <w:r>
        <w:t>Journal</w:t>
      </w:r>
    </w:p>
    <w:p w14:paraId="0B393501" w14:textId="77777777" w:rsidR="00854CD3" w:rsidRDefault="00854CD3" w:rsidP="00934B7B">
      <w:pPr>
        <w:pStyle w:val="ListParagraph"/>
        <w:numPr>
          <w:ilvl w:val="1"/>
          <w:numId w:val="32"/>
        </w:numPr>
      </w:pPr>
      <w:r w:rsidRPr="00854CD3">
        <w:t xml:space="preserve">In these two-videos, journal what come up for you. </w:t>
      </w:r>
    </w:p>
    <w:p w14:paraId="3490B271" w14:textId="77777777" w:rsidR="00854CD3" w:rsidRDefault="00854CD3" w:rsidP="00934B7B">
      <w:pPr>
        <w:pStyle w:val="ListParagraph"/>
        <w:numPr>
          <w:ilvl w:val="2"/>
          <w:numId w:val="32"/>
        </w:numPr>
      </w:pPr>
      <w:r w:rsidRPr="00854CD3">
        <w:t>What does it really mean to trust God in the life and gifts that you have?</w:t>
      </w:r>
    </w:p>
    <w:p w14:paraId="2319C12D" w14:textId="77777777" w:rsidR="00854CD3" w:rsidRDefault="00854CD3" w:rsidP="00934B7B">
      <w:pPr>
        <w:pStyle w:val="ListParagraph"/>
        <w:numPr>
          <w:ilvl w:val="2"/>
          <w:numId w:val="32"/>
        </w:numPr>
      </w:pPr>
      <w:r w:rsidRPr="00854CD3">
        <w:t>What are your Gifts? What is God really telling you about who you are?</w:t>
      </w:r>
    </w:p>
    <w:p w14:paraId="2FB494F9" w14:textId="3425A438" w:rsidR="00F47F63" w:rsidRPr="00854CD3" w:rsidRDefault="00854CD3" w:rsidP="00934B7B">
      <w:pPr>
        <w:pStyle w:val="ListParagraph"/>
        <w:numPr>
          <w:ilvl w:val="2"/>
          <w:numId w:val="32"/>
        </w:numPr>
      </w:pPr>
      <w:r w:rsidRPr="00854CD3">
        <w:t>What is your full power? How are you going to Live Your Faith?</w:t>
      </w:r>
    </w:p>
    <w:p w14:paraId="2FA757FF" w14:textId="41391116" w:rsidR="003D7A4E" w:rsidRDefault="002069EA" w:rsidP="00854CD3">
      <w:pPr>
        <w:pStyle w:val="Heading2"/>
      </w:pPr>
      <w:r>
        <w:t>Creation Station</w:t>
      </w:r>
    </w:p>
    <w:p w14:paraId="1D9D4C60" w14:textId="77777777" w:rsidR="00854CD3" w:rsidRDefault="00854CD3" w:rsidP="00934B7B">
      <w:pPr>
        <w:pStyle w:val="ListParagraph"/>
        <w:numPr>
          <w:ilvl w:val="0"/>
          <w:numId w:val="32"/>
        </w:numPr>
      </w:pPr>
      <w:r w:rsidRPr="00854CD3">
        <w:t>Write this in your Journal:</w:t>
      </w:r>
    </w:p>
    <w:p w14:paraId="5DDB6813" w14:textId="77777777" w:rsidR="00854CD3" w:rsidRDefault="00854CD3" w:rsidP="00934B7B">
      <w:pPr>
        <w:pStyle w:val="ListParagraph"/>
        <w:numPr>
          <w:ilvl w:val="1"/>
          <w:numId w:val="32"/>
        </w:numPr>
      </w:pPr>
      <w:r w:rsidRPr="00854CD3">
        <w:t xml:space="preserve"> The three that strengthen my Faith: Write next to each one </w:t>
      </w:r>
      <w:proofErr w:type="spellStart"/>
      <w:proofErr w:type="gramStart"/>
      <w:r w:rsidRPr="00854CD3">
        <w:t>a</w:t>
      </w:r>
      <w:proofErr w:type="spellEnd"/>
      <w:proofErr w:type="gramEnd"/>
      <w:r w:rsidRPr="00854CD3">
        <w:t xml:space="preserve"> example.</w:t>
      </w:r>
    </w:p>
    <w:p w14:paraId="45396E89" w14:textId="3E060130" w:rsidR="00854CD3" w:rsidRDefault="00854CD3" w:rsidP="00934B7B">
      <w:pPr>
        <w:pStyle w:val="ListParagraph"/>
        <w:numPr>
          <w:ilvl w:val="2"/>
          <w:numId w:val="32"/>
        </w:numPr>
      </w:pPr>
      <w:r w:rsidRPr="00854CD3">
        <w:t>Belief </w:t>
      </w:r>
      <w:r>
        <w:t>–</w:t>
      </w:r>
      <w:r w:rsidRPr="00854CD3">
        <w:t xml:space="preserve"> </w:t>
      </w:r>
    </w:p>
    <w:p w14:paraId="44C0D09C" w14:textId="5F82169C" w:rsidR="00854CD3" w:rsidRDefault="00854CD3" w:rsidP="00934B7B">
      <w:pPr>
        <w:pStyle w:val="ListParagraph"/>
        <w:numPr>
          <w:ilvl w:val="2"/>
          <w:numId w:val="32"/>
        </w:numPr>
      </w:pPr>
      <w:r w:rsidRPr="00854CD3">
        <w:t>Trust </w:t>
      </w:r>
      <w:r>
        <w:t>–</w:t>
      </w:r>
      <w:r w:rsidRPr="00854CD3">
        <w:t xml:space="preserve"> </w:t>
      </w:r>
    </w:p>
    <w:p w14:paraId="73C66430" w14:textId="222D23B9" w:rsidR="00854CD3" w:rsidRDefault="00854CD3" w:rsidP="00934B7B">
      <w:pPr>
        <w:pStyle w:val="ListParagraph"/>
        <w:numPr>
          <w:ilvl w:val="2"/>
          <w:numId w:val="32"/>
        </w:numPr>
      </w:pPr>
      <w:r w:rsidRPr="00854CD3">
        <w:t>Action </w:t>
      </w:r>
      <w:r>
        <w:t>–</w:t>
      </w:r>
    </w:p>
    <w:p w14:paraId="787ABB19" w14:textId="5F53AA41" w:rsidR="00854CD3" w:rsidRDefault="00854CD3" w:rsidP="00854CD3"/>
    <w:p w14:paraId="7B85F080" w14:textId="77777777" w:rsidR="00854CD3" w:rsidRDefault="00854CD3" w:rsidP="00934B7B">
      <w:pPr>
        <w:pStyle w:val="ListParagraph"/>
        <w:numPr>
          <w:ilvl w:val="0"/>
          <w:numId w:val="32"/>
        </w:numPr>
      </w:pPr>
      <w:r w:rsidRPr="00854CD3">
        <w:t xml:space="preserve">Create an Affirmation Card with the “Prayer of Faith”. </w:t>
      </w:r>
    </w:p>
    <w:p w14:paraId="27A1D832" w14:textId="77777777" w:rsidR="00854CD3" w:rsidRDefault="00854CD3" w:rsidP="00934B7B">
      <w:pPr>
        <w:pStyle w:val="ListParagraph"/>
        <w:numPr>
          <w:ilvl w:val="1"/>
          <w:numId w:val="32"/>
        </w:numPr>
      </w:pPr>
      <w:r w:rsidRPr="00854CD3">
        <w:t xml:space="preserve">Open the handout with the “Prayer of Faith”. </w:t>
      </w:r>
    </w:p>
    <w:p w14:paraId="36CF81C6" w14:textId="77777777" w:rsidR="00854CD3" w:rsidRDefault="00854CD3" w:rsidP="00934B7B">
      <w:pPr>
        <w:pStyle w:val="ListParagraph"/>
        <w:numPr>
          <w:ilvl w:val="1"/>
          <w:numId w:val="32"/>
        </w:numPr>
      </w:pPr>
      <w:r w:rsidRPr="00854CD3">
        <w:t xml:space="preserve">Print the Prayer or write it on cardstock. </w:t>
      </w:r>
    </w:p>
    <w:p w14:paraId="43CC5C53" w14:textId="692C658A" w:rsidR="00854CD3" w:rsidRDefault="00854CD3" w:rsidP="00934B7B">
      <w:pPr>
        <w:pStyle w:val="ListParagraph"/>
        <w:numPr>
          <w:ilvl w:val="1"/>
          <w:numId w:val="32"/>
        </w:numPr>
      </w:pPr>
      <w:r w:rsidRPr="00854CD3">
        <w:t xml:space="preserve">Be creative, maybe cutting out magazine pictures that make the Prayer come to life. </w:t>
      </w:r>
    </w:p>
    <w:p w14:paraId="6740409D" w14:textId="7F07582F" w:rsidR="00854CD3" w:rsidRDefault="00854CD3" w:rsidP="00854CD3"/>
    <w:p w14:paraId="3AE6E44E" w14:textId="77777777" w:rsidR="00854CD3" w:rsidRDefault="00854CD3" w:rsidP="00934B7B">
      <w:pPr>
        <w:pStyle w:val="ListParagraph"/>
        <w:numPr>
          <w:ilvl w:val="0"/>
          <w:numId w:val="68"/>
        </w:numPr>
      </w:pPr>
      <w:r w:rsidRPr="00854CD3">
        <w:t xml:space="preserve">Walk the Talk Activity: </w:t>
      </w:r>
    </w:p>
    <w:p w14:paraId="30F572B2" w14:textId="77777777" w:rsidR="00854CD3" w:rsidRDefault="00854CD3" w:rsidP="00934B7B">
      <w:pPr>
        <w:pStyle w:val="ListParagraph"/>
        <w:numPr>
          <w:ilvl w:val="1"/>
          <w:numId w:val="68"/>
        </w:numPr>
      </w:pPr>
      <w:r w:rsidRPr="00854CD3">
        <w:t>Take Cardstock paper. Outline your footprint. Do it several time. Cut out the footprint. On each footprint create a Faith in Action walk. Write on the footprint things that you will do to Walk the Talk.</w:t>
      </w:r>
    </w:p>
    <w:p w14:paraId="28F82DFE" w14:textId="533DEA82" w:rsidR="00854CD3" w:rsidRDefault="00854CD3" w:rsidP="00934B7B">
      <w:pPr>
        <w:pStyle w:val="ListParagraph"/>
        <w:numPr>
          <w:ilvl w:val="2"/>
          <w:numId w:val="68"/>
        </w:numPr>
      </w:pPr>
      <w:r w:rsidRPr="00854CD3">
        <w:t xml:space="preserve">Example: Run a Blanket Drive for the Faith Community to give to Homeless Shelters, Do A Teddy Bear Drive to Donate to Children Shelters. Run a Can Drive to donate to Community Pantry Organizations, Write Cards to take to Elderly Homes, </w:t>
      </w:r>
      <w:proofErr w:type="gramStart"/>
      <w:r w:rsidRPr="00854CD3">
        <w:t>Be</w:t>
      </w:r>
      <w:proofErr w:type="gramEnd"/>
      <w:r w:rsidRPr="00854CD3">
        <w:t xml:space="preserve"> in charge of getting donations to create care packages to send to our soldiers overseas…etc.</w:t>
      </w:r>
    </w:p>
    <w:p w14:paraId="095A60E3" w14:textId="77777777" w:rsidR="00854CD3" w:rsidRPr="00854CD3" w:rsidRDefault="00854CD3" w:rsidP="00854CD3"/>
    <w:p w14:paraId="54092763" w14:textId="77777777" w:rsidR="00854CD3" w:rsidRPr="00854CD3" w:rsidRDefault="00854CD3" w:rsidP="00934B7B">
      <w:pPr>
        <w:pStyle w:val="ListParagraph"/>
        <w:numPr>
          <w:ilvl w:val="0"/>
          <w:numId w:val="68"/>
        </w:numPr>
      </w:pPr>
      <w:r w:rsidRPr="00854CD3">
        <w:t xml:space="preserve">End the 4th Week with this Song: Walk the Talk by Jill </w:t>
      </w:r>
      <w:proofErr w:type="spellStart"/>
      <w:r w:rsidRPr="00854CD3">
        <w:t>Svensson</w:t>
      </w:r>
      <w:proofErr w:type="spellEnd"/>
    </w:p>
    <w:p w14:paraId="7E38F10E" w14:textId="77777777" w:rsidR="00854CD3" w:rsidRPr="00854CD3" w:rsidRDefault="00854CD3" w:rsidP="00934B7B">
      <w:pPr>
        <w:pStyle w:val="ListParagraph"/>
        <w:numPr>
          <w:ilvl w:val="0"/>
          <w:numId w:val="68"/>
        </w:numPr>
      </w:pPr>
      <w:r w:rsidRPr="00854CD3">
        <w:t xml:space="preserve">  </w:t>
      </w:r>
      <w:hyperlink r:id="rId100" w:history="1">
        <w:r w:rsidRPr="00854CD3">
          <w:rPr>
            <w:rStyle w:val="Hyperlink"/>
          </w:rPr>
          <w:t>https://youtu.be/SUBMm29xuGw</w:t>
        </w:r>
      </w:hyperlink>
    </w:p>
    <w:p w14:paraId="57CF00E1" w14:textId="77777777" w:rsidR="00854CD3" w:rsidRPr="00854CD3" w:rsidRDefault="00854CD3" w:rsidP="00854CD3"/>
    <w:p w14:paraId="27B7733B" w14:textId="77777777" w:rsidR="00854CD3" w:rsidRPr="00854CD3" w:rsidRDefault="00854CD3" w:rsidP="00854CD3"/>
    <w:p w14:paraId="45515D3F" w14:textId="77777777" w:rsidR="00854CD3" w:rsidRPr="00854CD3" w:rsidRDefault="00854CD3" w:rsidP="00854CD3"/>
    <w:p w14:paraId="1783AAB0" w14:textId="51B24A6B" w:rsidR="009A1B2B" w:rsidRDefault="009A1B2B" w:rsidP="003D7A4E">
      <w:pPr>
        <w:ind w:firstLine="720"/>
        <w:rPr>
          <w:b/>
          <w:bCs/>
          <w:noProof/>
        </w:rPr>
      </w:pPr>
      <w:r>
        <w:rPr>
          <w:b/>
          <w:bCs/>
          <w:noProof/>
        </w:rPr>
        <w:lastRenderedPageBreak/>
        <w:drawing>
          <wp:inline distT="0" distB="0" distL="0" distR="0" wp14:anchorId="3625CB48" wp14:editId="7FEEF9E2">
            <wp:extent cx="6400800" cy="8283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1"/>
                    <a:stretch>
                      <a:fillRect/>
                    </a:stretch>
                  </pic:blipFill>
                  <pic:spPr>
                    <a:xfrm>
                      <a:off x="0" y="0"/>
                      <a:ext cx="6400800" cy="8283575"/>
                    </a:xfrm>
                    <a:prstGeom prst="rect">
                      <a:avLst/>
                    </a:prstGeom>
                  </pic:spPr>
                </pic:pic>
              </a:graphicData>
            </a:graphic>
          </wp:inline>
        </w:drawing>
      </w:r>
    </w:p>
    <w:p w14:paraId="3FDDBB45" w14:textId="38661C16" w:rsidR="00854CD3" w:rsidRPr="00854CD3" w:rsidRDefault="00854CD3" w:rsidP="00854CD3"/>
    <w:p w14:paraId="40503F8D" w14:textId="61A2C99B" w:rsidR="00854CD3" w:rsidRDefault="00854CD3" w:rsidP="00854CD3">
      <w:pPr>
        <w:rPr>
          <w:b/>
          <w:bCs/>
          <w:noProof/>
        </w:rPr>
      </w:pPr>
    </w:p>
    <w:p w14:paraId="3D1D20CA" w14:textId="161E5E07" w:rsidR="00854CD3" w:rsidRPr="00854CD3" w:rsidRDefault="00854CD3" w:rsidP="00854CD3">
      <w:pPr>
        <w:tabs>
          <w:tab w:val="left" w:pos="5622"/>
        </w:tabs>
      </w:pPr>
      <w:r>
        <w:lastRenderedPageBreak/>
        <w:tab/>
      </w:r>
      <w:r>
        <w:rPr>
          <w:noProof/>
        </w:rPr>
        <w:drawing>
          <wp:inline distT="0" distB="0" distL="0" distR="0" wp14:anchorId="2609F05C" wp14:editId="6954DDAD">
            <wp:extent cx="6400800" cy="8283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2"/>
                    <a:stretch>
                      <a:fillRect/>
                    </a:stretch>
                  </pic:blipFill>
                  <pic:spPr>
                    <a:xfrm>
                      <a:off x="0" y="0"/>
                      <a:ext cx="6400800" cy="8283575"/>
                    </a:xfrm>
                    <a:prstGeom prst="rect">
                      <a:avLst/>
                    </a:prstGeom>
                  </pic:spPr>
                </pic:pic>
              </a:graphicData>
            </a:graphic>
          </wp:inline>
        </w:drawing>
      </w:r>
    </w:p>
    <w:sectPr w:rsidR="00854CD3" w:rsidRPr="00854CD3" w:rsidSect="00F82F56">
      <w:footerReference w:type="even" r:id="rId103"/>
      <w:footerReference w:type="default" r:id="rId104"/>
      <w:pgSz w:w="12240" w:h="15840"/>
      <w:pgMar w:top="549" w:right="1080" w:bottom="999"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2D4A3" w14:textId="77777777" w:rsidR="00934B7B" w:rsidRDefault="00934B7B" w:rsidP="00A67004">
      <w:r>
        <w:separator/>
      </w:r>
    </w:p>
  </w:endnote>
  <w:endnote w:type="continuationSeparator" w:id="0">
    <w:p w14:paraId="1DD05545" w14:textId="77777777" w:rsidR="00934B7B" w:rsidRDefault="00934B7B" w:rsidP="00A6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badiMT-CondensedExtraBold">
    <w:altName w:val="Abadi MT Condensed Extra Bold"/>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tima LT Std">
    <w:altName w:val="Calibri"/>
    <w:panose1 w:val="02000503060000020004"/>
    <w:charset w:val="00"/>
    <w:family w:val="swiss"/>
    <w:notTrueType/>
    <w:pitch w:val="default"/>
    <w:sig w:usb0="00000003" w:usb1="00000000" w:usb2="00000000" w:usb3="00000000" w:csb0="00000001" w:csb1="00000000"/>
  </w:font>
  <w:font w:name="Maiandra GD">
    <w:panose1 w:val="020E0502030308020204"/>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7595672"/>
      <w:docPartObj>
        <w:docPartGallery w:val="Page Numbers (Bottom of Page)"/>
        <w:docPartUnique/>
      </w:docPartObj>
    </w:sdtPr>
    <w:sdtEndPr>
      <w:rPr>
        <w:rStyle w:val="PageNumber"/>
      </w:rPr>
    </w:sdtEndPr>
    <w:sdtContent>
      <w:p w14:paraId="1BB686C1" w14:textId="288318B4"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AF149D" w14:textId="77777777" w:rsidR="002A69F1" w:rsidRDefault="002A6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817806"/>
      <w:docPartObj>
        <w:docPartGallery w:val="Page Numbers (Bottom of Page)"/>
        <w:docPartUnique/>
      </w:docPartObj>
    </w:sdtPr>
    <w:sdtEndPr>
      <w:rPr>
        <w:rStyle w:val="PageNumber"/>
      </w:rPr>
    </w:sdtEndPr>
    <w:sdtContent>
      <w:p w14:paraId="6E2F48B1" w14:textId="15E590B0"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696408" w14:textId="77777777" w:rsidR="002A69F1" w:rsidRDefault="002A6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93229" w14:textId="77777777" w:rsidR="00934B7B" w:rsidRDefault="00934B7B" w:rsidP="00A67004">
      <w:r>
        <w:separator/>
      </w:r>
    </w:p>
  </w:footnote>
  <w:footnote w:type="continuationSeparator" w:id="0">
    <w:p w14:paraId="697027A6" w14:textId="77777777" w:rsidR="00934B7B" w:rsidRDefault="00934B7B" w:rsidP="00A67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20F"/>
    <w:multiLevelType w:val="hybridMultilevel"/>
    <w:tmpl w:val="F8682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50C18"/>
    <w:multiLevelType w:val="hybridMultilevel"/>
    <w:tmpl w:val="8122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0EDD"/>
    <w:multiLevelType w:val="hybridMultilevel"/>
    <w:tmpl w:val="97727F8E"/>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F5C50"/>
    <w:multiLevelType w:val="hybridMultilevel"/>
    <w:tmpl w:val="E6A6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D60CC"/>
    <w:multiLevelType w:val="hybridMultilevel"/>
    <w:tmpl w:val="2968F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461AC"/>
    <w:multiLevelType w:val="hybridMultilevel"/>
    <w:tmpl w:val="CC3E0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A123F4"/>
    <w:multiLevelType w:val="hybridMultilevel"/>
    <w:tmpl w:val="C76C1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872BA"/>
    <w:multiLevelType w:val="hybridMultilevel"/>
    <w:tmpl w:val="588EC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01878"/>
    <w:multiLevelType w:val="hybridMultilevel"/>
    <w:tmpl w:val="E130A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F5FCB"/>
    <w:multiLevelType w:val="hybridMultilevel"/>
    <w:tmpl w:val="5C00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AE288D"/>
    <w:multiLevelType w:val="hybridMultilevel"/>
    <w:tmpl w:val="CD688DD2"/>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F4BAB"/>
    <w:multiLevelType w:val="hybridMultilevel"/>
    <w:tmpl w:val="E436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159DD"/>
    <w:multiLevelType w:val="hybridMultilevel"/>
    <w:tmpl w:val="3104D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E741E"/>
    <w:multiLevelType w:val="hybridMultilevel"/>
    <w:tmpl w:val="BDACEA70"/>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CD75BE"/>
    <w:multiLevelType w:val="hybridMultilevel"/>
    <w:tmpl w:val="1C869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6E0561"/>
    <w:multiLevelType w:val="hybridMultilevel"/>
    <w:tmpl w:val="BB147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367C9C"/>
    <w:multiLevelType w:val="hybridMultilevel"/>
    <w:tmpl w:val="F762F368"/>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E83DDB"/>
    <w:multiLevelType w:val="hybridMultilevel"/>
    <w:tmpl w:val="62526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2464C4"/>
    <w:multiLevelType w:val="hybridMultilevel"/>
    <w:tmpl w:val="1F4C2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3A4236"/>
    <w:multiLevelType w:val="hybridMultilevel"/>
    <w:tmpl w:val="BE323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E476E3"/>
    <w:multiLevelType w:val="hybridMultilevel"/>
    <w:tmpl w:val="8E167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EA5B32"/>
    <w:multiLevelType w:val="hybridMultilevel"/>
    <w:tmpl w:val="9DA8B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123B11"/>
    <w:multiLevelType w:val="hybridMultilevel"/>
    <w:tmpl w:val="91805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8125E8"/>
    <w:multiLevelType w:val="hybridMultilevel"/>
    <w:tmpl w:val="B4804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FC14E9"/>
    <w:multiLevelType w:val="hybridMultilevel"/>
    <w:tmpl w:val="130E5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770177"/>
    <w:multiLevelType w:val="hybridMultilevel"/>
    <w:tmpl w:val="E820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150D5F"/>
    <w:multiLevelType w:val="hybridMultilevel"/>
    <w:tmpl w:val="614AE764"/>
    <w:lvl w:ilvl="0" w:tplc="04090005">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7286D45"/>
    <w:multiLevelType w:val="hybridMultilevel"/>
    <w:tmpl w:val="0A56D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326059"/>
    <w:multiLevelType w:val="hybridMultilevel"/>
    <w:tmpl w:val="1DF6B72E"/>
    <w:lvl w:ilvl="0" w:tplc="4748F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4203B2"/>
    <w:multiLevelType w:val="hybridMultilevel"/>
    <w:tmpl w:val="D8442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365DDA"/>
    <w:multiLevelType w:val="hybridMultilevel"/>
    <w:tmpl w:val="CE16BAB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5C0E73"/>
    <w:multiLevelType w:val="hybridMultilevel"/>
    <w:tmpl w:val="1AB4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6301FF"/>
    <w:multiLevelType w:val="hybridMultilevel"/>
    <w:tmpl w:val="F0BAB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F2001"/>
    <w:multiLevelType w:val="hybridMultilevel"/>
    <w:tmpl w:val="15B4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4F55FD"/>
    <w:multiLevelType w:val="hybridMultilevel"/>
    <w:tmpl w:val="42DE9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8E5FBE"/>
    <w:multiLevelType w:val="hybridMultilevel"/>
    <w:tmpl w:val="9C70E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C266B7"/>
    <w:multiLevelType w:val="hybridMultilevel"/>
    <w:tmpl w:val="1FCC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DC3821"/>
    <w:multiLevelType w:val="hybridMultilevel"/>
    <w:tmpl w:val="BA98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1C3F88"/>
    <w:multiLevelType w:val="hybridMultilevel"/>
    <w:tmpl w:val="50A66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2326B6"/>
    <w:multiLevelType w:val="hybridMultilevel"/>
    <w:tmpl w:val="6BF03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8F2C70"/>
    <w:multiLevelType w:val="hybridMultilevel"/>
    <w:tmpl w:val="C5B2D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CE5C90"/>
    <w:multiLevelType w:val="hybridMultilevel"/>
    <w:tmpl w:val="B0960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BE0707"/>
    <w:multiLevelType w:val="hybridMultilevel"/>
    <w:tmpl w:val="B3D0B2FC"/>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223BCF"/>
    <w:multiLevelType w:val="hybridMultilevel"/>
    <w:tmpl w:val="8F9E1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262306"/>
    <w:multiLevelType w:val="hybridMultilevel"/>
    <w:tmpl w:val="8F4251DC"/>
    <w:lvl w:ilvl="0" w:tplc="348059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07E5A63"/>
    <w:multiLevelType w:val="hybridMultilevel"/>
    <w:tmpl w:val="B25C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14557C"/>
    <w:multiLevelType w:val="hybridMultilevel"/>
    <w:tmpl w:val="58BED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853B67"/>
    <w:multiLevelType w:val="hybridMultilevel"/>
    <w:tmpl w:val="9B8C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4D1AB2"/>
    <w:multiLevelType w:val="hybridMultilevel"/>
    <w:tmpl w:val="0F0A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907872"/>
    <w:multiLevelType w:val="hybridMultilevel"/>
    <w:tmpl w:val="16A61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6C2C99"/>
    <w:multiLevelType w:val="hybridMultilevel"/>
    <w:tmpl w:val="2EDAA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DD73B8"/>
    <w:multiLevelType w:val="hybridMultilevel"/>
    <w:tmpl w:val="CC4E441A"/>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FA42C2"/>
    <w:multiLevelType w:val="hybridMultilevel"/>
    <w:tmpl w:val="06CAB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777715"/>
    <w:multiLevelType w:val="hybridMultilevel"/>
    <w:tmpl w:val="FDAC6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3A7BB1"/>
    <w:multiLevelType w:val="hybridMultilevel"/>
    <w:tmpl w:val="03F62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920CA0"/>
    <w:multiLevelType w:val="hybridMultilevel"/>
    <w:tmpl w:val="A1C6A6FA"/>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D259EC"/>
    <w:multiLevelType w:val="hybridMultilevel"/>
    <w:tmpl w:val="E0F6C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E07CB1"/>
    <w:multiLevelType w:val="hybridMultilevel"/>
    <w:tmpl w:val="0B3E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C26613"/>
    <w:multiLevelType w:val="hybridMultilevel"/>
    <w:tmpl w:val="C6680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184E78"/>
    <w:multiLevelType w:val="hybridMultilevel"/>
    <w:tmpl w:val="457C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2940E3"/>
    <w:multiLevelType w:val="hybridMultilevel"/>
    <w:tmpl w:val="D1E84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717C65"/>
    <w:multiLevelType w:val="hybridMultilevel"/>
    <w:tmpl w:val="47CE15F8"/>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B70177"/>
    <w:multiLevelType w:val="hybridMultilevel"/>
    <w:tmpl w:val="79B8F3D4"/>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ED0C9A"/>
    <w:multiLevelType w:val="hybridMultilevel"/>
    <w:tmpl w:val="D17E6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D86804"/>
    <w:multiLevelType w:val="hybridMultilevel"/>
    <w:tmpl w:val="683AD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804B72"/>
    <w:multiLevelType w:val="hybridMultilevel"/>
    <w:tmpl w:val="15BAD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0062A8"/>
    <w:multiLevelType w:val="hybridMultilevel"/>
    <w:tmpl w:val="1C683A78"/>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752FA1"/>
    <w:multiLevelType w:val="hybridMultilevel"/>
    <w:tmpl w:val="DE00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0836074">
    <w:abstractNumId w:val="38"/>
  </w:num>
  <w:num w:numId="2" w16cid:durableId="1073892178">
    <w:abstractNumId w:val="36"/>
  </w:num>
  <w:num w:numId="3" w16cid:durableId="249969914">
    <w:abstractNumId w:val="54"/>
  </w:num>
  <w:num w:numId="4" w16cid:durableId="1964729525">
    <w:abstractNumId w:val="6"/>
  </w:num>
  <w:num w:numId="5" w16cid:durableId="1922376074">
    <w:abstractNumId w:val="27"/>
  </w:num>
  <w:num w:numId="6" w16cid:durableId="1575316717">
    <w:abstractNumId w:val="25"/>
  </w:num>
  <w:num w:numId="7" w16cid:durableId="1612399274">
    <w:abstractNumId w:val="7"/>
  </w:num>
  <w:num w:numId="8" w16cid:durableId="910967368">
    <w:abstractNumId w:val="40"/>
  </w:num>
  <w:num w:numId="9" w16cid:durableId="1916889330">
    <w:abstractNumId w:val="37"/>
  </w:num>
  <w:num w:numId="10" w16cid:durableId="1422722448">
    <w:abstractNumId w:val="58"/>
  </w:num>
  <w:num w:numId="11" w16cid:durableId="624117276">
    <w:abstractNumId w:val="3"/>
  </w:num>
  <w:num w:numId="12" w16cid:durableId="1398095075">
    <w:abstractNumId w:val="1"/>
  </w:num>
  <w:num w:numId="13" w16cid:durableId="246306489">
    <w:abstractNumId w:val="66"/>
  </w:num>
  <w:num w:numId="14" w16cid:durableId="879198192">
    <w:abstractNumId w:val="16"/>
  </w:num>
  <w:num w:numId="15" w16cid:durableId="435952714">
    <w:abstractNumId w:val="61"/>
  </w:num>
  <w:num w:numId="16" w16cid:durableId="1075856776">
    <w:abstractNumId w:val="13"/>
  </w:num>
  <w:num w:numId="17" w16cid:durableId="1951160394">
    <w:abstractNumId w:val="10"/>
  </w:num>
  <w:num w:numId="18" w16cid:durableId="166360560">
    <w:abstractNumId w:val="55"/>
  </w:num>
  <w:num w:numId="19" w16cid:durableId="2111849947">
    <w:abstractNumId w:val="51"/>
  </w:num>
  <w:num w:numId="20" w16cid:durableId="965240634">
    <w:abstractNumId w:val="42"/>
  </w:num>
  <w:num w:numId="21" w16cid:durableId="1546412213">
    <w:abstractNumId w:val="29"/>
  </w:num>
  <w:num w:numId="22" w16cid:durableId="2106655229">
    <w:abstractNumId w:val="50"/>
  </w:num>
  <w:num w:numId="23" w16cid:durableId="1825121548">
    <w:abstractNumId w:val="5"/>
  </w:num>
  <w:num w:numId="24" w16cid:durableId="174196678">
    <w:abstractNumId w:val="12"/>
  </w:num>
  <w:num w:numId="25" w16cid:durableId="184056210">
    <w:abstractNumId w:val="15"/>
  </w:num>
  <w:num w:numId="26" w16cid:durableId="280839193">
    <w:abstractNumId w:val="57"/>
  </w:num>
  <w:num w:numId="27" w16cid:durableId="1676572115">
    <w:abstractNumId w:val="53"/>
  </w:num>
  <w:num w:numId="28" w16cid:durableId="1502354355">
    <w:abstractNumId w:val="43"/>
  </w:num>
  <w:num w:numId="29" w16cid:durableId="1106579566">
    <w:abstractNumId w:val="21"/>
  </w:num>
  <w:num w:numId="30" w16cid:durableId="1828132942">
    <w:abstractNumId w:val="11"/>
  </w:num>
  <w:num w:numId="31" w16cid:durableId="196745561">
    <w:abstractNumId w:val="4"/>
  </w:num>
  <w:num w:numId="32" w16cid:durableId="2060201704">
    <w:abstractNumId w:val="63"/>
  </w:num>
  <w:num w:numId="33" w16cid:durableId="612131355">
    <w:abstractNumId w:val="14"/>
  </w:num>
  <w:num w:numId="34" w16cid:durableId="422998979">
    <w:abstractNumId w:val="34"/>
  </w:num>
  <w:num w:numId="35" w16cid:durableId="1626695198">
    <w:abstractNumId w:val="60"/>
  </w:num>
  <w:num w:numId="36" w16cid:durableId="1641954354">
    <w:abstractNumId w:val="52"/>
  </w:num>
  <w:num w:numId="37" w16cid:durableId="1479571118">
    <w:abstractNumId w:val="9"/>
  </w:num>
  <w:num w:numId="38" w16cid:durableId="1407189766">
    <w:abstractNumId w:val="23"/>
  </w:num>
  <w:num w:numId="39" w16cid:durableId="1217467314">
    <w:abstractNumId w:val="49"/>
  </w:num>
  <w:num w:numId="40" w16cid:durableId="2029060997">
    <w:abstractNumId w:val="44"/>
  </w:num>
  <w:num w:numId="41" w16cid:durableId="1139960067">
    <w:abstractNumId w:val="65"/>
  </w:num>
  <w:num w:numId="42" w16cid:durableId="1231815528">
    <w:abstractNumId w:val="59"/>
  </w:num>
  <w:num w:numId="43" w16cid:durableId="1692029271">
    <w:abstractNumId w:val="30"/>
  </w:num>
  <w:num w:numId="44" w16cid:durableId="1226378734">
    <w:abstractNumId w:val="28"/>
  </w:num>
  <w:num w:numId="45" w16cid:durableId="147134121">
    <w:abstractNumId w:val="2"/>
  </w:num>
  <w:num w:numId="46" w16cid:durableId="670596498">
    <w:abstractNumId w:val="26"/>
  </w:num>
  <w:num w:numId="47" w16cid:durableId="113065303">
    <w:abstractNumId w:val="62"/>
  </w:num>
  <w:num w:numId="48" w16cid:durableId="916594510">
    <w:abstractNumId w:val="35"/>
  </w:num>
  <w:num w:numId="49" w16cid:durableId="723455943">
    <w:abstractNumId w:val="67"/>
  </w:num>
  <w:num w:numId="50" w16cid:durableId="1277100244">
    <w:abstractNumId w:val="0"/>
  </w:num>
  <w:num w:numId="51" w16cid:durableId="187722162">
    <w:abstractNumId w:val="33"/>
  </w:num>
  <w:num w:numId="52" w16cid:durableId="751661191">
    <w:abstractNumId w:val="48"/>
  </w:num>
  <w:num w:numId="53" w16cid:durableId="1877699328">
    <w:abstractNumId w:val="41"/>
  </w:num>
  <w:num w:numId="54" w16cid:durableId="1111625357">
    <w:abstractNumId w:val="56"/>
  </w:num>
  <w:num w:numId="55" w16cid:durableId="1716271602">
    <w:abstractNumId w:val="45"/>
  </w:num>
  <w:num w:numId="56" w16cid:durableId="2037727446">
    <w:abstractNumId w:val="18"/>
  </w:num>
  <w:num w:numId="57" w16cid:durableId="357436160">
    <w:abstractNumId w:val="39"/>
  </w:num>
  <w:num w:numId="58" w16cid:durableId="1852524146">
    <w:abstractNumId w:val="46"/>
  </w:num>
  <w:num w:numId="59" w16cid:durableId="451900130">
    <w:abstractNumId w:val="8"/>
  </w:num>
  <w:num w:numId="60" w16cid:durableId="691616870">
    <w:abstractNumId w:val="47"/>
  </w:num>
  <w:num w:numId="61" w16cid:durableId="1490630223">
    <w:abstractNumId w:val="32"/>
  </w:num>
  <w:num w:numId="62" w16cid:durableId="1050693714">
    <w:abstractNumId w:val="31"/>
  </w:num>
  <w:num w:numId="63" w16cid:durableId="249701835">
    <w:abstractNumId w:val="17"/>
  </w:num>
  <w:num w:numId="64" w16cid:durableId="1197935390">
    <w:abstractNumId w:val="22"/>
  </w:num>
  <w:num w:numId="65" w16cid:durableId="1522549361">
    <w:abstractNumId w:val="24"/>
  </w:num>
  <w:num w:numId="66" w16cid:durableId="830365652">
    <w:abstractNumId w:val="19"/>
  </w:num>
  <w:num w:numId="67" w16cid:durableId="1102720740">
    <w:abstractNumId w:val="20"/>
  </w:num>
  <w:num w:numId="68" w16cid:durableId="1827236313">
    <w:abstractNumId w:val="6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A21"/>
    <w:rsid w:val="000060B0"/>
    <w:rsid w:val="000101AD"/>
    <w:rsid w:val="000151DD"/>
    <w:rsid w:val="00015C8E"/>
    <w:rsid w:val="000222FA"/>
    <w:rsid w:val="00024B2A"/>
    <w:rsid w:val="00027668"/>
    <w:rsid w:val="00030475"/>
    <w:rsid w:val="00037084"/>
    <w:rsid w:val="00046A12"/>
    <w:rsid w:val="0007362E"/>
    <w:rsid w:val="00082153"/>
    <w:rsid w:val="000B3800"/>
    <w:rsid w:val="000B486F"/>
    <w:rsid w:val="000E4811"/>
    <w:rsid w:val="000E7294"/>
    <w:rsid w:val="000F0AFE"/>
    <w:rsid w:val="001052B2"/>
    <w:rsid w:val="00117F4B"/>
    <w:rsid w:val="00124888"/>
    <w:rsid w:val="00162C6B"/>
    <w:rsid w:val="00181A5C"/>
    <w:rsid w:val="00196FE6"/>
    <w:rsid w:val="001B0274"/>
    <w:rsid w:val="001C0465"/>
    <w:rsid w:val="001C502C"/>
    <w:rsid w:val="001E62FF"/>
    <w:rsid w:val="001F3619"/>
    <w:rsid w:val="00203FDF"/>
    <w:rsid w:val="002069EA"/>
    <w:rsid w:val="00215DEF"/>
    <w:rsid w:val="0022389D"/>
    <w:rsid w:val="0024006B"/>
    <w:rsid w:val="002A06AE"/>
    <w:rsid w:val="002A4642"/>
    <w:rsid w:val="002A4910"/>
    <w:rsid w:val="002A69F1"/>
    <w:rsid w:val="002D5DB3"/>
    <w:rsid w:val="00320C3A"/>
    <w:rsid w:val="003261E4"/>
    <w:rsid w:val="0032649B"/>
    <w:rsid w:val="00340798"/>
    <w:rsid w:val="0036782C"/>
    <w:rsid w:val="003830A6"/>
    <w:rsid w:val="00394592"/>
    <w:rsid w:val="003A3896"/>
    <w:rsid w:val="003C2CC9"/>
    <w:rsid w:val="003D7A4E"/>
    <w:rsid w:val="003F2EFF"/>
    <w:rsid w:val="00413F82"/>
    <w:rsid w:val="00416FBD"/>
    <w:rsid w:val="00432ECA"/>
    <w:rsid w:val="00440228"/>
    <w:rsid w:val="004425AF"/>
    <w:rsid w:val="00457B0A"/>
    <w:rsid w:val="00461838"/>
    <w:rsid w:val="004758AB"/>
    <w:rsid w:val="004A77B4"/>
    <w:rsid w:val="004B3F3A"/>
    <w:rsid w:val="004C17EB"/>
    <w:rsid w:val="004E1C63"/>
    <w:rsid w:val="004F261F"/>
    <w:rsid w:val="004F77F7"/>
    <w:rsid w:val="00501DEB"/>
    <w:rsid w:val="0050618D"/>
    <w:rsid w:val="00516497"/>
    <w:rsid w:val="005174BF"/>
    <w:rsid w:val="005342C4"/>
    <w:rsid w:val="00550D2E"/>
    <w:rsid w:val="00555C11"/>
    <w:rsid w:val="00563C3A"/>
    <w:rsid w:val="00566BB2"/>
    <w:rsid w:val="00591864"/>
    <w:rsid w:val="0059401C"/>
    <w:rsid w:val="0059615C"/>
    <w:rsid w:val="005A24D2"/>
    <w:rsid w:val="005A6133"/>
    <w:rsid w:val="005C3A0B"/>
    <w:rsid w:val="005D4108"/>
    <w:rsid w:val="005D69A1"/>
    <w:rsid w:val="005E747B"/>
    <w:rsid w:val="005E7FAC"/>
    <w:rsid w:val="005F1365"/>
    <w:rsid w:val="00600662"/>
    <w:rsid w:val="00603C15"/>
    <w:rsid w:val="0060494A"/>
    <w:rsid w:val="00614CBD"/>
    <w:rsid w:val="00631A3F"/>
    <w:rsid w:val="00634F85"/>
    <w:rsid w:val="00637475"/>
    <w:rsid w:val="00653CFD"/>
    <w:rsid w:val="00656BD7"/>
    <w:rsid w:val="00656E1D"/>
    <w:rsid w:val="006934B4"/>
    <w:rsid w:val="006A0F31"/>
    <w:rsid w:val="006D0E3F"/>
    <w:rsid w:val="006D6448"/>
    <w:rsid w:val="006E0D92"/>
    <w:rsid w:val="006E483A"/>
    <w:rsid w:val="006F19AF"/>
    <w:rsid w:val="006F2C18"/>
    <w:rsid w:val="006F5C86"/>
    <w:rsid w:val="00705775"/>
    <w:rsid w:val="00712305"/>
    <w:rsid w:val="00733F9D"/>
    <w:rsid w:val="00743E47"/>
    <w:rsid w:val="007470A5"/>
    <w:rsid w:val="007727B8"/>
    <w:rsid w:val="007756D8"/>
    <w:rsid w:val="007812AF"/>
    <w:rsid w:val="00792F65"/>
    <w:rsid w:val="007B138C"/>
    <w:rsid w:val="007B7BC3"/>
    <w:rsid w:val="007D3BE4"/>
    <w:rsid w:val="007D4366"/>
    <w:rsid w:val="007D4631"/>
    <w:rsid w:val="007E2E9B"/>
    <w:rsid w:val="00800610"/>
    <w:rsid w:val="00800F71"/>
    <w:rsid w:val="00803522"/>
    <w:rsid w:val="00854CD3"/>
    <w:rsid w:val="008653B6"/>
    <w:rsid w:val="00866389"/>
    <w:rsid w:val="008814FD"/>
    <w:rsid w:val="008832CF"/>
    <w:rsid w:val="00897662"/>
    <w:rsid w:val="008A2403"/>
    <w:rsid w:val="008D19AA"/>
    <w:rsid w:val="008E2F0F"/>
    <w:rsid w:val="008E5BA0"/>
    <w:rsid w:val="008F15F3"/>
    <w:rsid w:val="00903168"/>
    <w:rsid w:val="00934B7B"/>
    <w:rsid w:val="00940D47"/>
    <w:rsid w:val="00950722"/>
    <w:rsid w:val="009530A5"/>
    <w:rsid w:val="00961346"/>
    <w:rsid w:val="00967D67"/>
    <w:rsid w:val="009774CD"/>
    <w:rsid w:val="00991A81"/>
    <w:rsid w:val="009A1B2B"/>
    <w:rsid w:val="009B1C9D"/>
    <w:rsid w:val="009B6E3C"/>
    <w:rsid w:val="009F1569"/>
    <w:rsid w:val="00A0579A"/>
    <w:rsid w:val="00A465EA"/>
    <w:rsid w:val="00A56B9F"/>
    <w:rsid w:val="00A67004"/>
    <w:rsid w:val="00A83830"/>
    <w:rsid w:val="00A83B8D"/>
    <w:rsid w:val="00A9102B"/>
    <w:rsid w:val="00A93F8C"/>
    <w:rsid w:val="00AA1D3E"/>
    <w:rsid w:val="00AB359D"/>
    <w:rsid w:val="00AB4E86"/>
    <w:rsid w:val="00AC4860"/>
    <w:rsid w:val="00AF7517"/>
    <w:rsid w:val="00B015E0"/>
    <w:rsid w:val="00B16D5E"/>
    <w:rsid w:val="00B241F5"/>
    <w:rsid w:val="00B27A6A"/>
    <w:rsid w:val="00B3006B"/>
    <w:rsid w:val="00B3171E"/>
    <w:rsid w:val="00B36A21"/>
    <w:rsid w:val="00B37680"/>
    <w:rsid w:val="00B478B7"/>
    <w:rsid w:val="00B53C87"/>
    <w:rsid w:val="00B56B32"/>
    <w:rsid w:val="00B70ABE"/>
    <w:rsid w:val="00B857CE"/>
    <w:rsid w:val="00BA1E2A"/>
    <w:rsid w:val="00BC3FB9"/>
    <w:rsid w:val="00BF2C4B"/>
    <w:rsid w:val="00BF6942"/>
    <w:rsid w:val="00C00993"/>
    <w:rsid w:val="00C42BE3"/>
    <w:rsid w:val="00C5410A"/>
    <w:rsid w:val="00C6182F"/>
    <w:rsid w:val="00C75FA0"/>
    <w:rsid w:val="00C86598"/>
    <w:rsid w:val="00C96C92"/>
    <w:rsid w:val="00CB3721"/>
    <w:rsid w:val="00CC4AF7"/>
    <w:rsid w:val="00CC4F84"/>
    <w:rsid w:val="00CC6460"/>
    <w:rsid w:val="00CD2B99"/>
    <w:rsid w:val="00CD7F50"/>
    <w:rsid w:val="00CE7A3B"/>
    <w:rsid w:val="00CF2F72"/>
    <w:rsid w:val="00D00387"/>
    <w:rsid w:val="00D16FF2"/>
    <w:rsid w:val="00D20C7A"/>
    <w:rsid w:val="00D234A4"/>
    <w:rsid w:val="00D308AE"/>
    <w:rsid w:val="00D30E8B"/>
    <w:rsid w:val="00D513EE"/>
    <w:rsid w:val="00D74870"/>
    <w:rsid w:val="00D7558C"/>
    <w:rsid w:val="00D930E2"/>
    <w:rsid w:val="00D952FA"/>
    <w:rsid w:val="00D9756F"/>
    <w:rsid w:val="00DB2737"/>
    <w:rsid w:val="00DB3AD6"/>
    <w:rsid w:val="00DD20E6"/>
    <w:rsid w:val="00DE2BE5"/>
    <w:rsid w:val="00DE33E1"/>
    <w:rsid w:val="00DF117D"/>
    <w:rsid w:val="00DF508C"/>
    <w:rsid w:val="00E018DC"/>
    <w:rsid w:val="00E23B80"/>
    <w:rsid w:val="00E47BB2"/>
    <w:rsid w:val="00E77051"/>
    <w:rsid w:val="00E838C6"/>
    <w:rsid w:val="00EC4C4C"/>
    <w:rsid w:val="00ED5A81"/>
    <w:rsid w:val="00F01438"/>
    <w:rsid w:val="00F0727B"/>
    <w:rsid w:val="00F22500"/>
    <w:rsid w:val="00F435C9"/>
    <w:rsid w:val="00F47F63"/>
    <w:rsid w:val="00F72003"/>
    <w:rsid w:val="00F819CD"/>
    <w:rsid w:val="00F82F56"/>
    <w:rsid w:val="00F835D2"/>
    <w:rsid w:val="00F95E42"/>
    <w:rsid w:val="00F96E03"/>
    <w:rsid w:val="00FA20E9"/>
    <w:rsid w:val="00FC02F4"/>
    <w:rsid w:val="00FD7FEA"/>
    <w:rsid w:val="00FE1C1B"/>
    <w:rsid w:val="00FE7E0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F030D"/>
  <w15:docId w15:val="{579DC78A-B296-5D40-8BBE-9C5249C0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D2E"/>
    <w:rPr>
      <w:rFonts w:ascii="Times New Roman" w:eastAsia="Times New Roman" w:hAnsi="Times New Roman"/>
      <w:lang w:eastAsia="en-US"/>
    </w:rPr>
  </w:style>
  <w:style w:type="paragraph" w:styleId="Heading1">
    <w:name w:val="heading 1"/>
    <w:basedOn w:val="Normal"/>
    <w:next w:val="Normal"/>
    <w:link w:val="Heading1Char"/>
    <w:uiPriority w:val="9"/>
    <w:qFormat/>
    <w:rsid w:val="00A93F8C"/>
    <w:pPr>
      <w:keepNext/>
      <w:keepLines/>
      <w:spacing w:before="480"/>
      <w:outlineLvl w:val="0"/>
    </w:pPr>
    <w:rPr>
      <w:rFonts w:ascii="Optima" w:eastAsiaTheme="majorEastAsia" w:hAnsi="Optima" w:cstheme="majorBidi"/>
      <w:b/>
      <w:bCs/>
      <w:color w:val="008DA8"/>
      <w:sz w:val="32"/>
      <w:szCs w:val="32"/>
    </w:rPr>
  </w:style>
  <w:style w:type="paragraph" w:styleId="Heading2">
    <w:name w:val="heading 2"/>
    <w:basedOn w:val="Normal"/>
    <w:next w:val="Normal"/>
    <w:link w:val="Heading2Char"/>
    <w:uiPriority w:val="9"/>
    <w:unhideWhenUsed/>
    <w:qFormat/>
    <w:rsid w:val="008E2F0F"/>
    <w:pPr>
      <w:keepNext/>
      <w:keepLines/>
      <w:spacing w:before="200"/>
      <w:outlineLvl w:val="1"/>
    </w:pPr>
    <w:rPr>
      <w:rFonts w:ascii="Optima" w:eastAsiaTheme="majorEastAsia" w:hAnsi="Optima" w:cstheme="majorBidi"/>
      <w:b/>
      <w:bCs/>
      <w:color w:val="E87D1C"/>
      <w:sz w:val="28"/>
      <w:szCs w:val="26"/>
    </w:rPr>
  </w:style>
  <w:style w:type="paragraph" w:styleId="Heading4">
    <w:name w:val="heading 4"/>
    <w:basedOn w:val="Normal"/>
    <w:next w:val="Normal"/>
    <w:link w:val="Heading4Char"/>
    <w:uiPriority w:val="9"/>
    <w:semiHidden/>
    <w:unhideWhenUsed/>
    <w:qFormat/>
    <w:rsid w:val="008E2F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1A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1A5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93F8C"/>
    <w:rPr>
      <w:rFonts w:ascii="Optima" w:eastAsiaTheme="majorEastAsia" w:hAnsi="Optima" w:cstheme="majorBidi"/>
      <w:b/>
      <w:bCs/>
      <w:color w:val="008DA8"/>
      <w:sz w:val="32"/>
      <w:szCs w:val="32"/>
    </w:rPr>
  </w:style>
  <w:style w:type="table" w:styleId="TableGrid">
    <w:name w:val="Table Grid"/>
    <w:basedOn w:val="TableNormal"/>
    <w:uiPriority w:val="59"/>
    <w:rsid w:val="0018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35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59D"/>
    <w:rPr>
      <w:rFonts w:ascii="Lucida Grande" w:hAnsi="Lucida Grande" w:cs="Lucida Grande"/>
      <w:sz w:val="18"/>
      <w:szCs w:val="18"/>
    </w:rPr>
  </w:style>
  <w:style w:type="paragraph" w:styleId="ListParagraph">
    <w:name w:val="List Paragraph"/>
    <w:basedOn w:val="Normal"/>
    <w:uiPriority w:val="34"/>
    <w:qFormat/>
    <w:rsid w:val="00B16D5E"/>
    <w:pPr>
      <w:ind w:left="720"/>
      <w:contextualSpacing/>
    </w:pPr>
  </w:style>
  <w:style w:type="paragraph" w:styleId="Subtitle">
    <w:name w:val="Subtitle"/>
    <w:basedOn w:val="Normal"/>
    <w:next w:val="Normal"/>
    <w:link w:val="SubtitleChar"/>
    <w:uiPriority w:val="11"/>
    <w:qFormat/>
    <w:rsid w:val="00A93F8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93F8C"/>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A93F8C"/>
    <w:rPr>
      <w:rFonts w:ascii="Optima" w:hAnsi="Optima"/>
      <w:b/>
      <w:bCs/>
      <w:i/>
      <w:color w:val="E87D1C"/>
      <w:sz w:val="52"/>
    </w:rPr>
  </w:style>
  <w:style w:type="character" w:customStyle="1" w:styleId="Heading2Char">
    <w:name w:val="Heading 2 Char"/>
    <w:basedOn w:val="DefaultParagraphFont"/>
    <w:link w:val="Heading2"/>
    <w:uiPriority w:val="9"/>
    <w:rsid w:val="008E2F0F"/>
    <w:rPr>
      <w:rFonts w:ascii="Optima" w:eastAsiaTheme="majorEastAsia" w:hAnsi="Optima" w:cstheme="majorBidi"/>
      <w:b/>
      <w:bCs/>
      <w:color w:val="E87D1C"/>
      <w:sz w:val="28"/>
      <w:szCs w:val="26"/>
    </w:rPr>
  </w:style>
  <w:style w:type="paragraph" w:customStyle="1" w:styleId="ParagraphStyleLeft">
    <w:name w:val="Paragraph Style Left"/>
    <w:basedOn w:val="Normal"/>
    <w:uiPriority w:val="99"/>
    <w:rsid w:val="00566BB2"/>
    <w:pPr>
      <w:widowControl w:val="0"/>
      <w:suppressAutoHyphens/>
      <w:autoSpaceDE w:val="0"/>
      <w:autoSpaceDN w:val="0"/>
      <w:adjustRightInd w:val="0"/>
      <w:spacing w:line="288" w:lineRule="auto"/>
      <w:textAlignment w:val="center"/>
    </w:pPr>
    <w:rPr>
      <w:rFonts w:ascii="ArialMT" w:hAnsi="ArialMT" w:cs="ArialMT"/>
      <w:color w:val="000000"/>
    </w:rPr>
  </w:style>
  <w:style w:type="paragraph" w:customStyle="1" w:styleId="Bullets">
    <w:name w:val="Bullets"/>
    <w:basedOn w:val="Normal"/>
    <w:uiPriority w:val="99"/>
    <w:rsid w:val="00566BB2"/>
    <w:pPr>
      <w:widowControl w:val="0"/>
      <w:suppressAutoHyphens/>
      <w:autoSpaceDE w:val="0"/>
      <w:autoSpaceDN w:val="0"/>
      <w:adjustRightInd w:val="0"/>
      <w:spacing w:after="24" w:line="288" w:lineRule="auto"/>
      <w:ind w:left="840" w:hanging="360"/>
      <w:textAlignment w:val="center"/>
    </w:pPr>
    <w:rPr>
      <w:rFonts w:ascii="ArialMT" w:hAnsi="ArialMT" w:cs="ArialMT"/>
      <w:color w:val="000000"/>
    </w:rPr>
  </w:style>
  <w:style w:type="character" w:customStyle="1" w:styleId="Heading4Char">
    <w:name w:val="Heading 4 Char"/>
    <w:basedOn w:val="DefaultParagraphFont"/>
    <w:link w:val="Heading4"/>
    <w:uiPriority w:val="9"/>
    <w:semiHidden/>
    <w:rsid w:val="008E2F0F"/>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6934B4"/>
    <w:pPr>
      <w:widowControl w:val="0"/>
      <w:spacing w:before="24"/>
      <w:ind w:left="820" w:hanging="360"/>
    </w:pPr>
  </w:style>
  <w:style w:type="character" w:customStyle="1" w:styleId="BodyTextChar">
    <w:name w:val="Body Text Char"/>
    <w:basedOn w:val="DefaultParagraphFont"/>
    <w:link w:val="BodyText"/>
    <w:uiPriority w:val="1"/>
    <w:rsid w:val="006934B4"/>
    <w:rPr>
      <w:rFonts w:ascii="Times New Roman" w:eastAsia="Times New Roman" w:hAnsi="Times New Roman" w:cstheme="minorBidi"/>
      <w:lang w:eastAsia="en-US"/>
    </w:rPr>
  </w:style>
  <w:style w:type="paragraph" w:styleId="BodyTextIndent">
    <w:name w:val="Body Text Indent"/>
    <w:basedOn w:val="Normal"/>
    <w:link w:val="BodyTextIndentChar"/>
    <w:uiPriority w:val="99"/>
    <w:semiHidden/>
    <w:unhideWhenUsed/>
    <w:rsid w:val="00037084"/>
    <w:pPr>
      <w:spacing w:after="120"/>
      <w:ind w:left="360"/>
    </w:pPr>
  </w:style>
  <w:style w:type="character" w:customStyle="1" w:styleId="BodyTextIndentChar">
    <w:name w:val="Body Text Indent Char"/>
    <w:basedOn w:val="DefaultParagraphFont"/>
    <w:link w:val="BodyTextIndent"/>
    <w:uiPriority w:val="99"/>
    <w:semiHidden/>
    <w:rsid w:val="00037084"/>
    <w:rPr>
      <w:rFonts w:ascii="Minion Pro" w:hAnsi="Minion Pro" w:cstheme="minorBidi"/>
    </w:rPr>
  </w:style>
  <w:style w:type="paragraph" w:customStyle="1" w:styleId="BasicBold14">
    <w:name w:val="Basic Bold 14"/>
    <w:basedOn w:val="Normal"/>
    <w:uiPriority w:val="99"/>
    <w:rsid w:val="008A2403"/>
    <w:pPr>
      <w:widowControl w:val="0"/>
      <w:autoSpaceDE w:val="0"/>
      <w:autoSpaceDN w:val="0"/>
      <w:adjustRightInd w:val="0"/>
      <w:spacing w:line="288" w:lineRule="auto"/>
      <w:textAlignment w:val="center"/>
    </w:pPr>
    <w:rPr>
      <w:rFonts w:ascii="AbadiMT-CondensedExtraBold" w:hAnsi="AbadiMT-CondensedExtraBold" w:cs="AbadiMT-CondensedExtraBold"/>
      <w:color w:val="000000"/>
      <w:sz w:val="28"/>
      <w:szCs w:val="28"/>
    </w:rPr>
  </w:style>
  <w:style w:type="character" w:styleId="Hyperlink">
    <w:name w:val="Hyperlink"/>
    <w:uiPriority w:val="99"/>
    <w:rsid w:val="00903168"/>
    <w:rPr>
      <w:color w:val="0000FF"/>
      <w:u w:val="single"/>
    </w:rPr>
  </w:style>
  <w:style w:type="paragraph" w:styleId="Header">
    <w:name w:val="header"/>
    <w:basedOn w:val="Normal"/>
    <w:link w:val="HeaderChar"/>
    <w:uiPriority w:val="99"/>
    <w:unhideWhenUsed/>
    <w:rsid w:val="00A67004"/>
    <w:pPr>
      <w:tabs>
        <w:tab w:val="center" w:pos="4320"/>
        <w:tab w:val="right" w:pos="8640"/>
      </w:tabs>
    </w:pPr>
  </w:style>
  <w:style w:type="character" w:customStyle="1" w:styleId="HeaderChar">
    <w:name w:val="Header Char"/>
    <w:basedOn w:val="DefaultParagraphFont"/>
    <w:link w:val="Header"/>
    <w:uiPriority w:val="99"/>
    <w:rsid w:val="00A67004"/>
    <w:rPr>
      <w:rFonts w:ascii="Minion Pro" w:hAnsi="Minion Pro" w:cstheme="minorBidi"/>
    </w:rPr>
  </w:style>
  <w:style w:type="paragraph" w:styleId="Footer">
    <w:name w:val="footer"/>
    <w:basedOn w:val="Normal"/>
    <w:link w:val="FooterChar"/>
    <w:uiPriority w:val="99"/>
    <w:unhideWhenUsed/>
    <w:rsid w:val="00A67004"/>
    <w:pPr>
      <w:tabs>
        <w:tab w:val="center" w:pos="4320"/>
        <w:tab w:val="right" w:pos="8640"/>
      </w:tabs>
    </w:pPr>
  </w:style>
  <w:style w:type="character" w:customStyle="1" w:styleId="FooterChar">
    <w:name w:val="Footer Char"/>
    <w:basedOn w:val="DefaultParagraphFont"/>
    <w:link w:val="Footer"/>
    <w:uiPriority w:val="99"/>
    <w:rsid w:val="00A67004"/>
    <w:rPr>
      <w:rFonts w:ascii="Minion Pro" w:hAnsi="Minion Pro" w:cstheme="minorBidi"/>
    </w:rPr>
  </w:style>
  <w:style w:type="paragraph" w:styleId="FootnoteText">
    <w:name w:val="footnote text"/>
    <w:basedOn w:val="Normal"/>
    <w:link w:val="FootnoteTextChar"/>
    <w:uiPriority w:val="99"/>
    <w:unhideWhenUsed/>
    <w:rsid w:val="00A67004"/>
    <w:rPr>
      <w:rFonts w:asciiTheme="minorHAnsi" w:hAnsiTheme="minorHAnsi"/>
    </w:rPr>
  </w:style>
  <w:style w:type="character" w:customStyle="1" w:styleId="FootnoteTextChar">
    <w:name w:val="Footnote Text Char"/>
    <w:basedOn w:val="DefaultParagraphFont"/>
    <w:link w:val="FootnoteText"/>
    <w:uiPriority w:val="99"/>
    <w:rsid w:val="00A67004"/>
    <w:rPr>
      <w:rFonts w:asciiTheme="minorHAnsi" w:hAnsiTheme="minorHAnsi" w:cstheme="minorBidi"/>
      <w:lang w:eastAsia="en-US"/>
    </w:rPr>
  </w:style>
  <w:style w:type="character" w:styleId="FootnoteReference">
    <w:name w:val="footnote reference"/>
    <w:basedOn w:val="DefaultParagraphFont"/>
    <w:uiPriority w:val="99"/>
    <w:unhideWhenUsed/>
    <w:rsid w:val="00A67004"/>
    <w:rPr>
      <w:vertAlign w:val="superscript"/>
    </w:rPr>
  </w:style>
  <w:style w:type="paragraph" w:customStyle="1" w:styleId="Default">
    <w:name w:val="Default"/>
    <w:rsid w:val="00394592"/>
    <w:pPr>
      <w:widowControl w:val="0"/>
      <w:autoSpaceDE w:val="0"/>
      <w:autoSpaceDN w:val="0"/>
      <w:adjustRightInd w:val="0"/>
    </w:pPr>
    <w:rPr>
      <w:rFonts w:ascii="Minion Pro" w:hAnsi="Minion Pro" w:cs="Minion Pro"/>
      <w:color w:val="000000"/>
    </w:rPr>
  </w:style>
  <w:style w:type="paragraph" w:customStyle="1" w:styleId="Pa0">
    <w:name w:val="Pa0"/>
    <w:basedOn w:val="Default"/>
    <w:next w:val="Default"/>
    <w:uiPriority w:val="99"/>
    <w:rsid w:val="00394592"/>
    <w:pPr>
      <w:spacing w:line="241" w:lineRule="atLeast"/>
    </w:pPr>
    <w:rPr>
      <w:rFonts w:cs="Times New Roman"/>
      <w:color w:val="auto"/>
    </w:rPr>
  </w:style>
  <w:style w:type="character" w:customStyle="1" w:styleId="A1">
    <w:name w:val="A1"/>
    <w:uiPriority w:val="99"/>
    <w:rsid w:val="00394592"/>
    <w:rPr>
      <w:rFonts w:cs="Minion Pro"/>
      <w:color w:val="211D1E"/>
      <w:sz w:val="21"/>
      <w:szCs w:val="21"/>
    </w:rPr>
  </w:style>
  <w:style w:type="character" w:customStyle="1" w:styleId="A6">
    <w:name w:val="A6"/>
    <w:uiPriority w:val="99"/>
    <w:rsid w:val="00CF2F72"/>
    <w:rPr>
      <w:rFonts w:cs="Optima LT Std"/>
      <w:b/>
      <w:bCs/>
      <w:color w:val="211D1E"/>
      <w:sz w:val="40"/>
      <w:szCs w:val="40"/>
    </w:rPr>
  </w:style>
  <w:style w:type="paragraph" w:customStyle="1" w:styleId="Pa52">
    <w:name w:val="Pa52"/>
    <w:basedOn w:val="Default"/>
    <w:next w:val="Default"/>
    <w:uiPriority w:val="99"/>
    <w:rsid w:val="00CF2F72"/>
    <w:pPr>
      <w:spacing w:line="241" w:lineRule="atLeast"/>
    </w:pPr>
    <w:rPr>
      <w:rFonts w:ascii="Optima LT Std" w:hAnsi="Optima LT Std" w:cs="Times New Roman"/>
      <w:color w:val="auto"/>
    </w:rPr>
  </w:style>
  <w:style w:type="character" w:customStyle="1" w:styleId="A10">
    <w:name w:val="A10"/>
    <w:uiPriority w:val="99"/>
    <w:rsid w:val="00CF2F72"/>
    <w:rPr>
      <w:rFonts w:ascii="Minion Pro" w:hAnsi="Minion Pro" w:cs="Minion Pro"/>
      <w:color w:val="211D1E"/>
      <w:sz w:val="21"/>
      <w:szCs w:val="21"/>
    </w:rPr>
  </w:style>
  <w:style w:type="character" w:styleId="FollowedHyperlink">
    <w:name w:val="FollowedHyperlink"/>
    <w:basedOn w:val="DefaultParagraphFont"/>
    <w:uiPriority w:val="99"/>
    <w:semiHidden/>
    <w:unhideWhenUsed/>
    <w:rsid w:val="005F1365"/>
    <w:rPr>
      <w:color w:val="800080" w:themeColor="followedHyperlink"/>
      <w:u w:val="single"/>
    </w:rPr>
  </w:style>
  <w:style w:type="character" w:styleId="UnresolvedMention">
    <w:name w:val="Unresolved Mention"/>
    <w:basedOn w:val="DefaultParagraphFont"/>
    <w:uiPriority w:val="99"/>
    <w:semiHidden/>
    <w:unhideWhenUsed/>
    <w:rsid w:val="002A06AE"/>
    <w:rPr>
      <w:color w:val="605E5C"/>
      <w:shd w:val="clear" w:color="auto" w:fill="E1DFDD"/>
    </w:rPr>
  </w:style>
  <w:style w:type="paragraph" w:styleId="NoSpacing">
    <w:name w:val="No Spacing"/>
    <w:uiPriority w:val="1"/>
    <w:qFormat/>
    <w:rsid w:val="004758AB"/>
    <w:rPr>
      <w:rFonts w:ascii="Maiandra GD" w:eastAsiaTheme="minorHAnsi" w:hAnsi="Maiandra GD" w:cstheme="minorBidi"/>
      <w:sz w:val="22"/>
      <w:szCs w:val="22"/>
      <w:lang w:eastAsia="en-US"/>
    </w:rPr>
  </w:style>
  <w:style w:type="paragraph" w:styleId="NormalWeb">
    <w:name w:val="Normal (Web)"/>
    <w:basedOn w:val="Normal"/>
    <w:uiPriority w:val="99"/>
    <w:semiHidden/>
    <w:unhideWhenUsed/>
    <w:rsid w:val="00F0727B"/>
    <w:pPr>
      <w:spacing w:before="100" w:beforeAutospacing="1" w:after="100" w:afterAutospacing="1"/>
    </w:pPr>
  </w:style>
  <w:style w:type="character" w:styleId="Emphasis">
    <w:name w:val="Emphasis"/>
    <w:basedOn w:val="DefaultParagraphFont"/>
    <w:uiPriority w:val="20"/>
    <w:qFormat/>
    <w:rsid w:val="00614CBD"/>
    <w:rPr>
      <w:i/>
      <w:iCs/>
    </w:rPr>
  </w:style>
  <w:style w:type="character" w:styleId="PageNumber">
    <w:name w:val="page number"/>
    <w:basedOn w:val="DefaultParagraphFont"/>
    <w:uiPriority w:val="99"/>
    <w:semiHidden/>
    <w:unhideWhenUsed/>
    <w:rsid w:val="002A69F1"/>
  </w:style>
  <w:style w:type="character" w:customStyle="1" w:styleId="normaltextrun">
    <w:name w:val="normaltextrun"/>
    <w:basedOn w:val="DefaultParagraphFont"/>
    <w:rsid w:val="007D4366"/>
  </w:style>
  <w:style w:type="character" w:customStyle="1" w:styleId="eop">
    <w:name w:val="eop"/>
    <w:basedOn w:val="DefaultParagraphFont"/>
    <w:rsid w:val="007D4366"/>
  </w:style>
  <w:style w:type="paragraph" w:customStyle="1" w:styleId="paragraph">
    <w:name w:val="paragraph"/>
    <w:basedOn w:val="Normal"/>
    <w:rsid w:val="007D4366"/>
    <w:pPr>
      <w:spacing w:before="100" w:beforeAutospacing="1" w:after="100" w:afterAutospacing="1"/>
    </w:pPr>
  </w:style>
  <w:style w:type="character" w:customStyle="1" w:styleId="tabchar">
    <w:name w:val="tabchar"/>
    <w:basedOn w:val="DefaultParagraphFont"/>
    <w:rsid w:val="00550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
      <w:bodyDiv w:val="1"/>
      <w:marLeft w:val="0"/>
      <w:marRight w:val="0"/>
      <w:marTop w:val="0"/>
      <w:marBottom w:val="0"/>
      <w:divBdr>
        <w:top w:val="none" w:sz="0" w:space="0" w:color="auto"/>
        <w:left w:val="none" w:sz="0" w:space="0" w:color="auto"/>
        <w:bottom w:val="none" w:sz="0" w:space="0" w:color="auto"/>
        <w:right w:val="none" w:sz="0" w:space="0" w:color="auto"/>
      </w:divBdr>
    </w:div>
    <w:div w:id="284141">
      <w:bodyDiv w:val="1"/>
      <w:marLeft w:val="0"/>
      <w:marRight w:val="0"/>
      <w:marTop w:val="0"/>
      <w:marBottom w:val="0"/>
      <w:divBdr>
        <w:top w:val="none" w:sz="0" w:space="0" w:color="auto"/>
        <w:left w:val="none" w:sz="0" w:space="0" w:color="auto"/>
        <w:bottom w:val="none" w:sz="0" w:space="0" w:color="auto"/>
        <w:right w:val="none" w:sz="0" w:space="0" w:color="auto"/>
      </w:divBdr>
    </w:div>
    <w:div w:id="50615140">
      <w:bodyDiv w:val="1"/>
      <w:marLeft w:val="0"/>
      <w:marRight w:val="0"/>
      <w:marTop w:val="0"/>
      <w:marBottom w:val="0"/>
      <w:divBdr>
        <w:top w:val="none" w:sz="0" w:space="0" w:color="auto"/>
        <w:left w:val="none" w:sz="0" w:space="0" w:color="auto"/>
        <w:bottom w:val="none" w:sz="0" w:space="0" w:color="auto"/>
        <w:right w:val="none" w:sz="0" w:space="0" w:color="auto"/>
      </w:divBdr>
    </w:div>
    <w:div w:id="62803380">
      <w:bodyDiv w:val="1"/>
      <w:marLeft w:val="0"/>
      <w:marRight w:val="0"/>
      <w:marTop w:val="0"/>
      <w:marBottom w:val="0"/>
      <w:divBdr>
        <w:top w:val="none" w:sz="0" w:space="0" w:color="auto"/>
        <w:left w:val="none" w:sz="0" w:space="0" w:color="auto"/>
        <w:bottom w:val="none" w:sz="0" w:space="0" w:color="auto"/>
        <w:right w:val="none" w:sz="0" w:space="0" w:color="auto"/>
      </w:divBdr>
    </w:div>
    <w:div w:id="75825561">
      <w:bodyDiv w:val="1"/>
      <w:marLeft w:val="0"/>
      <w:marRight w:val="0"/>
      <w:marTop w:val="0"/>
      <w:marBottom w:val="0"/>
      <w:divBdr>
        <w:top w:val="none" w:sz="0" w:space="0" w:color="auto"/>
        <w:left w:val="none" w:sz="0" w:space="0" w:color="auto"/>
        <w:bottom w:val="none" w:sz="0" w:space="0" w:color="auto"/>
        <w:right w:val="none" w:sz="0" w:space="0" w:color="auto"/>
      </w:divBdr>
    </w:div>
    <w:div w:id="79836145">
      <w:bodyDiv w:val="1"/>
      <w:marLeft w:val="0"/>
      <w:marRight w:val="0"/>
      <w:marTop w:val="0"/>
      <w:marBottom w:val="0"/>
      <w:divBdr>
        <w:top w:val="none" w:sz="0" w:space="0" w:color="auto"/>
        <w:left w:val="none" w:sz="0" w:space="0" w:color="auto"/>
        <w:bottom w:val="none" w:sz="0" w:space="0" w:color="auto"/>
        <w:right w:val="none" w:sz="0" w:space="0" w:color="auto"/>
      </w:divBdr>
    </w:div>
    <w:div w:id="111705247">
      <w:bodyDiv w:val="1"/>
      <w:marLeft w:val="0"/>
      <w:marRight w:val="0"/>
      <w:marTop w:val="0"/>
      <w:marBottom w:val="0"/>
      <w:divBdr>
        <w:top w:val="none" w:sz="0" w:space="0" w:color="auto"/>
        <w:left w:val="none" w:sz="0" w:space="0" w:color="auto"/>
        <w:bottom w:val="none" w:sz="0" w:space="0" w:color="auto"/>
        <w:right w:val="none" w:sz="0" w:space="0" w:color="auto"/>
      </w:divBdr>
    </w:div>
    <w:div w:id="120730167">
      <w:bodyDiv w:val="1"/>
      <w:marLeft w:val="0"/>
      <w:marRight w:val="0"/>
      <w:marTop w:val="0"/>
      <w:marBottom w:val="0"/>
      <w:divBdr>
        <w:top w:val="none" w:sz="0" w:space="0" w:color="auto"/>
        <w:left w:val="none" w:sz="0" w:space="0" w:color="auto"/>
        <w:bottom w:val="none" w:sz="0" w:space="0" w:color="auto"/>
        <w:right w:val="none" w:sz="0" w:space="0" w:color="auto"/>
      </w:divBdr>
    </w:div>
    <w:div w:id="124977273">
      <w:bodyDiv w:val="1"/>
      <w:marLeft w:val="0"/>
      <w:marRight w:val="0"/>
      <w:marTop w:val="0"/>
      <w:marBottom w:val="0"/>
      <w:divBdr>
        <w:top w:val="none" w:sz="0" w:space="0" w:color="auto"/>
        <w:left w:val="none" w:sz="0" w:space="0" w:color="auto"/>
        <w:bottom w:val="none" w:sz="0" w:space="0" w:color="auto"/>
        <w:right w:val="none" w:sz="0" w:space="0" w:color="auto"/>
      </w:divBdr>
    </w:div>
    <w:div w:id="126629246">
      <w:bodyDiv w:val="1"/>
      <w:marLeft w:val="0"/>
      <w:marRight w:val="0"/>
      <w:marTop w:val="0"/>
      <w:marBottom w:val="0"/>
      <w:divBdr>
        <w:top w:val="none" w:sz="0" w:space="0" w:color="auto"/>
        <w:left w:val="none" w:sz="0" w:space="0" w:color="auto"/>
        <w:bottom w:val="none" w:sz="0" w:space="0" w:color="auto"/>
        <w:right w:val="none" w:sz="0" w:space="0" w:color="auto"/>
      </w:divBdr>
    </w:div>
    <w:div w:id="140461046">
      <w:bodyDiv w:val="1"/>
      <w:marLeft w:val="0"/>
      <w:marRight w:val="0"/>
      <w:marTop w:val="0"/>
      <w:marBottom w:val="0"/>
      <w:divBdr>
        <w:top w:val="none" w:sz="0" w:space="0" w:color="auto"/>
        <w:left w:val="none" w:sz="0" w:space="0" w:color="auto"/>
        <w:bottom w:val="none" w:sz="0" w:space="0" w:color="auto"/>
        <w:right w:val="none" w:sz="0" w:space="0" w:color="auto"/>
      </w:divBdr>
    </w:div>
    <w:div w:id="159346688">
      <w:bodyDiv w:val="1"/>
      <w:marLeft w:val="0"/>
      <w:marRight w:val="0"/>
      <w:marTop w:val="0"/>
      <w:marBottom w:val="0"/>
      <w:divBdr>
        <w:top w:val="none" w:sz="0" w:space="0" w:color="auto"/>
        <w:left w:val="none" w:sz="0" w:space="0" w:color="auto"/>
        <w:bottom w:val="none" w:sz="0" w:space="0" w:color="auto"/>
        <w:right w:val="none" w:sz="0" w:space="0" w:color="auto"/>
      </w:divBdr>
    </w:div>
    <w:div w:id="190000948">
      <w:bodyDiv w:val="1"/>
      <w:marLeft w:val="0"/>
      <w:marRight w:val="0"/>
      <w:marTop w:val="0"/>
      <w:marBottom w:val="0"/>
      <w:divBdr>
        <w:top w:val="none" w:sz="0" w:space="0" w:color="auto"/>
        <w:left w:val="none" w:sz="0" w:space="0" w:color="auto"/>
        <w:bottom w:val="none" w:sz="0" w:space="0" w:color="auto"/>
        <w:right w:val="none" w:sz="0" w:space="0" w:color="auto"/>
      </w:divBdr>
    </w:div>
    <w:div w:id="286396040">
      <w:bodyDiv w:val="1"/>
      <w:marLeft w:val="0"/>
      <w:marRight w:val="0"/>
      <w:marTop w:val="0"/>
      <w:marBottom w:val="0"/>
      <w:divBdr>
        <w:top w:val="none" w:sz="0" w:space="0" w:color="auto"/>
        <w:left w:val="none" w:sz="0" w:space="0" w:color="auto"/>
        <w:bottom w:val="none" w:sz="0" w:space="0" w:color="auto"/>
        <w:right w:val="none" w:sz="0" w:space="0" w:color="auto"/>
      </w:divBdr>
    </w:div>
    <w:div w:id="332808177">
      <w:bodyDiv w:val="1"/>
      <w:marLeft w:val="0"/>
      <w:marRight w:val="0"/>
      <w:marTop w:val="0"/>
      <w:marBottom w:val="0"/>
      <w:divBdr>
        <w:top w:val="none" w:sz="0" w:space="0" w:color="auto"/>
        <w:left w:val="none" w:sz="0" w:space="0" w:color="auto"/>
        <w:bottom w:val="none" w:sz="0" w:space="0" w:color="auto"/>
        <w:right w:val="none" w:sz="0" w:space="0" w:color="auto"/>
      </w:divBdr>
    </w:div>
    <w:div w:id="339353732">
      <w:bodyDiv w:val="1"/>
      <w:marLeft w:val="0"/>
      <w:marRight w:val="0"/>
      <w:marTop w:val="0"/>
      <w:marBottom w:val="0"/>
      <w:divBdr>
        <w:top w:val="none" w:sz="0" w:space="0" w:color="auto"/>
        <w:left w:val="none" w:sz="0" w:space="0" w:color="auto"/>
        <w:bottom w:val="none" w:sz="0" w:space="0" w:color="auto"/>
        <w:right w:val="none" w:sz="0" w:space="0" w:color="auto"/>
      </w:divBdr>
    </w:div>
    <w:div w:id="372385307">
      <w:bodyDiv w:val="1"/>
      <w:marLeft w:val="0"/>
      <w:marRight w:val="0"/>
      <w:marTop w:val="0"/>
      <w:marBottom w:val="0"/>
      <w:divBdr>
        <w:top w:val="none" w:sz="0" w:space="0" w:color="auto"/>
        <w:left w:val="none" w:sz="0" w:space="0" w:color="auto"/>
        <w:bottom w:val="none" w:sz="0" w:space="0" w:color="auto"/>
        <w:right w:val="none" w:sz="0" w:space="0" w:color="auto"/>
      </w:divBdr>
    </w:div>
    <w:div w:id="376198528">
      <w:bodyDiv w:val="1"/>
      <w:marLeft w:val="0"/>
      <w:marRight w:val="0"/>
      <w:marTop w:val="0"/>
      <w:marBottom w:val="0"/>
      <w:divBdr>
        <w:top w:val="none" w:sz="0" w:space="0" w:color="auto"/>
        <w:left w:val="none" w:sz="0" w:space="0" w:color="auto"/>
        <w:bottom w:val="none" w:sz="0" w:space="0" w:color="auto"/>
        <w:right w:val="none" w:sz="0" w:space="0" w:color="auto"/>
      </w:divBdr>
    </w:div>
    <w:div w:id="394865366">
      <w:bodyDiv w:val="1"/>
      <w:marLeft w:val="0"/>
      <w:marRight w:val="0"/>
      <w:marTop w:val="0"/>
      <w:marBottom w:val="0"/>
      <w:divBdr>
        <w:top w:val="none" w:sz="0" w:space="0" w:color="auto"/>
        <w:left w:val="none" w:sz="0" w:space="0" w:color="auto"/>
        <w:bottom w:val="none" w:sz="0" w:space="0" w:color="auto"/>
        <w:right w:val="none" w:sz="0" w:space="0" w:color="auto"/>
      </w:divBdr>
    </w:div>
    <w:div w:id="407457349">
      <w:bodyDiv w:val="1"/>
      <w:marLeft w:val="0"/>
      <w:marRight w:val="0"/>
      <w:marTop w:val="0"/>
      <w:marBottom w:val="0"/>
      <w:divBdr>
        <w:top w:val="none" w:sz="0" w:space="0" w:color="auto"/>
        <w:left w:val="none" w:sz="0" w:space="0" w:color="auto"/>
        <w:bottom w:val="none" w:sz="0" w:space="0" w:color="auto"/>
        <w:right w:val="none" w:sz="0" w:space="0" w:color="auto"/>
      </w:divBdr>
    </w:div>
    <w:div w:id="441148646">
      <w:bodyDiv w:val="1"/>
      <w:marLeft w:val="0"/>
      <w:marRight w:val="0"/>
      <w:marTop w:val="0"/>
      <w:marBottom w:val="0"/>
      <w:divBdr>
        <w:top w:val="none" w:sz="0" w:space="0" w:color="auto"/>
        <w:left w:val="none" w:sz="0" w:space="0" w:color="auto"/>
        <w:bottom w:val="none" w:sz="0" w:space="0" w:color="auto"/>
        <w:right w:val="none" w:sz="0" w:space="0" w:color="auto"/>
      </w:divBdr>
    </w:div>
    <w:div w:id="467090728">
      <w:bodyDiv w:val="1"/>
      <w:marLeft w:val="0"/>
      <w:marRight w:val="0"/>
      <w:marTop w:val="0"/>
      <w:marBottom w:val="0"/>
      <w:divBdr>
        <w:top w:val="none" w:sz="0" w:space="0" w:color="auto"/>
        <w:left w:val="none" w:sz="0" w:space="0" w:color="auto"/>
        <w:bottom w:val="none" w:sz="0" w:space="0" w:color="auto"/>
        <w:right w:val="none" w:sz="0" w:space="0" w:color="auto"/>
      </w:divBdr>
    </w:div>
    <w:div w:id="505171285">
      <w:bodyDiv w:val="1"/>
      <w:marLeft w:val="0"/>
      <w:marRight w:val="0"/>
      <w:marTop w:val="0"/>
      <w:marBottom w:val="0"/>
      <w:divBdr>
        <w:top w:val="none" w:sz="0" w:space="0" w:color="auto"/>
        <w:left w:val="none" w:sz="0" w:space="0" w:color="auto"/>
        <w:bottom w:val="none" w:sz="0" w:space="0" w:color="auto"/>
        <w:right w:val="none" w:sz="0" w:space="0" w:color="auto"/>
      </w:divBdr>
    </w:div>
    <w:div w:id="509952083">
      <w:bodyDiv w:val="1"/>
      <w:marLeft w:val="0"/>
      <w:marRight w:val="0"/>
      <w:marTop w:val="0"/>
      <w:marBottom w:val="0"/>
      <w:divBdr>
        <w:top w:val="none" w:sz="0" w:space="0" w:color="auto"/>
        <w:left w:val="none" w:sz="0" w:space="0" w:color="auto"/>
        <w:bottom w:val="none" w:sz="0" w:space="0" w:color="auto"/>
        <w:right w:val="none" w:sz="0" w:space="0" w:color="auto"/>
      </w:divBdr>
    </w:div>
    <w:div w:id="510609350">
      <w:bodyDiv w:val="1"/>
      <w:marLeft w:val="0"/>
      <w:marRight w:val="0"/>
      <w:marTop w:val="0"/>
      <w:marBottom w:val="0"/>
      <w:divBdr>
        <w:top w:val="none" w:sz="0" w:space="0" w:color="auto"/>
        <w:left w:val="none" w:sz="0" w:space="0" w:color="auto"/>
        <w:bottom w:val="none" w:sz="0" w:space="0" w:color="auto"/>
        <w:right w:val="none" w:sz="0" w:space="0" w:color="auto"/>
      </w:divBdr>
    </w:div>
    <w:div w:id="512647880">
      <w:bodyDiv w:val="1"/>
      <w:marLeft w:val="0"/>
      <w:marRight w:val="0"/>
      <w:marTop w:val="0"/>
      <w:marBottom w:val="0"/>
      <w:divBdr>
        <w:top w:val="none" w:sz="0" w:space="0" w:color="auto"/>
        <w:left w:val="none" w:sz="0" w:space="0" w:color="auto"/>
        <w:bottom w:val="none" w:sz="0" w:space="0" w:color="auto"/>
        <w:right w:val="none" w:sz="0" w:space="0" w:color="auto"/>
      </w:divBdr>
    </w:div>
    <w:div w:id="536434553">
      <w:bodyDiv w:val="1"/>
      <w:marLeft w:val="0"/>
      <w:marRight w:val="0"/>
      <w:marTop w:val="0"/>
      <w:marBottom w:val="0"/>
      <w:divBdr>
        <w:top w:val="none" w:sz="0" w:space="0" w:color="auto"/>
        <w:left w:val="none" w:sz="0" w:space="0" w:color="auto"/>
        <w:bottom w:val="none" w:sz="0" w:space="0" w:color="auto"/>
        <w:right w:val="none" w:sz="0" w:space="0" w:color="auto"/>
      </w:divBdr>
    </w:div>
    <w:div w:id="545800849">
      <w:bodyDiv w:val="1"/>
      <w:marLeft w:val="0"/>
      <w:marRight w:val="0"/>
      <w:marTop w:val="0"/>
      <w:marBottom w:val="0"/>
      <w:divBdr>
        <w:top w:val="none" w:sz="0" w:space="0" w:color="auto"/>
        <w:left w:val="none" w:sz="0" w:space="0" w:color="auto"/>
        <w:bottom w:val="none" w:sz="0" w:space="0" w:color="auto"/>
        <w:right w:val="none" w:sz="0" w:space="0" w:color="auto"/>
      </w:divBdr>
    </w:div>
    <w:div w:id="585919525">
      <w:bodyDiv w:val="1"/>
      <w:marLeft w:val="0"/>
      <w:marRight w:val="0"/>
      <w:marTop w:val="0"/>
      <w:marBottom w:val="0"/>
      <w:divBdr>
        <w:top w:val="none" w:sz="0" w:space="0" w:color="auto"/>
        <w:left w:val="none" w:sz="0" w:space="0" w:color="auto"/>
        <w:bottom w:val="none" w:sz="0" w:space="0" w:color="auto"/>
        <w:right w:val="none" w:sz="0" w:space="0" w:color="auto"/>
      </w:divBdr>
    </w:div>
    <w:div w:id="625506904">
      <w:bodyDiv w:val="1"/>
      <w:marLeft w:val="0"/>
      <w:marRight w:val="0"/>
      <w:marTop w:val="0"/>
      <w:marBottom w:val="0"/>
      <w:divBdr>
        <w:top w:val="none" w:sz="0" w:space="0" w:color="auto"/>
        <w:left w:val="none" w:sz="0" w:space="0" w:color="auto"/>
        <w:bottom w:val="none" w:sz="0" w:space="0" w:color="auto"/>
        <w:right w:val="none" w:sz="0" w:space="0" w:color="auto"/>
      </w:divBdr>
    </w:div>
    <w:div w:id="648942807">
      <w:bodyDiv w:val="1"/>
      <w:marLeft w:val="0"/>
      <w:marRight w:val="0"/>
      <w:marTop w:val="0"/>
      <w:marBottom w:val="0"/>
      <w:divBdr>
        <w:top w:val="none" w:sz="0" w:space="0" w:color="auto"/>
        <w:left w:val="none" w:sz="0" w:space="0" w:color="auto"/>
        <w:bottom w:val="none" w:sz="0" w:space="0" w:color="auto"/>
        <w:right w:val="none" w:sz="0" w:space="0" w:color="auto"/>
      </w:divBdr>
    </w:div>
    <w:div w:id="654921221">
      <w:bodyDiv w:val="1"/>
      <w:marLeft w:val="0"/>
      <w:marRight w:val="0"/>
      <w:marTop w:val="0"/>
      <w:marBottom w:val="0"/>
      <w:divBdr>
        <w:top w:val="none" w:sz="0" w:space="0" w:color="auto"/>
        <w:left w:val="none" w:sz="0" w:space="0" w:color="auto"/>
        <w:bottom w:val="none" w:sz="0" w:space="0" w:color="auto"/>
        <w:right w:val="none" w:sz="0" w:space="0" w:color="auto"/>
      </w:divBdr>
    </w:div>
    <w:div w:id="692069732">
      <w:bodyDiv w:val="1"/>
      <w:marLeft w:val="0"/>
      <w:marRight w:val="0"/>
      <w:marTop w:val="0"/>
      <w:marBottom w:val="0"/>
      <w:divBdr>
        <w:top w:val="none" w:sz="0" w:space="0" w:color="auto"/>
        <w:left w:val="none" w:sz="0" w:space="0" w:color="auto"/>
        <w:bottom w:val="none" w:sz="0" w:space="0" w:color="auto"/>
        <w:right w:val="none" w:sz="0" w:space="0" w:color="auto"/>
      </w:divBdr>
    </w:div>
    <w:div w:id="697244370">
      <w:bodyDiv w:val="1"/>
      <w:marLeft w:val="0"/>
      <w:marRight w:val="0"/>
      <w:marTop w:val="0"/>
      <w:marBottom w:val="0"/>
      <w:divBdr>
        <w:top w:val="none" w:sz="0" w:space="0" w:color="auto"/>
        <w:left w:val="none" w:sz="0" w:space="0" w:color="auto"/>
        <w:bottom w:val="none" w:sz="0" w:space="0" w:color="auto"/>
        <w:right w:val="none" w:sz="0" w:space="0" w:color="auto"/>
      </w:divBdr>
    </w:div>
    <w:div w:id="697245292">
      <w:bodyDiv w:val="1"/>
      <w:marLeft w:val="0"/>
      <w:marRight w:val="0"/>
      <w:marTop w:val="0"/>
      <w:marBottom w:val="0"/>
      <w:divBdr>
        <w:top w:val="none" w:sz="0" w:space="0" w:color="auto"/>
        <w:left w:val="none" w:sz="0" w:space="0" w:color="auto"/>
        <w:bottom w:val="none" w:sz="0" w:space="0" w:color="auto"/>
        <w:right w:val="none" w:sz="0" w:space="0" w:color="auto"/>
      </w:divBdr>
    </w:div>
    <w:div w:id="755515611">
      <w:bodyDiv w:val="1"/>
      <w:marLeft w:val="0"/>
      <w:marRight w:val="0"/>
      <w:marTop w:val="0"/>
      <w:marBottom w:val="0"/>
      <w:divBdr>
        <w:top w:val="none" w:sz="0" w:space="0" w:color="auto"/>
        <w:left w:val="none" w:sz="0" w:space="0" w:color="auto"/>
        <w:bottom w:val="none" w:sz="0" w:space="0" w:color="auto"/>
        <w:right w:val="none" w:sz="0" w:space="0" w:color="auto"/>
      </w:divBdr>
      <w:divsChild>
        <w:div w:id="1622148449">
          <w:marLeft w:val="0"/>
          <w:marRight w:val="0"/>
          <w:marTop w:val="0"/>
          <w:marBottom w:val="0"/>
          <w:divBdr>
            <w:top w:val="none" w:sz="0" w:space="0" w:color="auto"/>
            <w:left w:val="none" w:sz="0" w:space="0" w:color="auto"/>
            <w:bottom w:val="none" w:sz="0" w:space="0" w:color="auto"/>
            <w:right w:val="none" w:sz="0" w:space="0" w:color="auto"/>
          </w:divBdr>
        </w:div>
        <w:div w:id="1945770229">
          <w:marLeft w:val="0"/>
          <w:marRight w:val="0"/>
          <w:marTop w:val="0"/>
          <w:marBottom w:val="0"/>
          <w:divBdr>
            <w:top w:val="none" w:sz="0" w:space="0" w:color="auto"/>
            <w:left w:val="none" w:sz="0" w:space="0" w:color="auto"/>
            <w:bottom w:val="none" w:sz="0" w:space="0" w:color="auto"/>
            <w:right w:val="none" w:sz="0" w:space="0" w:color="auto"/>
          </w:divBdr>
        </w:div>
        <w:div w:id="32926321">
          <w:marLeft w:val="0"/>
          <w:marRight w:val="0"/>
          <w:marTop w:val="0"/>
          <w:marBottom w:val="0"/>
          <w:divBdr>
            <w:top w:val="none" w:sz="0" w:space="0" w:color="auto"/>
            <w:left w:val="none" w:sz="0" w:space="0" w:color="auto"/>
            <w:bottom w:val="none" w:sz="0" w:space="0" w:color="auto"/>
            <w:right w:val="none" w:sz="0" w:space="0" w:color="auto"/>
          </w:divBdr>
        </w:div>
        <w:div w:id="640187161">
          <w:marLeft w:val="0"/>
          <w:marRight w:val="0"/>
          <w:marTop w:val="0"/>
          <w:marBottom w:val="0"/>
          <w:divBdr>
            <w:top w:val="none" w:sz="0" w:space="0" w:color="auto"/>
            <w:left w:val="none" w:sz="0" w:space="0" w:color="auto"/>
            <w:bottom w:val="none" w:sz="0" w:space="0" w:color="auto"/>
            <w:right w:val="none" w:sz="0" w:space="0" w:color="auto"/>
          </w:divBdr>
        </w:div>
      </w:divsChild>
    </w:div>
    <w:div w:id="757485425">
      <w:bodyDiv w:val="1"/>
      <w:marLeft w:val="0"/>
      <w:marRight w:val="0"/>
      <w:marTop w:val="0"/>
      <w:marBottom w:val="0"/>
      <w:divBdr>
        <w:top w:val="none" w:sz="0" w:space="0" w:color="auto"/>
        <w:left w:val="none" w:sz="0" w:space="0" w:color="auto"/>
        <w:bottom w:val="none" w:sz="0" w:space="0" w:color="auto"/>
        <w:right w:val="none" w:sz="0" w:space="0" w:color="auto"/>
      </w:divBdr>
    </w:div>
    <w:div w:id="763913246">
      <w:bodyDiv w:val="1"/>
      <w:marLeft w:val="0"/>
      <w:marRight w:val="0"/>
      <w:marTop w:val="0"/>
      <w:marBottom w:val="0"/>
      <w:divBdr>
        <w:top w:val="none" w:sz="0" w:space="0" w:color="auto"/>
        <w:left w:val="none" w:sz="0" w:space="0" w:color="auto"/>
        <w:bottom w:val="none" w:sz="0" w:space="0" w:color="auto"/>
        <w:right w:val="none" w:sz="0" w:space="0" w:color="auto"/>
      </w:divBdr>
    </w:div>
    <w:div w:id="776174575">
      <w:bodyDiv w:val="1"/>
      <w:marLeft w:val="0"/>
      <w:marRight w:val="0"/>
      <w:marTop w:val="0"/>
      <w:marBottom w:val="0"/>
      <w:divBdr>
        <w:top w:val="none" w:sz="0" w:space="0" w:color="auto"/>
        <w:left w:val="none" w:sz="0" w:space="0" w:color="auto"/>
        <w:bottom w:val="none" w:sz="0" w:space="0" w:color="auto"/>
        <w:right w:val="none" w:sz="0" w:space="0" w:color="auto"/>
      </w:divBdr>
    </w:div>
    <w:div w:id="821384756">
      <w:bodyDiv w:val="1"/>
      <w:marLeft w:val="0"/>
      <w:marRight w:val="0"/>
      <w:marTop w:val="0"/>
      <w:marBottom w:val="0"/>
      <w:divBdr>
        <w:top w:val="none" w:sz="0" w:space="0" w:color="auto"/>
        <w:left w:val="none" w:sz="0" w:space="0" w:color="auto"/>
        <w:bottom w:val="none" w:sz="0" w:space="0" w:color="auto"/>
        <w:right w:val="none" w:sz="0" w:space="0" w:color="auto"/>
      </w:divBdr>
    </w:div>
    <w:div w:id="846217497">
      <w:bodyDiv w:val="1"/>
      <w:marLeft w:val="0"/>
      <w:marRight w:val="0"/>
      <w:marTop w:val="0"/>
      <w:marBottom w:val="0"/>
      <w:divBdr>
        <w:top w:val="none" w:sz="0" w:space="0" w:color="auto"/>
        <w:left w:val="none" w:sz="0" w:space="0" w:color="auto"/>
        <w:bottom w:val="none" w:sz="0" w:space="0" w:color="auto"/>
        <w:right w:val="none" w:sz="0" w:space="0" w:color="auto"/>
      </w:divBdr>
    </w:div>
    <w:div w:id="847597192">
      <w:bodyDiv w:val="1"/>
      <w:marLeft w:val="0"/>
      <w:marRight w:val="0"/>
      <w:marTop w:val="0"/>
      <w:marBottom w:val="0"/>
      <w:divBdr>
        <w:top w:val="none" w:sz="0" w:space="0" w:color="auto"/>
        <w:left w:val="none" w:sz="0" w:space="0" w:color="auto"/>
        <w:bottom w:val="none" w:sz="0" w:space="0" w:color="auto"/>
        <w:right w:val="none" w:sz="0" w:space="0" w:color="auto"/>
      </w:divBdr>
      <w:divsChild>
        <w:div w:id="1998532426">
          <w:marLeft w:val="0"/>
          <w:marRight w:val="0"/>
          <w:marTop w:val="0"/>
          <w:marBottom w:val="0"/>
          <w:divBdr>
            <w:top w:val="none" w:sz="0" w:space="0" w:color="auto"/>
            <w:left w:val="none" w:sz="0" w:space="0" w:color="auto"/>
            <w:bottom w:val="none" w:sz="0" w:space="0" w:color="auto"/>
            <w:right w:val="none" w:sz="0" w:space="0" w:color="auto"/>
          </w:divBdr>
        </w:div>
        <w:div w:id="1254510489">
          <w:marLeft w:val="0"/>
          <w:marRight w:val="0"/>
          <w:marTop w:val="0"/>
          <w:marBottom w:val="0"/>
          <w:divBdr>
            <w:top w:val="none" w:sz="0" w:space="0" w:color="auto"/>
            <w:left w:val="none" w:sz="0" w:space="0" w:color="auto"/>
            <w:bottom w:val="none" w:sz="0" w:space="0" w:color="auto"/>
            <w:right w:val="none" w:sz="0" w:space="0" w:color="auto"/>
          </w:divBdr>
        </w:div>
      </w:divsChild>
    </w:div>
    <w:div w:id="890308580">
      <w:bodyDiv w:val="1"/>
      <w:marLeft w:val="0"/>
      <w:marRight w:val="0"/>
      <w:marTop w:val="0"/>
      <w:marBottom w:val="0"/>
      <w:divBdr>
        <w:top w:val="none" w:sz="0" w:space="0" w:color="auto"/>
        <w:left w:val="none" w:sz="0" w:space="0" w:color="auto"/>
        <w:bottom w:val="none" w:sz="0" w:space="0" w:color="auto"/>
        <w:right w:val="none" w:sz="0" w:space="0" w:color="auto"/>
      </w:divBdr>
    </w:div>
    <w:div w:id="914169119">
      <w:bodyDiv w:val="1"/>
      <w:marLeft w:val="0"/>
      <w:marRight w:val="0"/>
      <w:marTop w:val="0"/>
      <w:marBottom w:val="0"/>
      <w:divBdr>
        <w:top w:val="none" w:sz="0" w:space="0" w:color="auto"/>
        <w:left w:val="none" w:sz="0" w:space="0" w:color="auto"/>
        <w:bottom w:val="none" w:sz="0" w:space="0" w:color="auto"/>
        <w:right w:val="none" w:sz="0" w:space="0" w:color="auto"/>
      </w:divBdr>
    </w:div>
    <w:div w:id="917786180">
      <w:bodyDiv w:val="1"/>
      <w:marLeft w:val="0"/>
      <w:marRight w:val="0"/>
      <w:marTop w:val="0"/>
      <w:marBottom w:val="0"/>
      <w:divBdr>
        <w:top w:val="none" w:sz="0" w:space="0" w:color="auto"/>
        <w:left w:val="none" w:sz="0" w:space="0" w:color="auto"/>
        <w:bottom w:val="none" w:sz="0" w:space="0" w:color="auto"/>
        <w:right w:val="none" w:sz="0" w:space="0" w:color="auto"/>
      </w:divBdr>
    </w:div>
    <w:div w:id="924536708">
      <w:bodyDiv w:val="1"/>
      <w:marLeft w:val="0"/>
      <w:marRight w:val="0"/>
      <w:marTop w:val="0"/>
      <w:marBottom w:val="0"/>
      <w:divBdr>
        <w:top w:val="none" w:sz="0" w:space="0" w:color="auto"/>
        <w:left w:val="none" w:sz="0" w:space="0" w:color="auto"/>
        <w:bottom w:val="none" w:sz="0" w:space="0" w:color="auto"/>
        <w:right w:val="none" w:sz="0" w:space="0" w:color="auto"/>
      </w:divBdr>
    </w:div>
    <w:div w:id="945229432">
      <w:bodyDiv w:val="1"/>
      <w:marLeft w:val="0"/>
      <w:marRight w:val="0"/>
      <w:marTop w:val="0"/>
      <w:marBottom w:val="0"/>
      <w:divBdr>
        <w:top w:val="none" w:sz="0" w:space="0" w:color="auto"/>
        <w:left w:val="none" w:sz="0" w:space="0" w:color="auto"/>
        <w:bottom w:val="none" w:sz="0" w:space="0" w:color="auto"/>
        <w:right w:val="none" w:sz="0" w:space="0" w:color="auto"/>
      </w:divBdr>
    </w:div>
    <w:div w:id="983898795">
      <w:bodyDiv w:val="1"/>
      <w:marLeft w:val="0"/>
      <w:marRight w:val="0"/>
      <w:marTop w:val="0"/>
      <w:marBottom w:val="0"/>
      <w:divBdr>
        <w:top w:val="none" w:sz="0" w:space="0" w:color="auto"/>
        <w:left w:val="none" w:sz="0" w:space="0" w:color="auto"/>
        <w:bottom w:val="none" w:sz="0" w:space="0" w:color="auto"/>
        <w:right w:val="none" w:sz="0" w:space="0" w:color="auto"/>
      </w:divBdr>
    </w:div>
    <w:div w:id="993529818">
      <w:bodyDiv w:val="1"/>
      <w:marLeft w:val="0"/>
      <w:marRight w:val="0"/>
      <w:marTop w:val="0"/>
      <w:marBottom w:val="0"/>
      <w:divBdr>
        <w:top w:val="none" w:sz="0" w:space="0" w:color="auto"/>
        <w:left w:val="none" w:sz="0" w:space="0" w:color="auto"/>
        <w:bottom w:val="none" w:sz="0" w:space="0" w:color="auto"/>
        <w:right w:val="none" w:sz="0" w:space="0" w:color="auto"/>
      </w:divBdr>
      <w:divsChild>
        <w:div w:id="376125863">
          <w:marLeft w:val="0"/>
          <w:marRight w:val="0"/>
          <w:marTop w:val="0"/>
          <w:marBottom w:val="0"/>
          <w:divBdr>
            <w:top w:val="none" w:sz="0" w:space="0" w:color="auto"/>
            <w:left w:val="none" w:sz="0" w:space="0" w:color="auto"/>
            <w:bottom w:val="none" w:sz="0" w:space="0" w:color="auto"/>
            <w:right w:val="none" w:sz="0" w:space="0" w:color="auto"/>
          </w:divBdr>
        </w:div>
        <w:div w:id="1624271167">
          <w:marLeft w:val="0"/>
          <w:marRight w:val="0"/>
          <w:marTop w:val="0"/>
          <w:marBottom w:val="0"/>
          <w:divBdr>
            <w:top w:val="none" w:sz="0" w:space="0" w:color="auto"/>
            <w:left w:val="none" w:sz="0" w:space="0" w:color="auto"/>
            <w:bottom w:val="none" w:sz="0" w:space="0" w:color="auto"/>
            <w:right w:val="none" w:sz="0" w:space="0" w:color="auto"/>
          </w:divBdr>
        </w:div>
      </w:divsChild>
    </w:div>
    <w:div w:id="1012145959">
      <w:bodyDiv w:val="1"/>
      <w:marLeft w:val="0"/>
      <w:marRight w:val="0"/>
      <w:marTop w:val="0"/>
      <w:marBottom w:val="0"/>
      <w:divBdr>
        <w:top w:val="none" w:sz="0" w:space="0" w:color="auto"/>
        <w:left w:val="none" w:sz="0" w:space="0" w:color="auto"/>
        <w:bottom w:val="none" w:sz="0" w:space="0" w:color="auto"/>
        <w:right w:val="none" w:sz="0" w:space="0" w:color="auto"/>
      </w:divBdr>
    </w:div>
    <w:div w:id="1035035201">
      <w:bodyDiv w:val="1"/>
      <w:marLeft w:val="0"/>
      <w:marRight w:val="0"/>
      <w:marTop w:val="0"/>
      <w:marBottom w:val="0"/>
      <w:divBdr>
        <w:top w:val="none" w:sz="0" w:space="0" w:color="auto"/>
        <w:left w:val="none" w:sz="0" w:space="0" w:color="auto"/>
        <w:bottom w:val="none" w:sz="0" w:space="0" w:color="auto"/>
        <w:right w:val="none" w:sz="0" w:space="0" w:color="auto"/>
      </w:divBdr>
    </w:div>
    <w:div w:id="1111777853">
      <w:bodyDiv w:val="1"/>
      <w:marLeft w:val="0"/>
      <w:marRight w:val="0"/>
      <w:marTop w:val="0"/>
      <w:marBottom w:val="0"/>
      <w:divBdr>
        <w:top w:val="none" w:sz="0" w:space="0" w:color="auto"/>
        <w:left w:val="none" w:sz="0" w:space="0" w:color="auto"/>
        <w:bottom w:val="none" w:sz="0" w:space="0" w:color="auto"/>
        <w:right w:val="none" w:sz="0" w:space="0" w:color="auto"/>
      </w:divBdr>
    </w:div>
    <w:div w:id="1140417145">
      <w:bodyDiv w:val="1"/>
      <w:marLeft w:val="0"/>
      <w:marRight w:val="0"/>
      <w:marTop w:val="0"/>
      <w:marBottom w:val="0"/>
      <w:divBdr>
        <w:top w:val="none" w:sz="0" w:space="0" w:color="auto"/>
        <w:left w:val="none" w:sz="0" w:space="0" w:color="auto"/>
        <w:bottom w:val="none" w:sz="0" w:space="0" w:color="auto"/>
        <w:right w:val="none" w:sz="0" w:space="0" w:color="auto"/>
      </w:divBdr>
    </w:div>
    <w:div w:id="1171989307">
      <w:bodyDiv w:val="1"/>
      <w:marLeft w:val="0"/>
      <w:marRight w:val="0"/>
      <w:marTop w:val="0"/>
      <w:marBottom w:val="0"/>
      <w:divBdr>
        <w:top w:val="none" w:sz="0" w:space="0" w:color="auto"/>
        <w:left w:val="none" w:sz="0" w:space="0" w:color="auto"/>
        <w:bottom w:val="none" w:sz="0" w:space="0" w:color="auto"/>
        <w:right w:val="none" w:sz="0" w:space="0" w:color="auto"/>
      </w:divBdr>
    </w:div>
    <w:div w:id="1217085053">
      <w:bodyDiv w:val="1"/>
      <w:marLeft w:val="0"/>
      <w:marRight w:val="0"/>
      <w:marTop w:val="0"/>
      <w:marBottom w:val="0"/>
      <w:divBdr>
        <w:top w:val="none" w:sz="0" w:space="0" w:color="auto"/>
        <w:left w:val="none" w:sz="0" w:space="0" w:color="auto"/>
        <w:bottom w:val="none" w:sz="0" w:space="0" w:color="auto"/>
        <w:right w:val="none" w:sz="0" w:space="0" w:color="auto"/>
      </w:divBdr>
    </w:div>
    <w:div w:id="1255940494">
      <w:bodyDiv w:val="1"/>
      <w:marLeft w:val="0"/>
      <w:marRight w:val="0"/>
      <w:marTop w:val="0"/>
      <w:marBottom w:val="0"/>
      <w:divBdr>
        <w:top w:val="none" w:sz="0" w:space="0" w:color="auto"/>
        <w:left w:val="none" w:sz="0" w:space="0" w:color="auto"/>
        <w:bottom w:val="none" w:sz="0" w:space="0" w:color="auto"/>
        <w:right w:val="none" w:sz="0" w:space="0" w:color="auto"/>
      </w:divBdr>
    </w:div>
    <w:div w:id="1267733301">
      <w:bodyDiv w:val="1"/>
      <w:marLeft w:val="0"/>
      <w:marRight w:val="0"/>
      <w:marTop w:val="0"/>
      <w:marBottom w:val="0"/>
      <w:divBdr>
        <w:top w:val="none" w:sz="0" w:space="0" w:color="auto"/>
        <w:left w:val="none" w:sz="0" w:space="0" w:color="auto"/>
        <w:bottom w:val="none" w:sz="0" w:space="0" w:color="auto"/>
        <w:right w:val="none" w:sz="0" w:space="0" w:color="auto"/>
      </w:divBdr>
    </w:div>
    <w:div w:id="1369571367">
      <w:bodyDiv w:val="1"/>
      <w:marLeft w:val="0"/>
      <w:marRight w:val="0"/>
      <w:marTop w:val="0"/>
      <w:marBottom w:val="0"/>
      <w:divBdr>
        <w:top w:val="none" w:sz="0" w:space="0" w:color="auto"/>
        <w:left w:val="none" w:sz="0" w:space="0" w:color="auto"/>
        <w:bottom w:val="none" w:sz="0" w:space="0" w:color="auto"/>
        <w:right w:val="none" w:sz="0" w:space="0" w:color="auto"/>
      </w:divBdr>
    </w:div>
    <w:div w:id="1383597279">
      <w:bodyDiv w:val="1"/>
      <w:marLeft w:val="0"/>
      <w:marRight w:val="0"/>
      <w:marTop w:val="0"/>
      <w:marBottom w:val="0"/>
      <w:divBdr>
        <w:top w:val="none" w:sz="0" w:space="0" w:color="auto"/>
        <w:left w:val="none" w:sz="0" w:space="0" w:color="auto"/>
        <w:bottom w:val="none" w:sz="0" w:space="0" w:color="auto"/>
        <w:right w:val="none" w:sz="0" w:space="0" w:color="auto"/>
      </w:divBdr>
    </w:div>
    <w:div w:id="1389455657">
      <w:bodyDiv w:val="1"/>
      <w:marLeft w:val="0"/>
      <w:marRight w:val="0"/>
      <w:marTop w:val="0"/>
      <w:marBottom w:val="0"/>
      <w:divBdr>
        <w:top w:val="none" w:sz="0" w:space="0" w:color="auto"/>
        <w:left w:val="none" w:sz="0" w:space="0" w:color="auto"/>
        <w:bottom w:val="none" w:sz="0" w:space="0" w:color="auto"/>
        <w:right w:val="none" w:sz="0" w:space="0" w:color="auto"/>
      </w:divBdr>
    </w:div>
    <w:div w:id="1390307383">
      <w:bodyDiv w:val="1"/>
      <w:marLeft w:val="0"/>
      <w:marRight w:val="0"/>
      <w:marTop w:val="0"/>
      <w:marBottom w:val="0"/>
      <w:divBdr>
        <w:top w:val="none" w:sz="0" w:space="0" w:color="auto"/>
        <w:left w:val="none" w:sz="0" w:space="0" w:color="auto"/>
        <w:bottom w:val="none" w:sz="0" w:space="0" w:color="auto"/>
        <w:right w:val="none" w:sz="0" w:space="0" w:color="auto"/>
      </w:divBdr>
    </w:div>
    <w:div w:id="1413430249">
      <w:bodyDiv w:val="1"/>
      <w:marLeft w:val="0"/>
      <w:marRight w:val="0"/>
      <w:marTop w:val="0"/>
      <w:marBottom w:val="0"/>
      <w:divBdr>
        <w:top w:val="none" w:sz="0" w:space="0" w:color="auto"/>
        <w:left w:val="none" w:sz="0" w:space="0" w:color="auto"/>
        <w:bottom w:val="none" w:sz="0" w:space="0" w:color="auto"/>
        <w:right w:val="none" w:sz="0" w:space="0" w:color="auto"/>
      </w:divBdr>
    </w:div>
    <w:div w:id="1419672913">
      <w:bodyDiv w:val="1"/>
      <w:marLeft w:val="0"/>
      <w:marRight w:val="0"/>
      <w:marTop w:val="0"/>
      <w:marBottom w:val="0"/>
      <w:divBdr>
        <w:top w:val="none" w:sz="0" w:space="0" w:color="auto"/>
        <w:left w:val="none" w:sz="0" w:space="0" w:color="auto"/>
        <w:bottom w:val="none" w:sz="0" w:space="0" w:color="auto"/>
        <w:right w:val="none" w:sz="0" w:space="0" w:color="auto"/>
      </w:divBdr>
    </w:div>
    <w:div w:id="1445492612">
      <w:bodyDiv w:val="1"/>
      <w:marLeft w:val="0"/>
      <w:marRight w:val="0"/>
      <w:marTop w:val="0"/>
      <w:marBottom w:val="0"/>
      <w:divBdr>
        <w:top w:val="none" w:sz="0" w:space="0" w:color="auto"/>
        <w:left w:val="none" w:sz="0" w:space="0" w:color="auto"/>
        <w:bottom w:val="none" w:sz="0" w:space="0" w:color="auto"/>
        <w:right w:val="none" w:sz="0" w:space="0" w:color="auto"/>
      </w:divBdr>
    </w:div>
    <w:div w:id="1460613901">
      <w:bodyDiv w:val="1"/>
      <w:marLeft w:val="0"/>
      <w:marRight w:val="0"/>
      <w:marTop w:val="0"/>
      <w:marBottom w:val="0"/>
      <w:divBdr>
        <w:top w:val="none" w:sz="0" w:space="0" w:color="auto"/>
        <w:left w:val="none" w:sz="0" w:space="0" w:color="auto"/>
        <w:bottom w:val="none" w:sz="0" w:space="0" w:color="auto"/>
        <w:right w:val="none" w:sz="0" w:space="0" w:color="auto"/>
      </w:divBdr>
    </w:div>
    <w:div w:id="1481116078">
      <w:bodyDiv w:val="1"/>
      <w:marLeft w:val="0"/>
      <w:marRight w:val="0"/>
      <w:marTop w:val="0"/>
      <w:marBottom w:val="0"/>
      <w:divBdr>
        <w:top w:val="none" w:sz="0" w:space="0" w:color="auto"/>
        <w:left w:val="none" w:sz="0" w:space="0" w:color="auto"/>
        <w:bottom w:val="none" w:sz="0" w:space="0" w:color="auto"/>
        <w:right w:val="none" w:sz="0" w:space="0" w:color="auto"/>
      </w:divBdr>
    </w:div>
    <w:div w:id="1490825403">
      <w:bodyDiv w:val="1"/>
      <w:marLeft w:val="0"/>
      <w:marRight w:val="0"/>
      <w:marTop w:val="0"/>
      <w:marBottom w:val="0"/>
      <w:divBdr>
        <w:top w:val="none" w:sz="0" w:space="0" w:color="auto"/>
        <w:left w:val="none" w:sz="0" w:space="0" w:color="auto"/>
        <w:bottom w:val="none" w:sz="0" w:space="0" w:color="auto"/>
        <w:right w:val="none" w:sz="0" w:space="0" w:color="auto"/>
      </w:divBdr>
    </w:div>
    <w:div w:id="1517308793">
      <w:bodyDiv w:val="1"/>
      <w:marLeft w:val="0"/>
      <w:marRight w:val="0"/>
      <w:marTop w:val="0"/>
      <w:marBottom w:val="0"/>
      <w:divBdr>
        <w:top w:val="none" w:sz="0" w:space="0" w:color="auto"/>
        <w:left w:val="none" w:sz="0" w:space="0" w:color="auto"/>
        <w:bottom w:val="none" w:sz="0" w:space="0" w:color="auto"/>
        <w:right w:val="none" w:sz="0" w:space="0" w:color="auto"/>
      </w:divBdr>
    </w:div>
    <w:div w:id="1518546502">
      <w:bodyDiv w:val="1"/>
      <w:marLeft w:val="0"/>
      <w:marRight w:val="0"/>
      <w:marTop w:val="0"/>
      <w:marBottom w:val="0"/>
      <w:divBdr>
        <w:top w:val="none" w:sz="0" w:space="0" w:color="auto"/>
        <w:left w:val="none" w:sz="0" w:space="0" w:color="auto"/>
        <w:bottom w:val="none" w:sz="0" w:space="0" w:color="auto"/>
        <w:right w:val="none" w:sz="0" w:space="0" w:color="auto"/>
      </w:divBdr>
    </w:div>
    <w:div w:id="1527139444">
      <w:bodyDiv w:val="1"/>
      <w:marLeft w:val="0"/>
      <w:marRight w:val="0"/>
      <w:marTop w:val="0"/>
      <w:marBottom w:val="0"/>
      <w:divBdr>
        <w:top w:val="none" w:sz="0" w:space="0" w:color="auto"/>
        <w:left w:val="none" w:sz="0" w:space="0" w:color="auto"/>
        <w:bottom w:val="none" w:sz="0" w:space="0" w:color="auto"/>
        <w:right w:val="none" w:sz="0" w:space="0" w:color="auto"/>
      </w:divBdr>
    </w:div>
    <w:div w:id="1532691060">
      <w:bodyDiv w:val="1"/>
      <w:marLeft w:val="0"/>
      <w:marRight w:val="0"/>
      <w:marTop w:val="0"/>
      <w:marBottom w:val="0"/>
      <w:divBdr>
        <w:top w:val="none" w:sz="0" w:space="0" w:color="auto"/>
        <w:left w:val="none" w:sz="0" w:space="0" w:color="auto"/>
        <w:bottom w:val="none" w:sz="0" w:space="0" w:color="auto"/>
        <w:right w:val="none" w:sz="0" w:space="0" w:color="auto"/>
      </w:divBdr>
    </w:div>
    <w:div w:id="1551262785">
      <w:bodyDiv w:val="1"/>
      <w:marLeft w:val="0"/>
      <w:marRight w:val="0"/>
      <w:marTop w:val="0"/>
      <w:marBottom w:val="0"/>
      <w:divBdr>
        <w:top w:val="none" w:sz="0" w:space="0" w:color="auto"/>
        <w:left w:val="none" w:sz="0" w:space="0" w:color="auto"/>
        <w:bottom w:val="none" w:sz="0" w:space="0" w:color="auto"/>
        <w:right w:val="none" w:sz="0" w:space="0" w:color="auto"/>
      </w:divBdr>
    </w:div>
    <w:div w:id="1554459301">
      <w:bodyDiv w:val="1"/>
      <w:marLeft w:val="0"/>
      <w:marRight w:val="0"/>
      <w:marTop w:val="0"/>
      <w:marBottom w:val="0"/>
      <w:divBdr>
        <w:top w:val="none" w:sz="0" w:space="0" w:color="auto"/>
        <w:left w:val="none" w:sz="0" w:space="0" w:color="auto"/>
        <w:bottom w:val="none" w:sz="0" w:space="0" w:color="auto"/>
        <w:right w:val="none" w:sz="0" w:space="0" w:color="auto"/>
      </w:divBdr>
      <w:divsChild>
        <w:div w:id="310519291">
          <w:marLeft w:val="0"/>
          <w:marRight w:val="0"/>
          <w:marTop w:val="0"/>
          <w:marBottom w:val="0"/>
          <w:divBdr>
            <w:top w:val="none" w:sz="0" w:space="0" w:color="auto"/>
            <w:left w:val="none" w:sz="0" w:space="0" w:color="auto"/>
            <w:bottom w:val="none" w:sz="0" w:space="0" w:color="auto"/>
            <w:right w:val="none" w:sz="0" w:space="0" w:color="auto"/>
          </w:divBdr>
        </w:div>
        <w:div w:id="273756473">
          <w:marLeft w:val="0"/>
          <w:marRight w:val="0"/>
          <w:marTop w:val="0"/>
          <w:marBottom w:val="0"/>
          <w:divBdr>
            <w:top w:val="none" w:sz="0" w:space="0" w:color="auto"/>
            <w:left w:val="none" w:sz="0" w:space="0" w:color="auto"/>
            <w:bottom w:val="none" w:sz="0" w:space="0" w:color="auto"/>
            <w:right w:val="none" w:sz="0" w:space="0" w:color="auto"/>
          </w:divBdr>
        </w:div>
      </w:divsChild>
    </w:div>
    <w:div w:id="1567371789">
      <w:bodyDiv w:val="1"/>
      <w:marLeft w:val="0"/>
      <w:marRight w:val="0"/>
      <w:marTop w:val="0"/>
      <w:marBottom w:val="0"/>
      <w:divBdr>
        <w:top w:val="none" w:sz="0" w:space="0" w:color="auto"/>
        <w:left w:val="none" w:sz="0" w:space="0" w:color="auto"/>
        <w:bottom w:val="none" w:sz="0" w:space="0" w:color="auto"/>
        <w:right w:val="none" w:sz="0" w:space="0" w:color="auto"/>
      </w:divBdr>
    </w:div>
    <w:div w:id="1590263548">
      <w:bodyDiv w:val="1"/>
      <w:marLeft w:val="0"/>
      <w:marRight w:val="0"/>
      <w:marTop w:val="0"/>
      <w:marBottom w:val="0"/>
      <w:divBdr>
        <w:top w:val="none" w:sz="0" w:space="0" w:color="auto"/>
        <w:left w:val="none" w:sz="0" w:space="0" w:color="auto"/>
        <w:bottom w:val="none" w:sz="0" w:space="0" w:color="auto"/>
        <w:right w:val="none" w:sz="0" w:space="0" w:color="auto"/>
      </w:divBdr>
    </w:div>
    <w:div w:id="1711294537">
      <w:bodyDiv w:val="1"/>
      <w:marLeft w:val="0"/>
      <w:marRight w:val="0"/>
      <w:marTop w:val="0"/>
      <w:marBottom w:val="0"/>
      <w:divBdr>
        <w:top w:val="none" w:sz="0" w:space="0" w:color="auto"/>
        <w:left w:val="none" w:sz="0" w:space="0" w:color="auto"/>
        <w:bottom w:val="none" w:sz="0" w:space="0" w:color="auto"/>
        <w:right w:val="none" w:sz="0" w:space="0" w:color="auto"/>
      </w:divBdr>
    </w:div>
    <w:div w:id="1735665716">
      <w:bodyDiv w:val="1"/>
      <w:marLeft w:val="0"/>
      <w:marRight w:val="0"/>
      <w:marTop w:val="0"/>
      <w:marBottom w:val="0"/>
      <w:divBdr>
        <w:top w:val="none" w:sz="0" w:space="0" w:color="auto"/>
        <w:left w:val="none" w:sz="0" w:space="0" w:color="auto"/>
        <w:bottom w:val="none" w:sz="0" w:space="0" w:color="auto"/>
        <w:right w:val="none" w:sz="0" w:space="0" w:color="auto"/>
      </w:divBdr>
    </w:div>
    <w:div w:id="1760633395">
      <w:bodyDiv w:val="1"/>
      <w:marLeft w:val="0"/>
      <w:marRight w:val="0"/>
      <w:marTop w:val="0"/>
      <w:marBottom w:val="0"/>
      <w:divBdr>
        <w:top w:val="none" w:sz="0" w:space="0" w:color="auto"/>
        <w:left w:val="none" w:sz="0" w:space="0" w:color="auto"/>
        <w:bottom w:val="none" w:sz="0" w:space="0" w:color="auto"/>
        <w:right w:val="none" w:sz="0" w:space="0" w:color="auto"/>
      </w:divBdr>
    </w:div>
    <w:div w:id="1765107019">
      <w:bodyDiv w:val="1"/>
      <w:marLeft w:val="0"/>
      <w:marRight w:val="0"/>
      <w:marTop w:val="0"/>
      <w:marBottom w:val="0"/>
      <w:divBdr>
        <w:top w:val="none" w:sz="0" w:space="0" w:color="auto"/>
        <w:left w:val="none" w:sz="0" w:space="0" w:color="auto"/>
        <w:bottom w:val="none" w:sz="0" w:space="0" w:color="auto"/>
        <w:right w:val="none" w:sz="0" w:space="0" w:color="auto"/>
      </w:divBdr>
    </w:div>
    <w:div w:id="1782332163">
      <w:bodyDiv w:val="1"/>
      <w:marLeft w:val="0"/>
      <w:marRight w:val="0"/>
      <w:marTop w:val="0"/>
      <w:marBottom w:val="0"/>
      <w:divBdr>
        <w:top w:val="none" w:sz="0" w:space="0" w:color="auto"/>
        <w:left w:val="none" w:sz="0" w:space="0" w:color="auto"/>
        <w:bottom w:val="none" w:sz="0" w:space="0" w:color="auto"/>
        <w:right w:val="none" w:sz="0" w:space="0" w:color="auto"/>
      </w:divBdr>
    </w:div>
    <w:div w:id="1794057666">
      <w:bodyDiv w:val="1"/>
      <w:marLeft w:val="0"/>
      <w:marRight w:val="0"/>
      <w:marTop w:val="0"/>
      <w:marBottom w:val="0"/>
      <w:divBdr>
        <w:top w:val="none" w:sz="0" w:space="0" w:color="auto"/>
        <w:left w:val="none" w:sz="0" w:space="0" w:color="auto"/>
        <w:bottom w:val="none" w:sz="0" w:space="0" w:color="auto"/>
        <w:right w:val="none" w:sz="0" w:space="0" w:color="auto"/>
      </w:divBdr>
    </w:div>
    <w:div w:id="1799569644">
      <w:bodyDiv w:val="1"/>
      <w:marLeft w:val="0"/>
      <w:marRight w:val="0"/>
      <w:marTop w:val="0"/>
      <w:marBottom w:val="0"/>
      <w:divBdr>
        <w:top w:val="none" w:sz="0" w:space="0" w:color="auto"/>
        <w:left w:val="none" w:sz="0" w:space="0" w:color="auto"/>
        <w:bottom w:val="none" w:sz="0" w:space="0" w:color="auto"/>
        <w:right w:val="none" w:sz="0" w:space="0" w:color="auto"/>
      </w:divBdr>
    </w:div>
    <w:div w:id="1819569288">
      <w:bodyDiv w:val="1"/>
      <w:marLeft w:val="0"/>
      <w:marRight w:val="0"/>
      <w:marTop w:val="0"/>
      <w:marBottom w:val="0"/>
      <w:divBdr>
        <w:top w:val="none" w:sz="0" w:space="0" w:color="auto"/>
        <w:left w:val="none" w:sz="0" w:space="0" w:color="auto"/>
        <w:bottom w:val="none" w:sz="0" w:space="0" w:color="auto"/>
        <w:right w:val="none" w:sz="0" w:space="0" w:color="auto"/>
      </w:divBdr>
    </w:div>
    <w:div w:id="1887595536">
      <w:bodyDiv w:val="1"/>
      <w:marLeft w:val="0"/>
      <w:marRight w:val="0"/>
      <w:marTop w:val="0"/>
      <w:marBottom w:val="0"/>
      <w:divBdr>
        <w:top w:val="none" w:sz="0" w:space="0" w:color="auto"/>
        <w:left w:val="none" w:sz="0" w:space="0" w:color="auto"/>
        <w:bottom w:val="none" w:sz="0" w:space="0" w:color="auto"/>
        <w:right w:val="none" w:sz="0" w:space="0" w:color="auto"/>
      </w:divBdr>
    </w:div>
    <w:div w:id="1909270337">
      <w:bodyDiv w:val="1"/>
      <w:marLeft w:val="0"/>
      <w:marRight w:val="0"/>
      <w:marTop w:val="0"/>
      <w:marBottom w:val="0"/>
      <w:divBdr>
        <w:top w:val="none" w:sz="0" w:space="0" w:color="auto"/>
        <w:left w:val="none" w:sz="0" w:space="0" w:color="auto"/>
        <w:bottom w:val="none" w:sz="0" w:space="0" w:color="auto"/>
        <w:right w:val="none" w:sz="0" w:space="0" w:color="auto"/>
      </w:divBdr>
    </w:div>
    <w:div w:id="1912807971">
      <w:bodyDiv w:val="1"/>
      <w:marLeft w:val="0"/>
      <w:marRight w:val="0"/>
      <w:marTop w:val="0"/>
      <w:marBottom w:val="0"/>
      <w:divBdr>
        <w:top w:val="none" w:sz="0" w:space="0" w:color="auto"/>
        <w:left w:val="none" w:sz="0" w:space="0" w:color="auto"/>
        <w:bottom w:val="none" w:sz="0" w:space="0" w:color="auto"/>
        <w:right w:val="none" w:sz="0" w:space="0" w:color="auto"/>
      </w:divBdr>
    </w:div>
    <w:div w:id="1937446255">
      <w:bodyDiv w:val="1"/>
      <w:marLeft w:val="0"/>
      <w:marRight w:val="0"/>
      <w:marTop w:val="0"/>
      <w:marBottom w:val="0"/>
      <w:divBdr>
        <w:top w:val="none" w:sz="0" w:space="0" w:color="auto"/>
        <w:left w:val="none" w:sz="0" w:space="0" w:color="auto"/>
        <w:bottom w:val="none" w:sz="0" w:space="0" w:color="auto"/>
        <w:right w:val="none" w:sz="0" w:space="0" w:color="auto"/>
      </w:divBdr>
    </w:div>
    <w:div w:id="1947695051">
      <w:bodyDiv w:val="1"/>
      <w:marLeft w:val="0"/>
      <w:marRight w:val="0"/>
      <w:marTop w:val="0"/>
      <w:marBottom w:val="0"/>
      <w:divBdr>
        <w:top w:val="none" w:sz="0" w:space="0" w:color="auto"/>
        <w:left w:val="none" w:sz="0" w:space="0" w:color="auto"/>
        <w:bottom w:val="none" w:sz="0" w:space="0" w:color="auto"/>
        <w:right w:val="none" w:sz="0" w:space="0" w:color="auto"/>
      </w:divBdr>
    </w:div>
    <w:div w:id="1963421932">
      <w:bodyDiv w:val="1"/>
      <w:marLeft w:val="0"/>
      <w:marRight w:val="0"/>
      <w:marTop w:val="0"/>
      <w:marBottom w:val="0"/>
      <w:divBdr>
        <w:top w:val="none" w:sz="0" w:space="0" w:color="auto"/>
        <w:left w:val="none" w:sz="0" w:space="0" w:color="auto"/>
        <w:bottom w:val="none" w:sz="0" w:space="0" w:color="auto"/>
        <w:right w:val="none" w:sz="0" w:space="0" w:color="auto"/>
      </w:divBdr>
    </w:div>
    <w:div w:id="2014339436">
      <w:bodyDiv w:val="1"/>
      <w:marLeft w:val="0"/>
      <w:marRight w:val="0"/>
      <w:marTop w:val="0"/>
      <w:marBottom w:val="0"/>
      <w:divBdr>
        <w:top w:val="none" w:sz="0" w:space="0" w:color="auto"/>
        <w:left w:val="none" w:sz="0" w:space="0" w:color="auto"/>
        <w:bottom w:val="none" w:sz="0" w:space="0" w:color="auto"/>
        <w:right w:val="none" w:sz="0" w:space="0" w:color="auto"/>
      </w:divBdr>
    </w:div>
    <w:div w:id="2025278928">
      <w:bodyDiv w:val="1"/>
      <w:marLeft w:val="0"/>
      <w:marRight w:val="0"/>
      <w:marTop w:val="0"/>
      <w:marBottom w:val="0"/>
      <w:divBdr>
        <w:top w:val="none" w:sz="0" w:space="0" w:color="auto"/>
        <w:left w:val="none" w:sz="0" w:space="0" w:color="auto"/>
        <w:bottom w:val="none" w:sz="0" w:space="0" w:color="auto"/>
        <w:right w:val="none" w:sz="0" w:space="0" w:color="auto"/>
      </w:divBdr>
    </w:div>
    <w:div w:id="2032223298">
      <w:bodyDiv w:val="1"/>
      <w:marLeft w:val="0"/>
      <w:marRight w:val="0"/>
      <w:marTop w:val="0"/>
      <w:marBottom w:val="0"/>
      <w:divBdr>
        <w:top w:val="none" w:sz="0" w:space="0" w:color="auto"/>
        <w:left w:val="none" w:sz="0" w:space="0" w:color="auto"/>
        <w:bottom w:val="none" w:sz="0" w:space="0" w:color="auto"/>
        <w:right w:val="none" w:sz="0" w:space="0" w:color="auto"/>
      </w:divBdr>
    </w:div>
    <w:div w:id="2050446144">
      <w:bodyDiv w:val="1"/>
      <w:marLeft w:val="0"/>
      <w:marRight w:val="0"/>
      <w:marTop w:val="0"/>
      <w:marBottom w:val="0"/>
      <w:divBdr>
        <w:top w:val="none" w:sz="0" w:space="0" w:color="auto"/>
        <w:left w:val="none" w:sz="0" w:space="0" w:color="auto"/>
        <w:bottom w:val="none" w:sz="0" w:space="0" w:color="auto"/>
        <w:right w:val="none" w:sz="0" w:space="0" w:color="auto"/>
      </w:divBdr>
    </w:div>
    <w:div w:id="2088769028">
      <w:bodyDiv w:val="1"/>
      <w:marLeft w:val="0"/>
      <w:marRight w:val="0"/>
      <w:marTop w:val="0"/>
      <w:marBottom w:val="0"/>
      <w:divBdr>
        <w:top w:val="none" w:sz="0" w:space="0" w:color="auto"/>
        <w:left w:val="none" w:sz="0" w:space="0" w:color="auto"/>
        <w:bottom w:val="none" w:sz="0" w:space="0" w:color="auto"/>
        <w:right w:val="none" w:sz="0" w:space="0" w:color="auto"/>
      </w:divBdr>
      <w:divsChild>
        <w:div w:id="838426859">
          <w:marLeft w:val="0"/>
          <w:marRight w:val="0"/>
          <w:marTop w:val="0"/>
          <w:marBottom w:val="0"/>
          <w:divBdr>
            <w:top w:val="none" w:sz="0" w:space="0" w:color="auto"/>
            <w:left w:val="none" w:sz="0" w:space="0" w:color="auto"/>
            <w:bottom w:val="none" w:sz="0" w:space="0" w:color="auto"/>
            <w:right w:val="none" w:sz="0" w:space="0" w:color="auto"/>
          </w:divBdr>
        </w:div>
        <w:div w:id="7396414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AekkgroKlf4" TargetMode="External"/><Relationship Id="rId21" Type="http://schemas.openxmlformats.org/officeDocument/2006/relationships/hyperlink" Target="https://www.youtube.com/watch?v=Ae3SaYMc0KE&amp;list=RDCMUCJtwux8JyjcqxlUvGRpQhCw&amp;start_radio=1&amp;rv=Ae3SaYMc0KE&amp;t=0" TargetMode="External"/><Relationship Id="rId42" Type="http://schemas.openxmlformats.org/officeDocument/2006/relationships/hyperlink" Target="https://ministryspark.com/free-coloring-pages-celebrate-black-faith-leaders/" TargetMode="External"/><Relationship Id="rId47" Type="http://schemas.openxmlformats.org/officeDocument/2006/relationships/hyperlink" Target="https://www.youtube.com/watch?v=7hByu8MvIiU" TargetMode="External"/><Relationship Id="rId63" Type="http://schemas.openxmlformats.org/officeDocument/2006/relationships/hyperlink" Target="https://www.youtube.com/watch?v=nEUdh_3q9OU" TargetMode="External"/><Relationship Id="rId68" Type="http://schemas.openxmlformats.org/officeDocument/2006/relationships/hyperlink" Target="https://www.youtube.com/watch?v=iOTcr9wKC-o" TargetMode="External"/><Relationship Id="rId84" Type="http://schemas.openxmlformats.org/officeDocument/2006/relationships/hyperlink" Target="https://youtu.be/sVPYIRF9RCQ" TargetMode="External"/><Relationship Id="rId89" Type="http://schemas.openxmlformats.org/officeDocument/2006/relationships/hyperlink" Target="https://youtu.be/gcQp0thYCyM" TargetMode="External"/><Relationship Id="rId16" Type="http://schemas.openxmlformats.org/officeDocument/2006/relationships/hyperlink" Target="https://www.gonoodle.com/videos/W2gvKX/weather-the-storm" TargetMode="External"/><Relationship Id="rId11" Type="http://schemas.openxmlformats.org/officeDocument/2006/relationships/hyperlink" Target="https://www.youtube.com/watch?v=aTfat5TZyI8&amp;t=230s" TargetMode="External"/><Relationship Id="rId32" Type="http://schemas.openxmlformats.org/officeDocument/2006/relationships/hyperlink" Target="https://www.youtube.com/watch?v=RsZvuqPwHQo" TargetMode="External"/><Relationship Id="rId37" Type="http://schemas.openxmlformats.org/officeDocument/2006/relationships/hyperlink" Target="https://www.youtube.com/watch?v=ywCiDhbD-Js" TargetMode="External"/><Relationship Id="rId53" Type="http://schemas.openxmlformats.org/officeDocument/2006/relationships/hyperlink" Target="https://www.youtube.com/watch?v=llLVk2fqylA&amp;t=223s" TargetMode="External"/><Relationship Id="rId58" Type="http://schemas.openxmlformats.org/officeDocument/2006/relationships/hyperlink" Target="https://www.youtube.com/watch?v=bJIYMl_XV00" TargetMode="External"/><Relationship Id="rId74" Type="http://schemas.openxmlformats.org/officeDocument/2006/relationships/image" Target="media/image3.emf"/><Relationship Id="rId79" Type="http://schemas.openxmlformats.org/officeDocument/2006/relationships/hyperlink" Target="https://youtu.be/qfiQoHyJC10" TargetMode="External"/><Relationship Id="rId102" Type="http://schemas.openxmlformats.org/officeDocument/2006/relationships/image" Target="media/image11.emf"/><Relationship Id="rId5" Type="http://schemas.openxmlformats.org/officeDocument/2006/relationships/footnotes" Target="footnotes.xml"/><Relationship Id="rId90" Type="http://schemas.openxmlformats.org/officeDocument/2006/relationships/image" Target="media/image6.emf"/><Relationship Id="rId95" Type="http://schemas.openxmlformats.org/officeDocument/2006/relationships/hyperlink" Target="https://www.youtube.com/watch?v=JicGbdUtMJg" TargetMode="External"/><Relationship Id="rId22" Type="http://schemas.openxmlformats.org/officeDocument/2006/relationships/hyperlink" Target="https://www.youtube.com/watch?v=AekkgroKlf4" TargetMode="External"/><Relationship Id="rId27" Type="http://schemas.openxmlformats.org/officeDocument/2006/relationships/hyperlink" Target="https://www.gonoodle.com/videos/b2aGzY/kidz-bop-kids-fight-song" TargetMode="External"/><Relationship Id="rId43" Type="http://schemas.openxmlformats.org/officeDocument/2006/relationships/hyperlink" Target="https://www.morethanpeach.com/" TargetMode="External"/><Relationship Id="rId48" Type="http://schemas.openxmlformats.org/officeDocument/2006/relationships/hyperlink" Target="https://www.youtube.com/watch?v=u1JBSQMkQEo" TargetMode="External"/><Relationship Id="rId64" Type="http://schemas.openxmlformats.org/officeDocument/2006/relationships/hyperlink" Target="https://kidworldcitizen.org/35-service-projects-for-kids/" TargetMode="External"/><Relationship Id="rId69" Type="http://schemas.openxmlformats.org/officeDocument/2006/relationships/hyperlink" Target="https://www.youtube.com/watch?v=ClRqF8LY6Ic" TargetMode="External"/><Relationship Id="rId80" Type="http://schemas.openxmlformats.org/officeDocument/2006/relationships/hyperlink" Target="https://youtu.be/N9w6284vC1w" TargetMode="External"/><Relationship Id="rId85" Type="http://schemas.openxmlformats.org/officeDocument/2006/relationships/hyperlink" Target="https://youtu.be/A2bI-MIIJfU" TargetMode="External"/><Relationship Id="rId12" Type="http://schemas.openxmlformats.org/officeDocument/2006/relationships/hyperlink" Target="https://youtu.be/hwTwt4oIW3U" TargetMode="External"/><Relationship Id="rId17" Type="http://schemas.openxmlformats.org/officeDocument/2006/relationships/hyperlink" Target="https://youtu.be/WSYHddy4I_8" TargetMode="External"/><Relationship Id="rId33" Type="http://schemas.openxmlformats.org/officeDocument/2006/relationships/hyperlink" Target="https://www.youtube.com/watch?v=Qb63JKS3BaA" TargetMode="External"/><Relationship Id="rId38" Type="http://schemas.openxmlformats.org/officeDocument/2006/relationships/hyperlink" Target="https://www.youtube.com/watch?v=Qa2QKIDr7q8" TargetMode="External"/><Relationship Id="rId59" Type="http://schemas.openxmlformats.org/officeDocument/2006/relationships/hyperlink" Target="https://www.youtube.com/watch?v=cibURIl5kG4" TargetMode="External"/><Relationship Id="rId103" Type="http://schemas.openxmlformats.org/officeDocument/2006/relationships/footer" Target="footer1.xml"/><Relationship Id="rId20" Type="http://schemas.openxmlformats.org/officeDocument/2006/relationships/hyperlink" Target="https://sketch.io/sketchpad-v5.1/" TargetMode="External"/><Relationship Id="rId41" Type="http://schemas.openxmlformats.org/officeDocument/2006/relationships/hyperlink" Target="https://www.jigsawplanet.com/?rc=play&amp;pid=0c9c6a4af449&amp;pieces=63" TargetMode="External"/><Relationship Id="rId54" Type="http://schemas.openxmlformats.org/officeDocument/2006/relationships/hyperlink" Target="https://www.youtube.com/watch?v=ABK0SYFxyEY" TargetMode="External"/><Relationship Id="rId62" Type="http://schemas.openxmlformats.org/officeDocument/2006/relationships/hyperlink" Target="https://www.youtube.com/watch?v=5OsYCUSIDEE" TargetMode="External"/><Relationship Id="rId70" Type="http://schemas.openxmlformats.org/officeDocument/2006/relationships/hyperlink" Target="https://www.moovly.com/blog/top-7-video-animation-makers-create-free-animations" TargetMode="External"/><Relationship Id="rId75" Type="http://schemas.openxmlformats.org/officeDocument/2006/relationships/hyperlink" Target="https://youtu.be/f0uF46I-AYc" TargetMode="External"/><Relationship Id="rId83" Type="http://schemas.openxmlformats.org/officeDocument/2006/relationships/image" Target="media/image5.emf"/><Relationship Id="rId88" Type="http://schemas.openxmlformats.org/officeDocument/2006/relationships/hyperlink" Target="https://youtu.be/m7aSxkxucWQ" TargetMode="External"/><Relationship Id="rId91" Type="http://schemas.openxmlformats.org/officeDocument/2006/relationships/image" Target="media/image7.emf"/><Relationship Id="rId96" Type="http://schemas.openxmlformats.org/officeDocument/2006/relationships/hyperlink" Target="https://youtu.be/ZToicYcHIO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oytheater.com/classroom-timer/" TargetMode="External"/><Relationship Id="rId23" Type="http://schemas.openxmlformats.org/officeDocument/2006/relationships/hyperlink" Target="https://www.youtube.com/watch?v=GHORRG8xRbY" TargetMode="External"/><Relationship Id="rId28" Type="http://schemas.openxmlformats.org/officeDocument/2006/relationships/hyperlink" Target="https://www.youtube.com/watch?v=WJgIPk_NkZY" TargetMode="External"/><Relationship Id="rId36" Type="http://schemas.openxmlformats.org/officeDocument/2006/relationships/hyperlink" Target="https://www.youtube.com/watch?v=7it5W1FVtTs" TargetMode="External"/><Relationship Id="rId49" Type="http://schemas.openxmlformats.org/officeDocument/2006/relationships/hyperlink" Target="https://www.youtube.com/watch?v=G58Pujijsqc" TargetMode="External"/><Relationship Id="rId57" Type="http://schemas.openxmlformats.org/officeDocument/2006/relationships/hyperlink" Target="https://www.youtube.com/watch?v=BgWOcYpHm0o" TargetMode="External"/><Relationship Id="rId106" Type="http://schemas.openxmlformats.org/officeDocument/2006/relationships/theme" Target="theme/theme1.xml"/><Relationship Id="rId10" Type="http://schemas.openxmlformats.org/officeDocument/2006/relationships/hyperlink" Target="https://www.youtube.com/watch?v=EcIoqDshVxY" TargetMode="External"/><Relationship Id="rId31" Type="http://schemas.openxmlformats.org/officeDocument/2006/relationships/hyperlink" Target="https://www.youtube.com/watch?v=vt6TsIAHIgs" TargetMode="External"/><Relationship Id="rId44" Type="http://schemas.openxmlformats.org/officeDocument/2006/relationships/hyperlink" Target="https://www.doinggoodtogether.org/" TargetMode="External"/><Relationship Id="rId52" Type="http://schemas.openxmlformats.org/officeDocument/2006/relationships/hyperlink" Target="https://www.youtube.com/watch?v=vKCsqbiCxE8" TargetMode="External"/><Relationship Id="rId60" Type="http://schemas.openxmlformats.org/officeDocument/2006/relationships/hyperlink" Target="https://www.mindful.org/the-top-10-guided-meditations-of-2020/" TargetMode="External"/><Relationship Id="rId65" Type="http://schemas.openxmlformats.org/officeDocument/2006/relationships/hyperlink" Target="https://www.youtube.com/watch?v=zZnNO1myCMg" TargetMode="External"/><Relationship Id="rId73" Type="http://schemas.openxmlformats.org/officeDocument/2006/relationships/hyperlink" Target="https://youtu.be/LjAc0RAAI4c" TargetMode="External"/><Relationship Id="rId78" Type="http://schemas.openxmlformats.org/officeDocument/2006/relationships/hyperlink" Target="https://youtu.be/hlsWTTgMxjc" TargetMode="External"/><Relationship Id="rId81" Type="http://schemas.openxmlformats.org/officeDocument/2006/relationships/hyperlink" Target="https://youtu.be/KXMsowfZ6mo" TargetMode="External"/><Relationship Id="rId86" Type="http://schemas.openxmlformats.org/officeDocument/2006/relationships/hyperlink" Target="https://youtu.be/TUVqJQ6woWU" TargetMode="External"/><Relationship Id="rId94" Type="http://schemas.openxmlformats.org/officeDocument/2006/relationships/hyperlink" Target="https://youtu.be/aRKsVXIA7xE" TargetMode="External"/><Relationship Id="rId99" Type="http://schemas.openxmlformats.org/officeDocument/2006/relationships/hyperlink" Target="https://youtu.be/7hByu8MvIiU" TargetMode="External"/><Relationship Id="rId101"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s://youtu.be/wGSn3KfBan4" TargetMode="External"/><Relationship Id="rId13" Type="http://schemas.openxmlformats.org/officeDocument/2006/relationships/hyperlink" Target="https://www.youtube.com/watch?v=0VDpHibftHs" TargetMode="External"/><Relationship Id="rId18" Type="http://schemas.openxmlformats.org/officeDocument/2006/relationships/hyperlink" Target="http://www.thegratitudejar.com/" TargetMode="External"/><Relationship Id="rId39" Type="http://schemas.openxmlformats.org/officeDocument/2006/relationships/hyperlink" Target="https://ed.ted.com/on/qG1JrmIz" TargetMode="External"/><Relationship Id="rId34" Type="http://schemas.openxmlformats.org/officeDocument/2006/relationships/hyperlink" Target="https://www.youtube.com/watch?v=JNEAtmq6oTE" TargetMode="External"/><Relationship Id="rId50" Type="http://schemas.openxmlformats.org/officeDocument/2006/relationships/hyperlink" Target="https://coloringpagest.com/mandala" TargetMode="External"/><Relationship Id="rId55" Type="http://schemas.openxmlformats.org/officeDocument/2006/relationships/hyperlink" Target="https://www.youtube.com/watch?v=8pl8Rai0OWM" TargetMode="External"/><Relationship Id="rId76" Type="http://schemas.openxmlformats.org/officeDocument/2006/relationships/hyperlink" Target="https://youtu.be/sBBbq2g7yf8" TargetMode="External"/><Relationship Id="rId97" Type="http://schemas.openxmlformats.org/officeDocument/2006/relationships/hyperlink" Target="https://youtu.be/O3IrwujyAJ4" TargetMode="External"/><Relationship Id="rId104" Type="http://schemas.openxmlformats.org/officeDocument/2006/relationships/footer" Target="footer2.xml"/><Relationship Id="rId7" Type="http://schemas.openxmlformats.org/officeDocument/2006/relationships/hyperlink" Target="https://www.gonoodle.com/videos/eYxKMw/find-joy-1" TargetMode="External"/><Relationship Id="rId71" Type="http://schemas.openxmlformats.org/officeDocument/2006/relationships/hyperlink" Target="https://youtu.be/3SI7tY5EX1y" TargetMode="External"/><Relationship Id="rId92" Type="http://schemas.openxmlformats.org/officeDocument/2006/relationships/image" Target="media/image8.emf"/><Relationship Id="rId2" Type="http://schemas.openxmlformats.org/officeDocument/2006/relationships/styles" Target="styles.xml"/><Relationship Id="rId29" Type="http://schemas.openxmlformats.org/officeDocument/2006/relationships/hyperlink" Target="https://www.youtube.com/watch?v=bNZ22TTEQzo" TargetMode="External"/><Relationship Id="rId24" Type="http://schemas.openxmlformats.org/officeDocument/2006/relationships/hyperlink" Target="https://youtu.be/WFH85TpzQxU" TargetMode="External"/><Relationship Id="rId40" Type="http://schemas.openxmlformats.org/officeDocument/2006/relationships/hyperlink" Target="https://www.jigsawplanet.com/?rc=play&amp;pid=0c9c6a4af449&amp;pieces=24" TargetMode="External"/><Relationship Id="rId45" Type="http://schemas.openxmlformats.org/officeDocument/2006/relationships/image" Target="media/image1.jpeg"/><Relationship Id="rId66" Type="http://schemas.openxmlformats.org/officeDocument/2006/relationships/hyperlink" Target="https://www.youtube.com/watch?v=l-gQLqv9f4o" TargetMode="External"/><Relationship Id="rId87" Type="http://schemas.openxmlformats.org/officeDocument/2006/relationships/hyperlink" Target="https://youtu.be/KpeX7i9OZVU" TargetMode="External"/><Relationship Id="rId61" Type="http://schemas.openxmlformats.org/officeDocument/2006/relationships/hyperlink" Target="https://www.mindful.org/free-mindfulness-apps-worthy-of-your-attention/" TargetMode="External"/><Relationship Id="rId82" Type="http://schemas.openxmlformats.org/officeDocument/2006/relationships/image" Target="media/image4.jpg"/><Relationship Id="rId19" Type="http://schemas.openxmlformats.org/officeDocument/2006/relationships/hyperlink" Target="https://www.youtube.com/watch?v=IzN1ijiFnIA" TargetMode="External"/><Relationship Id="rId14" Type="http://schemas.openxmlformats.org/officeDocument/2006/relationships/hyperlink" Target="https://www.gonoodle.com/videos/QXBrZX/kidz-bop-kids-sunday-best" TargetMode="External"/><Relationship Id="rId30" Type="http://schemas.openxmlformats.org/officeDocument/2006/relationships/hyperlink" Target="https://www.youtube.com/watch?v=MPvnZILn6EY" TargetMode="External"/><Relationship Id="rId35" Type="http://schemas.openxmlformats.org/officeDocument/2006/relationships/hyperlink" Target="https://www.youtube.com/watch?v=ty9bZXN4uWA" TargetMode="External"/><Relationship Id="rId56" Type="http://schemas.openxmlformats.org/officeDocument/2006/relationships/hyperlink" Target="https://www.youtube.com/watch?v=QKx18xrR29c" TargetMode="External"/><Relationship Id="rId77" Type="http://schemas.openxmlformats.org/officeDocument/2006/relationships/hyperlink" Target="https://youtu.be/NjlqCo8d2eE" TargetMode="External"/><Relationship Id="rId100" Type="http://schemas.openxmlformats.org/officeDocument/2006/relationships/hyperlink" Target="https://youtu.be/SUBMm29xuGw" TargetMode="External"/><Relationship Id="rId105" Type="http://schemas.openxmlformats.org/officeDocument/2006/relationships/fontTable" Target="fontTable.xml"/><Relationship Id="rId8" Type="http://schemas.openxmlformats.org/officeDocument/2006/relationships/hyperlink" Target="https://quizlet.com/636901519/growing-faith-through-trusting-flash-cards/?x=1qqt" TargetMode="External"/><Relationship Id="rId51" Type="http://schemas.openxmlformats.org/officeDocument/2006/relationships/image" Target="media/image2.jpeg"/><Relationship Id="rId72" Type="http://schemas.openxmlformats.org/officeDocument/2006/relationships/hyperlink" Target="https://youtu.be/CsXdYwe0TJE" TargetMode="External"/><Relationship Id="rId93" Type="http://schemas.openxmlformats.org/officeDocument/2006/relationships/image" Target="media/image9.emf"/><Relationship Id="rId98" Type="http://schemas.openxmlformats.org/officeDocument/2006/relationships/hyperlink" Target="https://youtu.be/6gIK_XoB8so" TargetMode="External"/><Relationship Id="rId3" Type="http://schemas.openxmlformats.org/officeDocument/2006/relationships/settings" Target="settings.xml"/><Relationship Id="rId25" Type="http://schemas.openxmlformats.org/officeDocument/2006/relationships/hyperlink" Target="https://matchthememory.com/12powerscolor" TargetMode="External"/><Relationship Id="rId46" Type="http://schemas.openxmlformats.org/officeDocument/2006/relationships/hyperlink" Target="https://www.youtube.com/watch?v=3B7mXec4QZI" TargetMode="External"/><Relationship Id="rId67" Type="http://schemas.openxmlformats.org/officeDocument/2006/relationships/hyperlink" Target="https://www.youtube.com/watch?v=gEabswbUNd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ianevenzera/Library/Group%20Containers/UBF8T346G9.Office/User%20Content.localized/Templates.localized/Handou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Handout Template.dotx</Template>
  <TotalTime>159</TotalTime>
  <Pages>34</Pages>
  <Words>7983</Words>
  <Characters>45509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Venzera</dc:creator>
  <cp:keywords/>
  <dc:description/>
  <cp:lastModifiedBy>Diane Venzera</cp:lastModifiedBy>
  <cp:revision>9</cp:revision>
  <cp:lastPrinted>2016-07-11T12:49:00Z</cp:lastPrinted>
  <dcterms:created xsi:type="dcterms:W3CDTF">2022-10-02T20:23:00Z</dcterms:created>
  <dcterms:modified xsi:type="dcterms:W3CDTF">2022-10-03T00:15:00Z</dcterms:modified>
</cp:coreProperties>
</file>