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2FFF6" w14:textId="2D4D3000" w:rsidR="004F77F7" w:rsidRDefault="008558A6" w:rsidP="00A93F8C">
      <w:pPr>
        <w:pStyle w:val="Subtitle"/>
        <w:rPr>
          <w:rStyle w:val="Strong"/>
        </w:rPr>
      </w:pPr>
      <w:r>
        <w:rPr>
          <w:rStyle w:val="Strong"/>
        </w:rPr>
        <w:t>Being Resilient</w:t>
      </w:r>
      <w:r w:rsidR="00B36A21">
        <w:rPr>
          <w:rStyle w:val="Strong"/>
        </w:rPr>
        <w:t xml:space="preserve"> Unit</w:t>
      </w:r>
    </w:p>
    <w:p w14:paraId="3DB274F5" w14:textId="77777777" w:rsidR="00BC3FB9" w:rsidRPr="00BC3FB9" w:rsidRDefault="00BC3FB9" w:rsidP="00BC3FB9">
      <w:r w:rsidRPr="00A93F8C">
        <w:rPr>
          <w:rStyle w:val="Strong"/>
          <w:noProof/>
          <w:color w:val="008DA8"/>
        </w:rPr>
        <mc:AlternateContent>
          <mc:Choice Requires="wps">
            <w:drawing>
              <wp:anchor distT="0" distB="0" distL="114300" distR="114300" simplePos="0" relativeHeight="251659264" behindDoc="0" locked="0" layoutInCell="1" allowOverlap="1" wp14:anchorId="520082DC" wp14:editId="78A922E9">
                <wp:simplePos x="0" y="0"/>
                <wp:positionH relativeFrom="column">
                  <wp:posOffset>-37465</wp:posOffset>
                </wp:positionH>
                <wp:positionV relativeFrom="paragraph">
                  <wp:posOffset>90805</wp:posOffset>
                </wp:positionV>
                <wp:extent cx="6736080" cy="11430"/>
                <wp:effectExtent l="50800" t="25400" r="71120" b="90170"/>
                <wp:wrapNone/>
                <wp:docPr id="2" name="Straight Connector 2"/>
                <wp:cNvGraphicFramePr/>
                <a:graphic xmlns:a="http://schemas.openxmlformats.org/drawingml/2006/main">
                  <a:graphicData uri="http://schemas.microsoft.com/office/word/2010/wordprocessingShape">
                    <wps:wsp>
                      <wps:cNvCnPr/>
                      <wps:spPr>
                        <a:xfrm>
                          <a:off x="0" y="0"/>
                          <a:ext cx="6736080" cy="1143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2F0C03C2"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95pt,7.15pt" to="527.45pt,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" strokecolor="#c0504d [3205]" strokeweight="2pt">
                <v:shadow on="t" color="black" opacity="24903f" origin=",.5" offset="0,.55556mm"/>
              </v:line>
            </w:pict>
          </mc:Fallback>
        </mc:AlternateContent>
      </w:r>
    </w:p>
    <w:p w14:paraId="047F9E18" w14:textId="77777777" w:rsidR="00B36A21" w:rsidRDefault="00B36A21" w:rsidP="00A67004">
      <w:pPr>
        <w:pStyle w:val="Heading1"/>
        <w:spacing w:before="120"/>
      </w:pPr>
      <w:r>
        <w:t>Unit Overview</w:t>
      </w:r>
    </w:p>
    <w:p w14:paraId="26F6967D" w14:textId="77777777" w:rsidR="00B36A21" w:rsidRDefault="00B36A21" w:rsidP="00B36A21">
      <w:r w:rsidRPr="00686DD9">
        <w:rPr>
          <w:b/>
          <w:bCs/>
        </w:rPr>
        <w:t>Unit Focus:</w:t>
      </w:r>
      <w:r w:rsidRPr="00686DD9">
        <w:t xml:space="preserve"> </w:t>
      </w:r>
    </w:p>
    <w:p w14:paraId="30BA6116" w14:textId="77777777" w:rsidR="008558A6" w:rsidRDefault="008558A6" w:rsidP="00E72253">
      <w:pPr>
        <w:pStyle w:val="ListParagraph"/>
        <w:numPr>
          <w:ilvl w:val="0"/>
          <w:numId w:val="48"/>
        </w:numPr>
      </w:pPr>
      <w:r w:rsidRPr="004C1583">
        <w:rPr>
          <w:rStyle w:val="normaltextrun"/>
          <w:color w:val="000000"/>
          <w:shd w:val="clear" w:color="auto" w:fill="FFFFFF"/>
        </w:rPr>
        <w:t>The focus of this unit is to explore how to move from situation to situation and adapt as needed without compromising our values. </w:t>
      </w:r>
      <w:r w:rsidRPr="004C1583">
        <w:rPr>
          <w:rStyle w:val="eop"/>
          <w:color w:val="000000"/>
          <w:shd w:val="clear" w:color="auto" w:fill="FFFFFF"/>
        </w:rPr>
        <w:t> </w:t>
      </w:r>
    </w:p>
    <w:p w14:paraId="340B35C4" w14:textId="77777777" w:rsidR="00B36A21" w:rsidRPr="00686DD9" w:rsidRDefault="00B36A21" w:rsidP="004C1583"/>
    <w:p w14:paraId="31E248A0" w14:textId="77777777" w:rsidR="00B36A21" w:rsidRDefault="00B36A21" w:rsidP="004C1583">
      <w:r w:rsidRPr="004C1583">
        <w:rPr>
          <w:b/>
          <w:bCs/>
        </w:rPr>
        <w:t xml:space="preserve">Unit Outcomes: </w:t>
      </w:r>
      <w:r>
        <w:t>By the end of the Unit learners will be able to:</w:t>
      </w:r>
    </w:p>
    <w:p w14:paraId="4FB5822F" w14:textId="77777777" w:rsidR="008558A6" w:rsidRDefault="008558A6" w:rsidP="00E72253">
      <w:pPr>
        <w:pStyle w:val="paragraph"/>
        <w:numPr>
          <w:ilvl w:val="0"/>
          <w:numId w:val="48"/>
        </w:numPr>
        <w:spacing w:before="0" w:beforeAutospacing="0" w:after="0" w:afterAutospacing="0"/>
        <w:textAlignment w:val="baseline"/>
        <w:rPr>
          <w:rFonts w:ascii="Minion Pro" w:hAnsi="Minion Pro"/>
        </w:rPr>
      </w:pPr>
      <w:r>
        <w:rPr>
          <w:rStyle w:val="normaltextrun"/>
          <w:rFonts w:ascii="Minion Pro" w:hAnsi="Minion Pro"/>
        </w:rPr>
        <w:t>Define Resilience</w:t>
      </w:r>
      <w:r>
        <w:rPr>
          <w:rStyle w:val="eop"/>
          <w:rFonts w:ascii="Minion Pro" w:hAnsi="Minion Pro"/>
        </w:rPr>
        <w:t> </w:t>
      </w:r>
    </w:p>
    <w:p w14:paraId="015023CA" w14:textId="77777777" w:rsidR="008558A6" w:rsidRDefault="008558A6" w:rsidP="00E72253">
      <w:pPr>
        <w:pStyle w:val="paragraph"/>
        <w:numPr>
          <w:ilvl w:val="0"/>
          <w:numId w:val="48"/>
        </w:numPr>
        <w:spacing w:before="0" w:beforeAutospacing="0" w:after="0" w:afterAutospacing="0"/>
        <w:textAlignment w:val="baseline"/>
        <w:rPr>
          <w:rFonts w:ascii="Minion Pro" w:hAnsi="Minion Pro"/>
        </w:rPr>
      </w:pPr>
      <w:r>
        <w:rPr>
          <w:rStyle w:val="normaltextrun"/>
          <w:rFonts w:ascii="Minion Pro" w:hAnsi="Minion Pro"/>
        </w:rPr>
        <w:t>Understand that all things come to pass</w:t>
      </w:r>
      <w:r>
        <w:rPr>
          <w:rStyle w:val="eop"/>
          <w:rFonts w:ascii="Minion Pro" w:hAnsi="Minion Pro"/>
        </w:rPr>
        <w:t> </w:t>
      </w:r>
    </w:p>
    <w:p w14:paraId="7A79A045" w14:textId="77777777" w:rsidR="008558A6" w:rsidRDefault="008558A6" w:rsidP="00E72253">
      <w:pPr>
        <w:pStyle w:val="paragraph"/>
        <w:numPr>
          <w:ilvl w:val="0"/>
          <w:numId w:val="48"/>
        </w:numPr>
        <w:spacing w:before="0" w:beforeAutospacing="0" w:after="0" w:afterAutospacing="0"/>
        <w:textAlignment w:val="baseline"/>
        <w:rPr>
          <w:rFonts w:ascii="Minion Pro" w:hAnsi="Minion Pro"/>
        </w:rPr>
      </w:pPr>
      <w:r>
        <w:rPr>
          <w:rStyle w:val="normaltextrun"/>
          <w:rFonts w:ascii="Minion Pro" w:hAnsi="Minion Pro"/>
        </w:rPr>
        <w:t>Acknowledge that I am stronger than I think</w:t>
      </w:r>
      <w:r>
        <w:rPr>
          <w:rStyle w:val="eop"/>
          <w:rFonts w:ascii="Minion Pro" w:hAnsi="Minion Pro"/>
        </w:rPr>
        <w:t> </w:t>
      </w:r>
    </w:p>
    <w:p w14:paraId="58F56699" w14:textId="6747A1FA" w:rsidR="00B36A21" w:rsidRPr="008558A6" w:rsidRDefault="008558A6" w:rsidP="00E72253">
      <w:pPr>
        <w:pStyle w:val="paragraph"/>
        <w:numPr>
          <w:ilvl w:val="0"/>
          <w:numId w:val="48"/>
        </w:numPr>
        <w:spacing w:before="0" w:beforeAutospacing="0" w:after="0" w:afterAutospacing="0"/>
        <w:textAlignment w:val="baseline"/>
        <w:rPr>
          <w:rFonts w:ascii="Minion Pro" w:hAnsi="Minion Pro"/>
        </w:rPr>
      </w:pPr>
      <w:r>
        <w:rPr>
          <w:rStyle w:val="normaltextrun"/>
          <w:rFonts w:ascii="Minion Pro" w:hAnsi="Minion Pro"/>
        </w:rPr>
        <w:t>Determine how to be adaptable</w:t>
      </w:r>
      <w:r>
        <w:rPr>
          <w:rStyle w:val="eop"/>
          <w:rFonts w:ascii="Minion Pro" w:hAnsi="Minion Pro"/>
        </w:rPr>
        <w:t> </w:t>
      </w:r>
    </w:p>
    <w:p w14:paraId="0B6979F5" w14:textId="77777777" w:rsidR="00461838" w:rsidRDefault="00461838" w:rsidP="004C1583">
      <w:pPr>
        <w:rPr>
          <w:b/>
          <w:bCs/>
        </w:rPr>
      </w:pPr>
    </w:p>
    <w:p w14:paraId="5B56B3DF" w14:textId="0720ABBF" w:rsidR="00F835D2" w:rsidRPr="004C1583" w:rsidRDefault="00F835D2" w:rsidP="004C1583">
      <w:pPr>
        <w:rPr>
          <w:b/>
          <w:bCs/>
        </w:rPr>
      </w:pPr>
      <w:r w:rsidRPr="004C1583">
        <w:rPr>
          <w:b/>
          <w:bCs/>
        </w:rPr>
        <w:t>Unit Weekly Themes:</w:t>
      </w:r>
    </w:p>
    <w:p w14:paraId="7C277CAC" w14:textId="21037905" w:rsidR="007D4366" w:rsidRPr="007D4366" w:rsidRDefault="008558A6" w:rsidP="00E72253">
      <w:pPr>
        <w:pStyle w:val="ListParagraph"/>
        <w:numPr>
          <w:ilvl w:val="0"/>
          <w:numId w:val="48"/>
        </w:numPr>
      </w:pPr>
      <w:r>
        <w:t>What Do I Believe About Myself?</w:t>
      </w:r>
    </w:p>
    <w:p w14:paraId="11E6BB16" w14:textId="67D28C6B" w:rsidR="007D4366" w:rsidRDefault="004C1583" w:rsidP="00E72253">
      <w:pPr>
        <w:pStyle w:val="ListParagraph"/>
        <w:numPr>
          <w:ilvl w:val="0"/>
          <w:numId w:val="48"/>
        </w:numPr>
      </w:pPr>
      <w:r>
        <w:t>The Ebb &amp; Flow of Life: Managing Change</w:t>
      </w:r>
    </w:p>
    <w:p w14:paraId="1361C29C" w14:textId="068160C9" w:rsidR="004C1583" w:rsidRDefault="004C1583" w:rsidP="00E72253">
      <w:pPr>
        <w:pStyle w:val="ListParagraph"/>
        <w:numPr>
          <w:ilvl w:val="0"/>
          <w:numId w:val="48"/>
        </w:numPr>
      </w:pPr>
      <w:r>
        <w:t xml:space="preserve">Positive Self-Talk: I Am Ok </w:t>
      </w:r>
      <w:proofErr w:type="gramStart"/>
      <w:r>
        <w:t>As</w:t>
      </w:r>
      <w:proofErr w:type="gramEnd"/>
      <w:r>
        <w:t xml:space="preserve"> I Am</w:t>
      </w:r>
    </w:p>
    <w:p w14:paraId="2C6AA216" w14:textId="1F7D145A" w:rsidR="004C1583" w:rsidRPr="007D4366" w:rsidRDefault="004C1583" w:rsidP="00E72253">
      <w:pPr>
        <w:pStyle w:val="ListParagraph"/>
        <w:numPr>
          <w:ilvl w:val="0"/>
          <w:numId w:val="48"/>
        </w:numPr>
      </w:pPr>
      <w:r>
        <w:t>Being Adaptable</w:t>
      </w:r>
    </w:p>
    <w:p w14:paraId="23140B7F" w14:textId="77777777" w:rsidR="00F835D2" w:rsidRPr="007D4366" w:rsidRDefault="00F835D2" w:rsidP="004C1583"/>
    <w:p w14:paraId="27D8F230" w14:textId="77777777" w:rsidR="00461838" w:rsidRPr="004C1583" w:rsidRDefault="00F835D2" w:rsidP="004C1583">
      <w:pPr>
        <w:rPr>
          <w:b/>
          <w:bCs/>
        </w:rPr>
      </w:pPr>
      <w:r w:rsidRPr="004C1583">
        <w:rPr>
          <w:b/>
          <w:bCs/>
        </w:rPr>
        <w:t>Affirmations</w:t>
      </w:r>
    </w:p>
    <w:p w14:paraId="6CFE57AD" w14:textId="77777777" w:rsidR="004C1583" w:rsidRPr="004C1583" w:rsidRDefault="004C1583" w:rsidP="00E72253">
      <w:pPr>
        <w:pStyle w:val="ListParagraph"/>
        <w:numPr>
          <w:ilvl w:val="0"/>
          <w:numId w:val="48"/>
        </w:numPr>
        <w:rPr>
          <w:rStyle w:val="eop"/>
        </w:rPr>
      </w:pPr>
      <w:r w:rsidRPr="004C1583">
        <w:rPr>
          <w:rStyle w:val="normaltextrun"/>
          <w:rFonts w:ascii="Minion Pro" w:hAnsi="Minion Pro" w:cs="Segoe UI"/>
        </w:rPr>
        <w:t>I shift my perspective and I see God working in everything.</w:t>
      </w:r>
      <w:r w:rsidRPr="004C1583">
        <w:rPr>
          <w:rStyle w:val="eop"/>
          <w:rFonts w:ascii="Minion Pro" w:hAnsi="Minion Pro" w:cs="Segoe UI"/>
        </w:rPr>
        <w:t> </w:t>
      </w:r>
    </w:p>
    <w:p w14:paraId="02155AA9" w14:textId="77777777" w:rsidR="004C1583" w:rsidRPr="004C1583" w:rsidRDefault="004C1583" w:rsidP="00E72253">
      <w:pPr>
        <w:pStyle w:val="ListParagraph"/>
        <w:numPr>
          <w:ilvl w:val="0"/>
          <w:numId w:val="48"/>
        </w:numPr>
        <w:rPr>
          <w:rStyle w:val="eop"/>
        </w:rPr>
      </w:pPr>
      <w:r w:rsidRPr="004C1583">
        <w:rPr>
          <w:rStyle w:val="normaltextrun"/>
          <w:rFonts w:ascii="Minion Pro" w:hAnsi="Minion Pro" w:cs="Segoe UI"/>
        </w:rPr>
        <w:t>I know that nothing is permanent, so I let go and let God.</w:t>
      </w:r>
      <w:r w:rsidRPr="004C1583">
        <w:rPr>
          <w:rStyle w:val="eop"/>
          <w:rFonts w:ascii="Minion Pro" w:hAnsi="Minion Pro" w:cs="Segoe UI"/>
        </w:rPr>
        <w:t> </w:t>
      </w:r>
    </w:p>
    <w:p w14:paraId="34A8A3F3" w14:textId="77777777" w:rsidR="004C1583" w:rsidRPr="004C1583" w:rsidRDefault="004C1583" w:rsidP="00E72253">
      <w:pPr>
        <w:pStyle w:val="ListParagraph"/>
        <w:numPr>
          <w:ilvl w:val="0"/>
          <w:numId w:val="48"/>
        </w:numPr>
        <w:rPr>
          <w:rStyle w:val="eop"/>
        </w:rPr>
      </w:pPr>
      <w:r w:rsidRPr="004C1583">
        <w:rPr>
          <w:rStyle w:val="normaltextrun"/>
          <w:rFonts w:ascii="Minion Pro" w:hAnsi="Minion Pro" w:cs="Segoe UI"/>
        </w:rPr>
        <w:t>I am strong, I am powerful, I am brave. </w:t>
      </w:r>
      <w:r w:rsidRPr="004C1583">
        <w:rPr>
          <w:rStyle w:val="eop"/>
          <w:rFonts w:ascii="Minion Pro" w:hAnsi="Minion Pro" w:cs="Segoe UI"/>
        </w:rPr>
        <w:t> </w:t>
      </w:r>
    </w:p>
    <w:p w14:paraId="77424D88" w14:textId="35FFE2B2" w:rsidR="004C1583" w:rsidRPr="004C1583" w:rsidRDefault="004C1583" w:rsidP="00E72253">
      <w:pPr>
        <w:pStyle w:val="ListParagraph"/>
        <w:numPr>
          <w:ilvl w:val="0"/>
          <w:numId w:val="48"/>
        </w:numPr>
      </w:pPr>
      <w:r w:rsidRPr="004C1583">
        <w:rPr>
          <w:rStyle w:val="normaltextrun"/>
          <w:rFonts w:ascii="Minion Pro" w:hAnsi="Minion Pro" w:cs="Segoe UI"/>
        </w:rPr>
        <w:t>Grounded in God, I am stable through all experiences. </w:t>
      </w:r>
      <w:r w:rsidRPr="004C1583">
        <w:rPr>
          <w:rStyle w:val="eop"/>
          <w:rFonts w:ascii="Minion Pro" w:hAnsi="Minion Pro" w:cs="Segoe UI"/>
        </w:rPr>
        <w:t> </w:t>
      </w:r>
    </w:p>
    <w:p w14:paraId="015CA619" w14:textId="77777777" w:rsidR="00F835D2" w:rsidRDefault="00F835D2" w:rsidP="004C1583">
      <w:pPr>
        <w:rPr>
          <w:b/>
          <w:bCs/>
          <w:highlight w:val="yellow"/>
        </w:rPr>
      </w:pPr>
    </w:p>
    <w:p w14:paraId="0581FF70" w14:textId="0A6FE2CE" w:rsidR="00F835D2" w:rsidRPr="004C1583" w:rsidRDefault="00F835D2" w:rsidP="004C1583">
      <w:pPr>
        <w:rPr>
          <w:b/>
          <w:bCs/>
        </w:rPr>
      </w:pPr>
      <w:r w:rsidRPr="004C1583">
        <w:rPr>
          <w:b/>
          <w:bCs/>
        </w:rPr>
        <w:t>Bible Quotes</w:t>
      </w:r>
    </w:p>
    <w:p w14:paraId="51D300C7" w14:textId="77777777" w:rsidR="004C1583" w:rsidRDefault="004C1583" w:rsidP="00E72253">
      <w:pPr>
        <w:pStyle w:val="paragraph"/>
        <w:numPr>
          <w:ilvl w:val="0"/>
          <w:numId w:val="48"/>
        </w:numPr>
        <w:spacing w:before="0" w:beforeAutospacing="0" w:after="0" w:afterAutospacing="0"/>
        <w:textAlignment w:val="baseline"/>
        <w:rPr>
          <w:rFonts w:ascii="Minion Pro" w:hAnsi="Minion Pro"/>
        </w:rPr>
      </w:pPr>
      <w:r w:rsidRPr="004C1583">
        <w:rPr>
          <w:rStyle w:val="normaltextrun"/>
          <w:rFonts w:ascii="Minion Pro" w:hAnsi="Minion Pro" w:cs="Segoe UI"/>
        </w:rPr>
        <w:t>Have I not commanded you? Be strong and courageous. Do not be frightened, and do not be dismayed, for the Lord your God is with you wherever you go. Joshua 1:9 </w:t>
      </w:r>
      <w:r w:rsidRPr="004C1583">
        <w:rPr>
          <w:rStyle w:val="eop"/>
          <w:rFonts w:ascii="Minion Pro" w:hAnsi="Minion Pro" w:cs="Segoe UI"/>
        </w:rPr>
        <w:t> </w:t>
      </w:r>
    </w:p>
    <w:p w14:paraId="0562A244" w14:textId="77777777" w:rsidR="004C1583" w:rsidRDefault="004C1583" w:rsidP="00E72253">
      <w:pPr>
        <w:pStyle w:val="paragraph"/>
        <w:numPr>
          <w:ilvl w:val="0"/>
          <w:numId w:val="48"/>
        </w:numPr>
        <w:spacing w:before="0" w:beforeAutospacing="0" w:after="0" w:afterAutospacing="0"/>
        <w:textAlignment w:val="baseline"/>
        <w:rPr>
          <w:rFonts w:ascii="Minion Pro" w:hAnsi="Minion Pro"/>
        </w:rPr>
      </w:pPr>
      <w:r w:rsidRPr="004C1583">
        <w:rPr>
          <w:rStyle w:val="normaltextrun"/>
          <w:rFonts w:ascii="Minion Pro" w:hAnsi="Minion Pro" w:cs="Segoe UI"/>
        </w:rPr>
        <w:t>For God gave us a spirit not of fear but of power and love and self-control. 2 Timothy 1:7  </w:t>
      </w:r>
      <w:r w:rsidRPr="004C1583">
        <w:rPr>
          <w:rStyle w:val="eop"/>
          <w:rFonts w:ascii="Minion Pro" w:hAnsi="Minion Pro" w:cs="Segoe UI"/>
        </w:rPr>
        <w:t> </w:t>
      </w:r>
    </w:p>
    <w:p w14:paraId="1002FC6B" w14:textId="77777777" w:rsidR="004C1583" w:rsidRPr="004C1583" w:rsidRDefault="004C1583" w:rsidP="00E72253">
      <w:pPr>
        <w:pStyle w:val="paragraph"/>
        <w:numPr>
          <w:ilvl w:val="0"/>
          <w:numId w:val="48"/>
        </w:numPr>
        <w:spacing w:before="0" w:beforeAutospacing="0" w:after="0" w:afterAutospacing="0"/>
        <w:textAlignment w:val="baseline"/>
        <w:rPr>
          <w:rStyle w:val="eop"/>
          <w:rFonts w:ascii="Minion Pro" w:hAnsi="Minion Pro"/>
        </w:rPr>
      </w:pPr>
      <w:r w:rsidRPr="004C1583">
        <w:rPr>
          <w:rStyle w:val="normaltextrun"/>
          <w:rFonts w:ascii="Minion Pro" w:hAnsi="Minion Pro" w:cs="Segoe UI"/>
        </w:rPr>
        <w:t>I can do all things through him who strengthens me.</w:t>
      </w:r>
      <w:r w:rsidRPr="004C1583">
        <w:rPr>
          <w:rStyle w:val="eop"/>
          <w:rFonts w:ascii="Minion Pro" w:hAnsi="Minion Pro" w:cs="Segoe UI"/>
        </w:rPr>
        <w:t xml:space="preserve">  </w:t>
      </w:r>
      <w:r w:rsidRPr="004C1583">
        <w:rPr>
          <w:rStyle w:val="normaltextrun"/>
          <w:rFonts w:ascii="Minion Pro" w:hAnsi="Minion Pro" w:cs="Segoe UI"/>
        </w:rPr>
        <w:t>Philippians 4:13 </w:t>
      </w:r>
    </w:p>
    <w:p w14:paraId="76F78586" w14:textId="653E5C05" w:rsidR="00461838" w:rsidRPr="004C1583" w:rsidRDefault="004C1583" w:rsidP="00E72253">
      <w:pPr>
        <w:pStyle w:val="paragraph"/>
        <w:numPr>
          <w:ilvl w:val="0"/>
          <w:numId w:val="48"/>
        </w:numPr>
        <w:spacing w:before="0" w:beforeAutospacing="0" w:after="0" w:afterAutospacing="0"/>
        <w:textAlignment w:val="baseline"/>
        <w:rPr>
          <w:rFonts w:ascii="Minion Pro" w:hAnsi="Minion Pro"/>
        </w:rPr>
      </w:pPr>
      <w:r w:rsidRPr="004C1583">
        <w:rPr>
          <w:rStyle w:val="normaltextrun"/>
          <w:rFonts w:ascii="Minion Pro" w:hAnsi="Minion Pro" w:cs="Segoe UI"/>
        </w:rPr>
        <w:t>Trust in the Lord with all your heart, and do not lean on your own understanding. In all your ways acknowledge him, and he will make straight your paths.</w:t>
      </w:r>
      <w:r w:rsidRPr="004C1583">
        <w:rPr>
          <w:rStyle w:val="eop"/>
          <w:rFonts w:ascii="Minion Pro" w:hAnsi="Minion Pro" w:cs="Segoe UI"/>
        </w:rPr>
        <w:t> </w:t>
      </w:r>
      <w:r w:rsidRPr="004C1583">
        <w:rPr>
          <w:rStyle w:val="normaltextrun"/>
          <w:rFonts w:ascii="Minion Pro" w:hAnsi="Minion Pro" w:cs="Segoe UI"/>
        </w:rPr>
        <w:t>Proverbs 3:5-6</w:t>
      </w:r>
      <w:r w:rsidRPr="004C1583">
        <w:rPr>
          <w:rStyle w:val="eop"/>
          <w:rFonts w:ascii="Minion Pro" w:hAnsi="Minion Pro" w:cs="Segoe UI"/>
        </w:rPr>
        <w:t> </w:t>
      </w:r>
    </w:p>
    <w:p w14:paraId="70555E21" w14:textId="77777777" w:rsidR="00F835D2" w:rsidRDefault="00F835D2" w:rsidP="004C1583">
      <w:pPr>
        <w:rPr>
          <w:b/>
          <w:bCs/>
        </w:rPr>
      </w:pPr>
    </w:p>
    <w:p w14:paraId="65E78CB6" w14:textId="77777777" w:rsidR="00DE2BE5" w:rsidRPr="004C1583" w:rsidRDefault="00F835D2" w:rsidP="004C1583">
      <w:pPr>
        <w:rPr>
          <w:b/>
          <w:bCs/>
        </w:rPr>
      </w:pPr>
      <w:r w:rsidRPr="004C1583">
        <w:rPr>
          <w:b/>
          <w:bCs/>
        </w:rPr>
        <w:t>Unity/Fillmore Quotes</w:t>
      </w:r>
    </w:p>
    <w:p w14:paraId="0FB3980E" w14:textId="77777777" w:rsidR="004C1583" w:rsidRPr="004C1583" w:rsidRDefault="004C1583" w:rsidP="00E72253">
      <w:pPr>
        <w:pStyle w:val="ListParagraph"/>
        <w:numPr>
          <w:ilvl w:val="0"/>
          <w:numId w:val="48"/>
        </w:numPr>
        <w:rPr>
          <w:rStyle w:val="eop"/>
          <w:b/>
          <w:bCs/>
        </w:rPr>
      </w:pPr>
      <w:r w:rsidRPr="004C1583">
        <w:rPr>
          <w:rStyle w:val="normaltextrun"/>
          <w:rFonts w:ascii="Minion Pro" w:hAnsi="Minion Pro" w:cs="Segoe UI"/>
          <w:b/>
          <w:bCs/>
        </w:rPr>
        <w:t>Revealing Word p44 </w:t>
      </w:r>
      <w:r w:rsidRPr="004C1583">
        <w:rPr>
          <w:rStyle w:val="eop"/>
          <w:rFonts w:ascii="Minion Pro" w:hAnsi="Minion Pro" w:cs="Segoe UI"/>
        </w:rPr>
        <w:t> </w:t>
      </w:r>
    </w:p>
    <w:p w14:paraId="4679EF31" w14:textId="77777777" w:rsidR="004C1583" w:rsidRPr="004C1583" w:rsidRDefault="004C1583" w:rsidP="004C1583">
      <w:pPr>
        <w:pStyle w:val="ListParagraph"/>
        <w:rPr>
          <w:rStyle w:val="eop"/>
          <w:rFonts w:ascii="Minion Pro" w:hAnsi="Minion Pro" w:cs="Segoe UI"/>
        </w:rPr>
      </w:pPr>
      <w:r w:rsidRPr="004C1583">
        <w:rPr>
          <w:rStyle w:val="normaltextrun"/>
          <w:rFonts w:ascii="Minion Pro" w:hAnsi="Minion Pro" w:cs="Segoe UI"/>
        </w:rPr>
        <w:t>courage--A spiritual quality that enables one to remain poised and centered in God amidst great difficulties and danger. The realization that the almighty God of the universe is a spiritual presence which is constantly striving to express in and through us fills us with new courage and a fearlessness that is beyond description.</w:t>
      </w:r>
      <w:r w:rsidRPr="004C1583">
        <w:rPr>
          <w:rStyle w:val="eop"/>
          <w:rFonts w:ascii="Minion Pro" w:hAnsi="Minion Pro" w:cs="Segoe UI"/>
        </w:rPr>
        <w:t> </w:t>
      </w:r>
    </w:p>
    <w:p w14:paraId="1C38E188" w14:textId="77777777" w:rsidR="004C1583" w:rsidRDefault="004C1583" w:rsidP="004C1583">
      <w:pPr>
        <w:ind w:left="360"/>
        <w:rPr>
          <w:rStyle w:val="eop"/>
          <w:rFonts w:ascii="Minion Pro" w:hAnsi="Minion Pro" w:cs="Segoe UI"/>
        </w:rPr>
      </w:pPr>
    </w:p>
    <w:p w14:paraId="4FD04D79" w14:textId="4ED9FFD8" w:rsidR="004C1583" w:rsidRPr="004C1583" w:rsidRDefault="004C1583" w:rsidP="00E72253">
      <w:pPr>
        <w:pStyle w:val="ListParagraph"/>
        <w:numPr>
          <w:ilvl w:val="0"/>
          <w:numId w:val="48"/>
        </w:numPr>
        <w:rPr>
          <w:b/>
          <w:bCs/>
        </w:rPr>
      </w:pPr>
      <w:r w:rsidRPr="004C1583">
        <w:rPr>
          <w:rStyle w:val="normaltextrun"/>
          <w:rFonts w:ascii="Minion Pro" w:hAnsi="Minion Pro" w:cs="Segoe UI"/>
          <w:b/>
          <w:bCs/>
        </w:rPr>
        <w:t>Revealing Word p118 </w:t>
      </w:r>
      <w:r w:rsidRPr="004C1583">
        <w:rPr>
          <w:rStyle w:val="eop"/>
          <w:rFonts w:ascii="Minion Pro" w:hAnsi="Minion Pro" w:cs="Segoe UI"/>
        </w:rPr>
        <w:t> </w:t>
      </w:r>
    </w:p>
    <w:p w14:paraId="0AA3B1C6" w14:textId="77777777" w:rsidR="004C1583" w:rsidRDefault="004C1583" w:rsidP="004C1583">
      <w:pPr>
        <w:pStyle w:val="paragraph"/>
        <w:spacing w:before="0" w:beforeAutospacing="0" w:after="0" w:afterAutospacing="0"/>
        <w:ind w:left="720"/>
        <w:textAlignment w:val="baseline"/>
        <w:rPr>
          <w:rFonts w:ascii="Segoe UI" w:hAnsi="Segoe UI" w:cs="Segoe UI"/>
          <w:sz w:val="18"/>
          <w:szCs w:val="18"/>
        </w:rPr>
      </w:pPr>
      <w:proofErr w:type="gramStart"/>
      <w:r>
        <w:rPr>
          <w:rStyle w:val="normaltextrun"/>
          <w:rFonts w:ascii="Minion Pro" w:hAnsi="Minion Pro" w:cs="Segoe UI"/>
        </w:rPr>
        <w:t>So</w:t>
      </w:r>
      <w:proofErr w:type="gramEnd"/>
      <w:r>
        <w:rPr>
          <w:rStyle w:val="normaltextrun"/>
          <w:rFonts w:ascii="Minion Pro" w:hAnsi="Minion Pro" w:cs="Segoe UI"/>
        </w:rPr>
        <w:t> in taking control of the forces within, keep on the affirmative side. Let the preponderance of your thought be positive, and do not spend much time saying, "I am not." You may find it helpful sometimes to say, "I am not afraid," but more often you should say, "I am bold, fearless, courageous."</w:t>
      </w:r>
      <w:r>
        <w:rPr>
          <w:rStyle w:val="eop"/>
          <w:rFonts w:ascii="Minion Pro" w:hAnsi="Minion Pro" w:cs="Segoe UI"/>
        </w:rPr>
        <w:t> </w:t>
      </w:r>
    </w:p>
    <w:p w14:paraId="06B4049F" w14:textId="0B2C8786" w:rsidR="004C1583" w:rsidRDefault="004C1583" w:rsidP="004C1583">
      <w:pPr>
        <w:pStyle w:val="paragraph"/>
        <w:spacing w:before="0" w:beforeAutospacing="0" w:after="0" w:afterAutospacing="0"/>
        <w:ind w:left="360"/>
        <w:textAlignment w:val="baseline"/>
        <w:rPr>
          <w:rFonts w:ascii="Segoe UI" w:hAnsi="Segoe UI" w:cs="Segoe UI"/>
          <w:sz w:val="18"/>
          <w:szCs w:val="18"/>
        </w:rPr>
      </w:pPr>
    </w:p>
    <w:p w14:paraId="4657C777" w14:textId="77777777" w:rsidR="004C1583" w:rsidRDefault="004C1583" w:rsidP="004C1583">
      <w:pPr>
        <w:pStyle w:val="paragraph"/>
        <w:spacing w:before="0" w:beforeAutospacing="0" w:after="0" w:afterAutospacing="0"/>
        <w:ind w:left="360"/>
        <w:textAlignment w:val="baseline"/>
        <w:rPr>
          <w:rFonts w:ascii="Segoe UI" w:hAnsi="Segoe UI" w:cs="Segoe UI"/>
          <w:sz w:val="18"/>
          <w:szCs w:val="18"/>
        </w:rPr>
      </w:pPr>
    </w:p>
    <w:p w14:paraId="08C579F7" w14:textId="7C274FC7" w:rsidR="004C1583" w:rsidRPr="004C1583" w:rsidRDefault="004C1583" w:rsidP="00E72253">
      <w:pPr>
        <w:pStyle w:val="ListParagraph"/>
        <w:numPr>
          <w:ilvl w:val="0"/>
          <w:numId w:val="48"/>
        </w:numPr>
        <w:rPr>
          <w:b/>
          <w:bCs/>
        </w:rPr>
      </w:pPr>
      <w:r w:rsidRPr="004C1583">
        <w:rPr>
          <w:rStyle w:val="normaltextrun"/>
          <w:rFonts w:ascii="Minion Pro" w:hAnsi="Minion Pro" w:cs="Segoe UI"/>
          <w:b/>
          <w:bCs/>
        </w:rPr>
        <w:lastRenderedPageBreak/>
        <w:t>Revealing Word p</w:t>
      </w:r>
      <w:r>
        <w:rPr>
          <w:rStyle w:val="normaltextrun"/>
          <w:rFonts w:ascii="Minion Pro" w:hAnsi="Minion Pro" w:cs="Segoe UI"/>
          <w:b/>
          <w:bCs/>
        </w:rPr>
        <w:t>123</w:t>
      </w:r>
      <w:r w:rsidRPr="004C1583">
        <w:rPr>
          <w:rStyle w:val="eop"/>
          <w:rFonts w:ascii="Minion Pro" w:hAnsi="Minion Pro" w:cs="Segoe UI"/>
        </w:rPr>
        <w:t> </w:t>
      </w:r>
    </w:p>
    <w:p w14:paraId="7D2A5FA8" w14:textId="77777777" w:rsidR="004C1583" w:rsidRDefault="004C1583" w:rsidP="004C1583">
      <w:pPr>
        <w:pStyle w:val="paragraph"/>
        <w:spacing w:before="0" w:beforeAutospacing="0" w:after="0" w:afterAutospacing="0"/>
        <w:ind w:left="720"/>
        <w:textAlignment w:val="baseline"/>
        <w:rPr>
          <w:rFonts w:ascii="Segoe UI" w:hAnsi="Segoe UI" w:cs="Segoe UI"/>
          <w:sz w:val="18"/>
          <w:szCs w:val="18"/>
        </w:rPr>
      </w:pPr>
      <w:r>
        <w:rPr>
          <w:rStyle w:val="normaltextrun"/>
          <w:rFonts w:ascii="Minion Pro" w:hAnsi="Minion Pro" w:cs="Segoe UI"/>
        </w:rPr>
        <w:t>The lion symbolizes courage, fearlessness, initiative, life. We must have the courage to enter fearlessly into the overcoming life and into the understanding of things. But courage alone will not do. We must have reverence of spiritual things--a devotional attitude--in order to receive spiritual inspiration.</w:t>
      </w:r>
      <w:r>
        <w:rPr>
          <w:rStyle w:val="eop"/>
          <w:rFonts w:ascii="Minion Pro" w:hAnsi="Minion Pro" w:cs="Segoe UI"/>
        </w:rPr>
        <w:t> </w:t>
      </w:r>
    </w:p>
    <w:p w14:paraId="5DA4B387" w14:textId="1276C3F5" w:rsidR="004C1583" w:rsidRDefault="004C1583" w:rsidP="004C1583">
      <w:pPr>
        <w:pStyle w:val="paragraph"/>
        <w:spacing w:before="0" w:beforeAutospacing="0" w:after="0" w:afterAutospacing="0"/>
        <w:ind w:left="60"/>
        <w:textAlignment w:val="baseline"/>
        <w:rPr>
          <w:rFonts w:ascii="Segoe UI" w:hAnsi="Segoe UI" w:cs="Segoe UI"/>
          <w:sz w:val="18"/>
          <w:szCs w:val="18"/>
        </w:rPr>
      </w:pPr>
    </w:p>
    <w:p w14:paraId="723B8D24" w14:textId="77777777" w:rsidR="004C1583" w:rsidRPr="004C1583" w:rsidRDefault="004C1583" w:rsidP="00E72253">
      <w:pPr>
        <w:pStyle w:val="ListParagraph"/>
        <w:numPr>
          <w:ilvl w:val="0"/>
          <w:numId w:val="48"/>
        </w:numPr>
        <w:rPr>
          <w:rStyle w:val="normaltextrun"/>
          <w:b/>
          <w:bCs/>
        </w:rPr>
      </w:pPr>
      <w:r>
        <w:rPr>
          <w:rStyle w:val="normaltextrun"/>
          <w:rFonts w:ascii="Minion Pro" w:hAnsi="Minion Pro" w:cs="Segoe UI"/>
          <w:b/>
          <w:bCs/>
        </w:rPr>
        <w:t>Myrtle Fillmore’s Healing Letters p31</w:t>
      </w:r>
    </w:p>
    <w:p w14:paraId="3597D73A" w14:textId="0FD6EFDC" w:rsidR="00B3171E" w:rsidRPr="008069DB" w:rsidRDefault="004C1583" w:rsidP="008069DB">
      <w:pPr>
        <w:pStyle w:val="ListParagraph"/>
        <w:rPr>
          <w:b/>
          <w:bCs/>
        </w:rPr>
      </w:pPr>
      <w:r w:rsidRPr="004C1583">
        <w:rPr>
          <w:rStyle w:val="normaltextrun"/>
          <w:rFonts w:ascii="Minion Pro" w:hAnsi="Minion Pro" w:cs="Segoe UI"/>
        </w:rPr>
        <w:t>God abides in your mind as the wisdom that will reveal the way to you if you </w:t>
      </w:r>
      <w:proofErr w:type="gramStart"/>
      <w:r w:rsidRPr="004C1583">
        <w:rPr>
          <w:rStyle w:val="normaltextrun"/>
          <w:rFonts w:ascii="Minion Pro" w:hAnsi="Minion Pro" w:cs="Segoe UI"/>
        </w:rPr>
        <w:t>will quiet</w:t>
      </w:r>
      <w:proofErr w:type="gramEnd"/>
      <w:r w:rsidRPr="004C1583">
        <w:rPr>
          <w:rStyle w:val="normaltextrun"/>
          <w:rFonts w:ascii="Minion Pro" w:hAnsi="Minion Pro" w:cs="Segoe UI"/>
        </w:rPr>
        <w:t> your thoughts from their ceaseless outer searching for ways and means. God not only gives you wisdom, </w:t>
      </w:r>
      <w:proofErr w:type="gramStart"/>
      <w:r w:rsidRPr="004C1583">
        <w:rPr>
          <w:rStyle w:val="normaltextrun"/>
          <w:rFonts w:ascii="Minion Pro" w:hAnsi="Minion Pro" w:cs="Segoe UI"/>
        </w:rPr>
        <w:t>God is</w:t>
      </w:r>
      <w:proofErr w:type="gramEnd"/>
      <w:r w:rsidRPr="004C1583">
        <w:rPr>
          <w:rStyle w:val="normaltextrun"/>
          <w:rFonts w:ascii="Minion Pro" w:hAnsi="Minion Pro" w:cs="Segoe UI"/>
        </w:rPr>
        <w:t> the wisdom that can direct you into paths of peace and plenty.</w:t>
      </w:r>
      <w:r w:rsidRPr="004C1583">
        <w:rPr>
          <w:rStyle w:val="eop"/>
          <w:rFonts w:ascii="Minion Pro" w:hAnsi="Minion Pro" w:cs="Segoe UI"/>
        </w:rPr>
        <w:t> </w:t>
      </w:r>
      <w:r w:rsidR="00461838" w:rsidRPr="004C1583">
        <w:rPr>
          <w:rStyle w:val="normaltextrun"/>
          <w:rFonts w:ascii="Minion Pro" w:hAnsi="Minion Pro" w:cs="Segoe UI"/>
        </w:rPr>
        <w:t>Faith is ever active, and it should be made the truth substance of every idea. We should have faith in our own power, capacity, and ability; if we are to have this faith our thoughts must be centered in the great universal Mind. Success lies in God.</w:t>
      </w:r>
      <w:r w:rsidR="00461838" w:rsidRPr="004C1583">
        <w:rPr>
          <w:rStyle w:val="eop"/>
          <w:rFonts w:ascii="Minion Pro" w:hAnsi="Minion Pro" w:cs="Segoe UI"/>
        </w:rPr>
        <w:t> </w:t>
      </w:r>
    </w:p>
    <w:p w14:paraId="6FC69F48" w14:textId="02E04908" w:rsidR="00F835D2" w:rsidRDefault="00F835D2" w:rsidP="00F835D2">
      <w:pPr>
        <w:rPr>
          <w:rFonts w:eastAsia="MS Mincho"/>
        </w:rPr>
      </w:pPr>
      <w:r w:rsidRPr="00A93F8C">
        <w:rPr>
          <w:rStyle w:val="Strong"/>
          <w:noProof/>
          <w:color w:val="008DA8"/>
        </w:rPr>
        <mc:AlternateContent>
          <mc:Choice Requires="wps">
            <w:drawing>
              <wp:anchor distT="0" distB="0" distL="114300" distR="114300" simplePos="0" relativeHeight="251657216" behindDoc="0" locked="0" layoutInCell="1" allowOverlap="1" wp14:anchorId="570B697F" wp14:editId="1FE52B42">
                <wp:simplePos x="0" y="0"/>
                <wp:positionH relativeFrom="column">
                  <wp:posOffset>-202565</wp:posOffset>
                </wp:positionH>
                <wp:positionV relativeFrom="paragraph">
                  <wp:posOffset>233680</wp:posOffset>
                </wp:positionV>
                <wp:extent cx="6736080" cy="11430"/>
                <wp:effectExtent l="50800" t="25400" r="71120" b="90170"/>
                <wp:wrapNone/>
                <wp:docPr id="1" name="Straight Connector 1"/>
                <wp:cNvGraphicFramePr/>
                <a:graphic xmlns:a="http://schemas.openxmlformats.org/drawingml/2006/main">
                  <a:graphicData uri="http://schemas.microsoft.com/office/word/2010/wordprocessingShape">
                    <wps:wsp>
                      <wps:cNvCnPr/>
                      <wps:spPr>
                        <a:xfrm>
                          <a:off x="0" y="0"/>
                          <a:ext cx="6736080" cy="1143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693BAC8C" id="Straight Connector 1"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5.95pt,18.4pt" to="514.45pt,19.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" strokecolor="#c0504d [3205]" strokeweight="2pt">
                <v:shadow on="t" color="black" opacity="24903f" origin=",.5" offset="0,.55556mm"/>
              </v:line>
            </w:pict>
          </mc:Fallback>
        </mc:AlternateContent>
      </w:r>
    </w:p>
    <w:p w14:paraId="4D4BB796" w14:textId="23655E53" w:rsidR="00F835D2" w:rsidRDefault="00F835D2" w:rsidP="00F835D2">
      <w:pPr>
        <w:rPr>
          <w:rFonts w:eastAsia="MS Mincho"/>
        </w:rPr>
      </w:pPr>
    </w:p>
    <w:p w14:paraId="023DA6C3" w14:textId="4DA98DCB" w:rsidR="00A67004" w:rsidRPr="00B478B7" w:rsidRDefault="00B36A21" w:rsidP="00A67004">
      <w:pPr>
        <w:pStyle w:val="Heading1"/>
        <w:spacing w:before="120"/>
        <w:rPr>
          <w:sz w:val="36"/>
          <w:szCs w:val="36"/>
        </w:rPr>
      </w:pPr>
      <w:r w:rsidRPr="00B478B7">
        <w:rPr>
          <w:sz w:val="36"/>
          <w:szCs w:val="36"/>
        </w:rPr>
        <w:t>Children’s Lessons</w:t>
      </w:r>
    </w:p>
    <w:p w14:paraId="51C5C45C" w14:textId="1BB1AA77" w:rsidR="00B36A21" w:rsidRDefault="00F835D2" w:rsidP="00B36A21">
      <w:r w:rsidRPr="00A93F8C">
        <w:rPr>
          <w:rStyle w:val="Strong"/>
          <w:noProof/>
          <w:color w:val="008DA8"/>
        </w:rPr>
        <mc:AlternateContent>
          <mc:Choice Requires="wps">
            <w:drawing>
              <wp:anchor distT="0" distB="0" distL="114300" distR="114300" simplePos="0" relativeHeight="251660288" behindDoc="0" locked="0" layoutInCell="1" allowOverlap="1" wp14:anchorId="5235CA09" wp14:editId="061180A5">
                <wp:simplePos x="0" y="0"/>
                <wp:positionH relativeFrom="column">
                  <wp:posOffset>-202565</wp:posOffset>
                </wp:positionH>
                <wp:positionV relativeFrom="paragraph">
                  <wp:posOffset>128905</wp:posOffset>
                </wp:positionV>
                <wp:extent cx="6736080" cy="11430"/>
                <wp:effectExtent l="50800" t="25400" r="71120" b="90170"/>
                <wp:wrapNone/>
                <wp:docPr id="3" name="Straight Connector 3"/>
                <wp:cNvGraphicFramePr/>
                <a:graphic xmlns:a="http://schemas.openxmlformats.org/drawingml/2006/main">
                  <a:graphicData uri="http://schemas.microsoft.com/office/word/2010/wordprocessingShape">
                    <wps:wsp>
                      <wps:cNvCnPr/>
                      <wps:spPr>
                        <a:xfrm>
                          <a:off x="0" y="0"/>
                          <a:ext cx="6736080" cy="1143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3CCD6540"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5.95pt,10.15pt" to="514.45pt,1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" strokecolor="#c0504d [3205]" strokeweight="2pt">
                <v:shadow on="t" color="black" opacity="24903f" origin=",.5" offset="0,.55556mm"/>
              </v:line>
            </w:pict>
          </mc:Fallback>
        </mc:AlternateContent>
      </w:r>
    </w:p>
    <w:p w14:paraId="02CFB3BD" w14:textId="010A5BA1" w:rsidR="004425AF" w:rsidRDefault="005F1365" w:rsidP="004425AF">
      <w:pPr>
        <w:pStyle w:val="Heading1"/>
      </w:pPr>
      <w:r>
        <w:t xml:space="preserve">#1 - </w:t>
      </w:r>
      <w:r w:rsidR="004425AF">
        <w:t>“</w:t>
      </w:r>
      <w:r w:rsidR="004C1583">
        <w:t>What Do I Believe About Myself</w:t>
      </w:r>
      <w:r w:rsidR="004425AF">
        <w:t>”</w:t>
      </w:r>
    </w:p>
    <w:p w14:paraId="42E792E5" w14:textId="51D8078E" w:rsidR="00800610" w:rsidRDefault="00800610" w:rsidP="00800610">
      <w:pPr>
        <w:pStyle w:val="Heading2"/>
      </w:pPr>
      <w:r>
        <w:t>Opening Experience</w:t>
      </w:r>
    </w:p>
    <w:p w14:paraId="5B4DA1F7" w14:textId="77777777" w:rsidR="004C1583" w:rsidRPr="008069DB" w:rsidRDefault="004C1583" w:rsidP="008069DB">
      <w:r w:rsidRPr="008069DB">
        <w:t xml:space="preserve">Welcome to our first unit on “Being Resilient.” </w:t>
      </w:r>
    </w:p>
    <w:p w14:paraId="4C4B7A0A" w14:textId="77777777" w:rsidR="004C1583" w:rsidRPr="008069DB" w:rsidRDefault="004C1583" w:rsidP="008069DB"/>
    <w:p w14:paraId="0695AE66" w14:textId="721E56CD" w:rsidR="004C1583" w:rsidRPr="008069DB" w:rsidRDefault="004C1583" w:rsidP="008069DB">
      <w:r w:rsidRPr="008069DB">
        <w:t>Resilience means that you are strong enough and flexible enough to face the hard things in life without becoming overwhelmed or wanting to quit. When we are willing to try again, we grow stronger and stronger. We all have difficult things happen and our first Unity Principle tells us that God is in all things and is everywhere, even within us helping us grow stronger each day.</w:t>
      </w:r>
    </w:p>
    <w:p w14:paraId="10F4DF60" w14:textId="1D2A24BE" w:rsidR="00D87AF3" w:rsidRPr="008069DB" w:rsidRDefault="00D87AF3" w:rsidP="008069DB"/>
    <w:p w14:paraId="768EC5EA" w14:textId="3235660D" w:rsidR="00D87AF3" w:rsidRPr="008069DB" w:rsidRDefault="00D87AF3" w:rsidP="008069DB">
      <w:r w:rsidRPr="008069DB">
        <w:t xml:space="preserve">We begin this week by looking at what we believe about ourselves and the importance of seeing the best in ourselves. When we are feeling low or feel bad about ourselves, we need to pause and change our thoughts. We can do this by feeling what we feel and then choosing more positive thoughts that help us see the good within us. The Prayer for Protection is a good reminder that God is always with us, helping us to grow stronger. </w:t>
      </w:r>
    </w:p>
    <w:p w14:paraId="760B5C8D" w14:textId="77777777" w:rsidR="00F82F56" w:rsidRDefault="00F82F56" w:rsidP="00800610">
      <w:pPr>
        <w:rPr>
          <w:b/>
          <w:bCs/>
        </w:rPr>
      </w:pPr>
    </w:p>
    <w:p w14:paraId="370EFA18" w14:textId="7FEB0428" w:rsidR="00800610" w:rsidRPr="00800610" w:rsidRDefault="00800610" w:rsidP="00800610">
      <w:pPr>
        <w:rPr>
          <w:b/>
          <w:bCs/>
        </w:rPr>
      </w:pPr>
      <w:r>
        <w:rPr>
          <w:b/>
          <w:bCs/>
        </w:rPr>
        <w:t>Activity Choices</w:t>
      </w:r>
    </w:p>
    <w:p w14:paraId="2C95B717" w14:textId="77777777" w:rsidR="00D87AF3" w:rsidRDefault="00D87AF3" w:rsidP="00E72253">
      <w:pPr>
        <w:pStyle w:val="ListParagraph"/>
        <w:numPr>
          <w:ilvl w:val="0"/>
          <w:numId w:val="48"/>
        </w:numPr>
        <w:rPr>
          <w:b/>
          <w:bCs/>
        </w:rPr>
      </w:pPr>
      <w:r w:rsidRPr="00D87AF3">
        <w:rPr>
          <w:b/>
          <w:bCs/>
        </w:rPr>
        <w:t xml:space="preserve">Wellbeing For Children: Confidence </w:t>
      </w:r>
      <w:proofErr w:type="gramStart"/>
      <w:r w:rsidRPr="00D87AF3">
        <w:rPr>
          <w:b/>
          <w:bCs/>
        </w:rPr>
        <w:t>And</w:t>
      </w:r>
      <w:proofErr w:type="gramEnd"/>
      <w:r w:rsidRPr="00D87AF3">
        <w:rPr>
          <w:b/>
          <w:bCs/>
        </w:rPr>
        <w:t xml:space="preserve"> Self-Esteem</w:t>
      </w:r>
    </w:p>
    <w:p w14:paraId="06BB1B43" w14:textId="1E262FCF" w:rsidR="00D87AF3" w:rsidRDefault="00D87AF3" w:rsidP="00E72253">
      <w:pPr>
        <w:pStyle w:val="ListParagraph"/>
        <w:numPr>
          <w:ilvl w:val="1"/>
          <w:numId w:val="48"/>
        </w:numPr>
      </w:pPr>
      <w:r>
        <w:t xml:space="preserve">What does it mean?  </w:t>
      </w:r>
      <w:hyperlink r:id="rId7" w:history="1">
        <w:r w:rsidRPr="00090413">
          <w:rPr>
            <w:rStyle w:val="Hyperlink"/>
          </w:rPr>
          <w:t>https://www.youtube.com/watch?v=pdjaxS4ME2A</w:t>
        </w:r>
      </w:hyperlink>
    </w:p>
    <w:p w14:paraId="7CB88E19" w14:textId="77777777" w:rsidR="007D4631" w:rsidRPr="004425AF" w:rsidRDefault="007D4631" w:rsidP="007D4631"/>
    <w:p w14:paraId="7B82458F" w14:textId="77777777" w:rsidR="00D87AF3" w:rsidRPr="00D87AF3" w:rsidRDefault="00D87AF3" w:rsidP="00E72253">
      <w:pPr>
        <w:pStyle w:val="ListParagraph"/>
        <w:numPr>
          <w:ilvl w:val="0"/>
          <w:numId w:val="48"/>
        </w:numPr>
        <w:rPr>
          <w:b/>
          <w:bCs/>
        </w:rPr>
      </w:pPr>
      <w:r w:rsidRPr="00D87AF3">
        <w:rPr>
          <w:b/>
          <w:bCs/>
        </w:rPr>
        <w:t>How to Feel Positive About Yourself</w:t>
      </w:r>
    </w:p>
    <w:p w14:paraId="40C2F730" w14:textId="4E0B19BC" w:rsidR="00B3006B" w:rsidRPr="00D87AF3" w:rsidRDefault="004015CD" w:rsidP="00E72253">
      <w:pPr>
        <w:pStyle w:val="ListParagraph"/>
        <w:numPr>
          <w:ilvl w:val="1"/>
          <w:numId w:val="48"/>
        </w:numPr>
        <w:rPr>
          <w:rStyle w:val="Hyperlink"/>
          <w:color w:val="auto"/>
          <w:u w:val="none"/>
        </w:rPr>
      </w:pPr>
      <w:hyperlink r:id="rId8" w:history="1">
        <w:r w:rsidR="00D87AF3" w:rsidRPr="00D87AF3">
          <w:rPr>
            <w:rStyle w:val="Hyperlink"/>
          </w:rPr>
          <w:t>https://biglifejournal.com/blogs/blog/children-positive-attitude</w:t>
        </w:r>
      </w:hyperlink>
    </w:p>
    <w:p w14:paraId="1AE71272" w14:textId="4A3BEC9E" w:rsidR="00D87AF3" w:rsidRDefault="00D87AF3" w:rsidP="00D87AF3"/>
    <w:p w14:paraId="3D8CCAAF" w14:textId="77777777" w:rsidR="00D87AF3" w:rsidRPr="00D87AF3" w:rsidRDefault="00D87AF3" w:rsidP="00E72253">
      <w:pPr>
        <w:pStyle w:val="ListParagraph"/>
        <w:numPr>
          <w:ilvl w:val="0"/>
          <w:numId w:val="49"/>
        </w:numPr>
        <w:rPr>
          <w:b/>
          <w:bCs/>
        </w:rPr>
      </w:pPr>
      <w:r w:rsidRPr="00D87AF3">
        <w:rPr>
          <w:b/>
          <w:bCs/>
        </w:rPr>
        <w:t xml:space="preserve">Prayer for Protection: </w:t>
      </w:r>
    </w:p>
    <w:p w14:paraId="5D485F75" w14:textId="77777777" w:rsidR="00D87AF3" w:rsidRDefault="00D87AF3" w:rsidP="00E72253">
      <w:pPr>
        <w:pStyle w:val="ListParagraph"/>
        <w:numPr>
          <w:ilvl w:val="1"/>
          <w:numId w:val="49"/>
        </w:numPr>
      </w:pPr>
      <w:r>
        <w:t>Help the children learn the Prayer for Protection</w:t>
      </w:r>
    </w:p>
    <w:p w14:paraId="3C82FB13" w14:textId="77777777" w:rsidR="00D87AF3" w:rsidRDefault="00D87AF3" w:rsidP="00E72253">
      <w:pPr>
        <w:pStyle w:val="ListParagraph"/>
        <w:numPr>
          <w:ilvl w:val="2"/>
          <w:numId w:val="49"/>
        </w:numPr>
      </w:pPr>
      <w:r>
        <w:t>The Light of God surrounds me</w:t>
      </w:r>
    </w:p>
    <w:p w14:paraId="07E6CD24" w14:textId="77777777" w:rsidR="00D87AF3" w:rsidRDefault="00D87AF3" w:rsidP="00E72253">
      <w:pPr>
        <w:pStyle w:val="ListParagraph"/>
        <w:numPr>
          <w:ilvl w:val="2"/>
          <w:numId w:val="49"/>
        </w:numPr>
      </w:pPr>
      <w:r>
        <w:t>The Love of God enfolds me</w:t>
      </w:r>
    </w:p>
    <w:p w14:paraId="3C588B43" w14:textId="77777777" w:rsidR="00D87AF3" w:rsidRDefault="00D87AF3" w:rsidP="00E72253">
      <w:pPr>
        <w:pStyle w:val="ListParagraph"/>
        <w:numPr>
          <w:ilvl w:val="2"/>
          <w:numId w:val="49"/>
        </w:numPr>
      </w:pPr>
      <w:r>
        <w:t>The Power of God protects me</w:t>
      </w:r>
    </w:p>
    <w:p w14:paraId="2BE3511F" w14:textId="77777777" w:rsidR="00D87AF3" w:rsidRDefault="00D87AF3" w:rsidP="00E72253">
      <w:pPr>
        <w:pStyle w:val="ListParagraph"/>
        <w:numPr>
          <w:ilvl w:val="2"/>
          <w:numId w:val="49"/>
        </w:numPr>
      </w:pPr>
      <w:r>
        <w:t>The Presence of God watches over me</w:t>
      </w:r>
    </w:p>
    <w:p w14:paraId="4AABEC8D" w14:textId="409EB257" w:rsidR="00D87AF3" w:rsidRDefault="00D87AF3" w:rsidP="00E72253">
      <w:pPr>
        <w:pStyle w:val="ListParagraph"/>
        <w:numPr>
          <w:ilvl w:val="2"/>
          <w:numId w:val="49"/>
        </w:numPr>
      </w:pPr>
      <w:r>
        <w:t xml:space="preserve">Wherever I Am, God </w:t>
      </w:r>
      <w:proofErr w:type="gramStart"/>
      <w:r>
        <w:t>is</w:t>
      </w:r>
      <w:proofErr w:type="gramEnd"/>
      <w:r>
        <w:t xml:space="preserve"> and all is well</w:t>
      </w:r>
    </w:p>
    <w:p w14:paraId="232C9AA2" w14:textId="77777777" w:rsidR="00D87AF3" w:rsidRDefault="00D87AF3" w:rsidP="00D87AF3"/>
    <w:p w14:paraId="6C1028AA" w14:textId="77777777" w:rsidR="00D87AF3" w:rsidRPr="00D87AF3" w:rsidRDefault="00D87AF3" w:rsidP="00E72253">
      <w:pPr>
        <w:pStyle w:val="NormalWeb"/>
        <w:numPr>
          <w:ilvl w:val="0"/>
          <w:numId w:val="49"/>
        </w:numPr>
        <w:shd w:val="clear" w:color="auto" w:fill="FFFFFF"/>
        <w:spacing w:before="0" w:beforeAutospacing="0" w:after="0" w:afterAutospacing="0"/>
        <w:textAlignment w:val="baseline"/>
        <w:rPr>
          <w:rFonts w:ascii="Minion Pro" w:hAnsi="Minion Pro"/>
          <w:color w:val="000000" w:themeColor="text1"/>
        </w:rPr>
      </w:pPr>
      <w:r w:rsidRPr="00D87AF3">
        <w:rPr>
          <w:rFonts w:ascii="Minion Pro" w:hAnsi="Minion Pro"/>
          <w:color w:val="000000" w:themeColor="text1"/>
        </w:rPr>
        <w:t>To help your child achieve goals and develop more </w:t>
      </w:r>
      <w:r w:rsidRPr="00D87AF3">
        <w:rPr>
          <w:rStyle w:val="Emphasis"/>
          <w:rFonts w:ascii="Minion Pro" w:hAnsi="Minion Pro"/>
          <w:color w:val="000000" w:themeColor="text1"/>
          <w:bdr w:val="none" w:sz="0" w:space="0" w:color="auto" w:frame="1"/>
        </w:rPr>
        <w:t>long-term</w:t>
      </w:r>
      <w:r w:rsidRPr="00D87AF3">
        <w:rPr>
          <w:rFonts w:ascii="Minion Pro" w:hAnsi="Minion Pro"/>
          <w:color w:val="000000" w:themeColor="text1"/>
        </w:rPr>
        <w:t xml:space="preserve"> positive thinking, try using Dr. </w:t>
      </w:r>
      <w:proofErr w:type="spellStart"/>
      <w:r w:rsidRPr="00D87AF3">
        <w:rPr>
          <w:rFonts w:ascii="Minion Pro" w:hAnsi="Minion Pro"/>
          <w:color w:val="000000" w:themeColor="text1"/>
        </w:rPr>
        <w:t>Oettiengen’s</w:t>
      </w:r>
      <w:proofErr w:type="spellEnd"/>
      <w:r w:rsidRPr="00D87AF3">
        <w:rPr>
          <w:rFonts w:ascii="Minion Pro" w:hAnsi="Minion Pro"/>
          <w:color w:val="000000" w:themeColor="text1"/>
        </w:rPr>
        <w:t> </w:t>
      </w:r>
      <w:r w:rsidRPr="00D87AF3">
        <w:rPr>
          <w:rStyle w:val="Strong"/>
          <w:rFonts w:ascii="Minion Pro" w:eastAsiaTheme="majorEastAsia" w:hAnsi="Minion Pro"/>
          <w:color w:val="000000" w:themeColor="text1"/>
          <w:sz w:val="24"/>
          <w:bdr w:val="none" w:sz="0" w:space="0" w:color="auto" w:frame="1"/>
        </w:rPr>
        <w:t>WOOP strategy:</w:t>
      </w:r>
    </w:p>
    <w:p w14:paraId="6E6F67A8" w14:textId="77777777" w:rsidR="00D87AF3" w:rsidRPr="00D87AF3" w:rsidRDefault="00D87AF3" w:rsidP="00E72253">
      <w:pPr>
        <w:pStyle w:val="NormalWeb"/>
        <w:numPr>
          <w:ilvl w:val="1"/>
          <w:numId w:val="49"/>
        </w:numPr>
        <w:shd w:val="clear" w:color="auto" w:fill="FFFFFF"/>
        <w:spacing w:before="0" w:beforeAutospacing="0" w:after="0" w:afterAutospacing="0"/>
        <w:textAlignment w:val="baseline"/>
        <w:rPr>
          <w:rFonts w:ascii="Minion Pro" w:hAnsi="Minion Pro"/>
          <w:color w:val="000000" w:themeColor="text1"/>
        </w:rPr>
      </w:pPr>
      <w:r w:rsidRPr="00D87AF3">
        <w:rPr>
          <w:rStyle w:val="Strong"/>
          <w:rFonts w:ascii="Minion Pro" w:eastAsiaTheme="majorEastAsia" w:hAnsi="Minion Pro"/>
          <w:color w:val="000000" w:themeColor="text1"/>
          <w:sz w:val="24"/>
          <w:bdr w:val="none" w:sz="0" w:space="0" w:color="auto" w:frame="1"/>
        </w:rPr>
        <w:t>Wish</w:t>
      </w:r>
      <w:r w:rsidRPr="00D87AF3">
        <w:rPr>
          <w:rFonts w:ascii="Minion Pro" w:hAnsi="Minion Pro"/>
          <w:color w:val="000000" w:themeColor="text1"/>
        </w:rPr>
        <w:t> - Help your child come up with a goal she would really like to accomplish.</w:t>
      </w:r>
    </w:p>
    <w:p w14:paraId="13E7E787" w14:textId="77777777" w:rsidR="00D87AF3" w:rsidRPr="00D87AF3" w:rsidRDefault="00D87AF3" w:rsidP="00E72253">
      <w:pPr>
        <w:pStyle w:val="NormalWeb"/>
        <w:numPr>
          <w:ilvl w:val="1"/>
          <w:numId w:val="49"/>
        </w:numPr>
        <w:shd w:val="clear" w:color="auto" w:fill="FFFFFF"/>
        <w:spacing w:before="0" w:beforeAutospacing="0" w:after="0" w:afterAutospacing="0"/>
        <w:textAlignment w:val="baseline"/>
        <w:rPr>
          <w:rFonts w:ascii="Minion Pro" w:hAnsi="Minion Pro"/>
          <w:color w:val="000000" w:themeColor="text1"/>
        </w:rPr>
      </w:pPr>
      <w:r w:rsidRPr="00D87AF3">
        <w:rPr>
          <w:rStyle w:val="Strong"/>
          <w:rFonts w:ascii="Minion Pro" w:eastAsiaTheme="majorEastAsia" w:hAnsi="Minion Pro"/>
          <w:color w:val="000000" w:themeColor="text1"/>
          <w:sz w:val="24"/>
          <w:bdr w:val="none" w:sz="0" w:space="0" w:color="auto" w:frame="1"/>
        </w:rPr>
        <w:t>Outcome</w:t>
      </w:r>
      <w:r w:rsidRPr="00D87AF3">
        <w:rPr>
          <w:rFonts w:ascii="Minion Pro" w:hAnsi="Minion Pro"/>
          <w:color w:val="000000" w:themeColor="text1"/>
        </w:rPr>
        <w:t> - Engage your child in visualizing the best outcome that could result from accomplishing this goal. What would this outcome look like? What would it feel like?</w:t>
      </w:r>
    </w:p>
    <w:p w14:paraId="6D5E455F" w14:textId="77777777" w:rsidR="00D87AF3" w:rsidRPr="00D87AF3" w:rsidRDefault="00D87AF3" w:rsidP="00E72253">
      <w:pPr>
        <w:pStyle w:val="NormalWeb"/>
        <w:numPr>
          <w:ilvl w:val="1"/>
          <w:numId w:val="49"/>
        </w:numPr>
        <w:shd w:val="clear" w:color="auto" w:fill="FFFFFF"/>
        <w:spacing w:before="0" w:beforeAutospacing="0" w:after="0" w:afterAutospacing="0"/>
        <w:textAlignment w:val="baseline"/>
        <w:rPr>
          <w:rFonts w:ascii="Minion Pro" w:hAnsi="Minion Pro"/>
          <w:color w:val="000000" w:themeColor="text1"/>
        </w:rPr>
      </w:pPr>
      <w:r w:rsidRPr="00D87AF3">
        <w:rPr>
          <w:rStyle w:val="Strong"/>
          <w:rFonts w:ascii="Minion Pro" w:eastAsiaTheme="majorEastAsia" w:hAnsi="Minion Pro"/>
          <w:color w:val="000000" w:themeColor="text1"/>
          <w:sz w:val="24"/>
          <w:bdr w:val="none" w:sz="0" w:space="0" w:color="auto" w:frame="1"/>
        </w:rPr>
        <w:t>Obstacle</w:t>
      </w:r>
      <w:r w:rsidRPr="00D87AF3">
        <w:rPr>
          <w:rFonts w:ascii="Minion Pro" w:hAnsi="Minion Pro"/>
          <w:color w:val="000000" w:themeColor="text1"/>
        </w:rPr>
        <w:t> - Take wishing and visualizing a practical step further by generating a list of obstacles that could prevent your child from reaching the goal. These obstacles could include wanting to give up or getting distracted by something, like wanting to play with toys or check a cell phone.</w:t>
      </w:r>
    </w:p>
    <w:p w14:paraId="2307E4B5" w14:textId="591DF574" w:rsidR="00D87AF3" w:rsidRPr="00D87AF3" w:rsidRDefault="00D87AF3" w:rsidP="00E72253">
      <w:pPr>
        <w:pStyle w:val="NormalWeb"/>
        <w:numPr>
          <w:ilvl w:val="1"/>
          <w:numId w:val="49"/>
        </w:numPr>
        <w:shd w:val="clear" w:color="auto" w:fill="FFFFFF"/>
        <w:spacing w:before="0" w:beforeAutospacing="0" w:after="0" w:afterAutospacing="0"/>
        <w:textAlignment w:val="baseline"/>
        <w:rPr>
          <w:rFonts w:ascii="Minion Pro" w:hAnsi="Minion Pro"/>
          <w:color w:val="000000" w:themeColor="text1"/>
        </w:rPr>
      </w:pPr>
      <w:r w:rsidRPr="00D87AF3">
        <w:rPr>
          <w:rStyle w:val="Strong"/>
          <w:rFonts w:ascii="Minion Pro" w:eastAsiaTheme="majorEastAsia" w:hAnsi="Minion Pro"/>
          <w:color w:val="000000" w:themeColor="text1"/>
          <w:sz w:val="24"/>
          <w:bdr w:val="none" w:sz="0" w:space="0" w:color="auto" w:frame="1"/>
        </w:rPr>
        <w:t>Plan</w:t>
      </w:r>
      <w:r w:rsidRPr="00D87AF3">
        <w:rPr>
          <w:rFonts w:ascii="Minion Pro" w:hAnsi="Minion Pro"/>
          <w:color w:val="000000" w:themeColor="text1"/>
        </w:rPr>
        <w:t xml:space="preserve"> - Finally, </w:t>
      </w:r>
      <w:proofErr w:type="gramStart"/>
      <w:r w:rsidRPr="00D87AF3">
        <w:rPr>
          <w:rFonts w:ascii="Minion Pro" w:hAnsi="Minion Pro"/>
          <w:color w:val="000000" w:themeColor="text1"/>
        </w:rPr>
        <w:t>make a plan</w:t>
      </w:r>
      <w:proofErr w:type="gramEnd"/>
      <w:r w:rsidRPr="00D87AF3">
        <w:rPr>
          <w:rFonts w:ascii="Minion Pro" w:hAnsi="Minion Pro"/>
          <w:color w:val="000000" w:themeColor="text1"/>
        </w:rPr>
        <w:t xml:space="preserve"> for dealing with these obstacles if/when they occur. Have your child say or write sentences like I</w:t>
      </w:r>
      <w:r w:rsidRPr="00D87AF3">
        <w:rPr>
          <w:rStyle w:val="Emphasis"/>
          <w:rFonts w:ascii="Minion Pro" w:hAnsi="Minion Pro"/>
          <w:color w:val="000000" w:themeColor="text1"/>
          <w:bdr w:val="none" w:sz="0" w:space="0" w:color="auto" w:frame="1"/>
        </w:rPr>
        <w:t>f/when [Obstacle</w:t>
      </w:r>
      <w:proofErr w:type="gramStart"/>
      <w:r w:rsidRPr="00D87AF3">
        <w:rPr>
          <w:rStyle w:val="Emphasis"/>
          <w:rFonts w:ascii="Minion Pro" w:hAnsi="Minion Pro"/>
          <w:color w:val="000000" w:themeColor="text1"/>
          <w:bdr w:val="none" w:sz="0" w:space="0" w:color="auto" w:frame="1"/>
        </w:rPr>
        <w:t>] ,</w:t>
      </w:r>
      <w:proofErr w:type="gramEnd"/>
      <w:r w:rsidRPr="00D87AF3">
        <w:rPr>
          <w:rStyle w:val="Emphasis"/>
          <w:rFonts w:ascii="Minion Pro" w:hAnsi="Minion Pro"/>
          <w:color w:val="000000" w:themeColor="text1"/>
          <w:bdr w:val="none" w:sz="0" w:space="0" w:color="auto" w:frame="1"/>
        </w:rPr>
        <w:t xml:space="preserve"> then I will [Plan to overcome the obstacle] .</w:t>
      </w:r>
    </w:p>
    <w:p w14:paraId="00DDB8D8" w14:textId="77777777" w:rsidR="00D87AF3" w:rsidRPr="00C62893" w:rsidRDefault="00D87AF3" w:rsidP="00D87AF3">
      <w:pPr>
        <w:rPr>
          <w:b/>
          <w:bCs/>
        </w:rPr>
      </w:pPr>
    </w:p>
    <w:p w14:paraId="1525ED25" w14:textId="77777777" w:rsidR="00D87AF3" w:rsidRPr="00D87AF3" w:rsidRDefault="00D87AF3" w:rsidP="00E72253">
      <w:pPr>
        <w:pStyle w:val="ListParagraph"/>
        <w:numPr>
          <w:ilvl w:val="0"/>
          <w:numId w:val="49"/>
        </w:numPr>
        <w:rPr>
          <w:b/>
          <w:bCs/>
        </w:rPr>
      </w:pPr>
      <w:r w:rsidRPr="00D87AF3">
        <w:rPr>
          <w:b/>
          <w:bCs/>
        </w:rPr>
        <w:t xml:space="preserve">Identify Your Emotions: </w:t>
      </w:r>
    </w:p>
    <w:p w14:paraId="3C9821E0" w14:textId="43079683" w:rsidR="00D87AF3" w:rsidRPr="00D87AF3" w:rsidRDefault="004015CD" w:rsidP="00E72253">
      <w:pPr>
        <w:pStyle w:val="ListParagraph"/>
        <w:numPr>
          <w:ilvl w:val="1"/>
          <w:numId w:val="49"/>
        </w:numPr>
      </w:pPr>
      <w:hyperlink r:id="rId9" w:history="1">
        <w:r w:rsidR="00D87AF3" w:rsidRPr="00D87AF3">
          <w:rPr>
            <w:rStyle w:val="Hyperlink"/>
          </w:rPr>
          <w:t>https://www.youtube.com/watch?v=bP4_XoPFOZA</w:t>
        </w:r>
      </w:hyperlink>
    </w:p>
    <w:p w14:paraId="77F14316" w14:textId="77777777" w:rsidR="00D87AF3" w:rsidRPr="00D87AF3" w:rsidRDefault="00D87AF3" w:rsidP="00D87AF3"/>
    <w:p w14:paraId="7557FC90" w14:textId="63E6994F" w:rsidR="005F1365" w:rsidRDefault="00800610" w:rsidP="005F1365">
      <w:pPr>
        <w:pStyle w:val="Heading2"/>
      </w:pPr>
      <w:r>
        <w:t xml:space="preserve">Meditation Zone </w:t>
      </w:r>
    </w:p>
    <w:p w14:paraId="0B8FA993" w14:textId="77777777" w:rsidR="00D87AF3" w:rsidRPr="00D87AF3" w:rsidRDefault="00D87AF3" w:rsidP="00E72253">
      <w:pPr>
        <w:pStyle w:val="ListParagraph"/>
        <w:numPr>
          <w:ilvl w:val="0"/>
          <w:numId w:val="50"/>
        </w:numPr>
        <w:rPr>
          <w:b/>
          <w:bCs/>
        </w:rPr>
      </w:pPr>
      <w:r w:rsidRPr="00D87AF3">
        <w:rPr>
          <w:b/>
          <w:bCs/>
        </w:rPr>
        <w:t>Becoming Peaceful</w:t>
      </w:r>
    </w:p>
    <w:p w14:paraId="21691ADC" w14:textId="77777777" w:rsidR="00D87AF3" w:rsidRPr="00D87AF3" w:rsidRDefault="004015CD" w:rsidP="00E72253">
      <w:pPr>
        <w:pStyle w:val="ListParagraph"/>
        <w:numPr>
          <w:ilvl w:val="1"/>
          <w:numId w:val="50"/>
        </w:numPr>
      </w:pPr>
      <w:hyperlink r:id="rId10" w:history="1">
        <w:r w:rsidR="00D87AF3" w:rsidRPr="00D87AF3">
          <w:rPr>
            <w:rStyle w:val="Hyperlink"/>
          </w:rPr>
          <w:t>https://www.youtube.com/watch?v=ZBnPlqQFPKs&amp;list=RDLVa8cMUg83EAI&amp;start_radio=1&amp;rv=a8cMUg83EAI</w:t>
        </w:r>
      </w:hyperlink>
    </w:p>
    <w:p w14:paraId="6A3F4067" w14:textId="77777777" w:rsidR="007D4631" w:rsidRDefault="007D4631" w:rsidP="007D4631"/>
    <w:p w14:paraId="0E2B30F9" w14:textId="77777777" w:rsidR="00D87AF3" w:rsidRPr="00D87AF3" w:rsidRDefault="00D87AF3" w:rsidP="00E72253">
      <w:pPr>
        <w:pStyle w:val="ListParagraph"/>
        <w:numPr>
          <w:ilvl w:val="0"/>
          <w:numId w:val="50"/>
        </w:numPr>
        <w:rPr>
          <w:b/>
          <w:bCs/>
        </w:rPr>
      </w:pPr>
      <w:r w:rsidRPr="00D87AF3">
        <w:rPr>
          <w:b/>
          <w:bCs/>
        </w:rPr>
        <w:t>Attitude Box</w:t>
      </w:r>
    </w:p>
    <w:p w14:paraId="312B88BD" w14:textId="77777777" w:rsidR="008069DB" w:rsidRDefault="008069DB" w:rsidP="00E72253">
      <w:pPr>
        <w:pStyle w:val="ListParagraph"/>
        <w:numPr>
          <w:ilvl w:val="1"/>
          <w:numId w:val="50"/>
        </w:numPr>
      </w:pPr>
      <w:r>
        <w:t>Supplies</w:t>
      </w:r>
    </w:p>
    <w:p w14:paraId="2A026759" w14:textId="09DE533A" w:rsidR="00D87AF3" w:rsidRPr="00D87AF3" w:rsidRDefault="00D87AF3" w:rsidP="00E72253">
      <w:pPr>
        <w:pStyle w:val="ListParagraph"/>
        <w:numPr>
          <w:ilvl w:val="2"/>
          <w:numId w:val="50"/>
        </w:numPr>
      </w:pPr>
      <w:r w:rsidRPr="00D87AF3">
        <w:t>Container</w:t>
      </w:r>
    </w:p>
    <w:p w14:paraId="39437F39" w14:textId="77777777" w:rsidR="00D87AF3" w:rsidRPr="00D87AF3" w:rsidRDefault="00D87AF3" w:rsidP="00E72253">
      <w:pPr>
        <w:pStyle w:val="ListParagraph"/>
        <w:numPr>
          <w:ilvl w:val="2"/>
          <w:numId w:val="50"/>
        </w:numPr>
      </w:pPr>
      <w:r w:rsidRPr="00D87AF3">
        <w:t>Markers</w:t>
      </w:r>
    </w:p>
    <w:p w14:paraId="6D7488E4" w14:textId="77777777" w:rsidR="00D87AF3" w:rsidRPr="00D87AF3" w:rsidRDefault="00D87AF3" w:rsidP="00E72253">
      <w:pPr>
        <w:pStyle w:val="ListParagraph"/>
        <w:numPr>
          <w:ilvl w:val="2"/>
          <w:numId w:val="50"/>
        </w:numPr>
      </w:pPr>
      <w:r w:rsidRPr="00D87AF3">
        <w:t>Stickers</w:t>
      </w:r>
    </w:p>
    <w:p w14:paraId="2AB49534" w14:textId="77777777" w:rsidR="00D87AF3" w:rsidRPr="00D87AF3" w:rsidRDefault="00D87AF3" w:rsidP="00E72253">
      <w:pPr>
        <w:pStyle w:val="ListParagraph"/>
        <w:numPr>
          <w:ilvl w:val="2"/>
          <w:numId w:val="50"/>
        </w:numPr>
      </w:pPr>
      <w:r w:rsidRPr="00D87AF3">
        <w:t>Slips of colorful paper</w:t>
      </w:r>
    </w:p>
    <w:p w14:paraId="6CCCC7D3" w14:textId="77777777" w:rsidR="00D87AF3" w:rsidRPr="00D87AF3" w:rsidRDefault="00D87AF3" w:rsidP="00D87AF3"/>
    <w:p w14:paraId="071AE4FD" w14:textId="77777777" w:rsidR="00D87AF3" w:rsidRPr="00D87AF3" w:rsidRDefault="00D87AF3" w:rsidP="00E72253">
      <w:pPr>
        <w:pStyle w:val="ListParagraph"/>
        <w:numPr>
          <w:ilvl w:val="1"/>
          <w:numId w:val="50"/>
        </w:numPr>
      </w:pPr>
      <w:r w:rsidRPr="00D87AF3">
        <w:t>Create an attitude box by decorating any type of box or container that you can find in your house and have permission to use.</w:t>
      </w:r>
    </w:p>
    <w:p w14:paraId="2DCF70CA" w14:textId="77777777" w:rsidR="00D87AF3" w:rsidRPr="00D87AF3" w:rsidRDefault="00D87AF3" w:rsidP="00D87AF3"/>
    <w:p w14:paraId="0A26B5AD" w14:textId="77777777" w:rsidR="00D87AF3" w:rsidRPr="00D87AF3" w:rsidRDefault="00D87AF3" w:rsidP="00E72253">
      <w:pPr>
        <w:pStyle w:val="ListParagraph"/>
        <w:numPr>
          <w:ilvl w:val="1"/>
          <w:numId w:val="50"/>
        </w:numPr>
      </w:pPr>
      <w:r w:rsidRPr="00D87AF3">
        <w:t>Each day think about what makes you shine. Write it down on the slips of paper or draw a picture of it and put it in the box.</w:t>
      </w:r>
    </w:p>
    <w:p w14:paraId="0A145B7C" w14:textId="77777777" w:rsidR="00D87AF3" w:rsidRPr="00D87AF3" w:rsidRDefault="00D87AF3" w:rsidP="00D87AF3"/>
    <w:p w14:paraId="4A0648E9" w14:textId="5AFC4518" w:rsidR="00D87AF3" w:rsidRDefault="00D87AF3" w:rsidP="00E72253">
      <w:pPr>
        <w:pStyle w:val="ListParagraph"/>
        <w:numPr>
          <w:ilvl w:val="1"/>
          <w:numId w:val="50"/>
        </w:numPr>
      </w:pPr>
      <w:r w:rsidRPr="00D87AF3">
        <w:t>On days when you are feeling low, go to your attitude box and look at what it is filled with to remind you that even though you are feeling low, you still shine like a star.</w:t>
      </w:r>
    </w:p>
    <w:p w14:paraId="1AF3868F" w14:textId="77777777" w:rsidR="00D87AF3" w:rsidRPr="00D87AF3" w:rsidRDefault="00D87AF3" w:rsidP="00D87AF3"/>
    <w:p w14:paraId="22F0C365" w14:textId="1A77AD8B" w:rsidR="00B3006B" w:rsidRPr="00D87AF3" w:rsidRDefault="00B3006B" w:rsidP="00E72253">
      <w:pPr>
        <w:pStyle w:val="ListParagraph"/>
        <w:numPr>
          <w:ilvl w:val="0"/>
          <w:numId w:val="7"/>
        </w:numPr>
        <w:rPr>
          <w:b/>
          <w:bCs/>
        </w:rPr>
      </w:pPr>
      <w:r w:rsidRPr="00D87AF3">
        <w:rPr>
          <w:b/>
          <w:bCs/>
        </w:rPr>
        <w:t xml:space="preserve">Sacred Table Activity: </w:t>
      </w:r>
    </w:p>
    <w:p w14:paraId="3804353D" w14:textId="6F530765" w:rsidR="00B3006B" w:rsidRDefault="007D4631" w:rsidP="00E72253">
      <w:pPr>
        <w:pStyle w:val="ListParagraph"/>
        <w:numPr>
          <w:ilvl w:val="1"/>
          <w:numId w:val="7"/>
        </w:numPr>
      </w:pPr>
      <w:r>
        <w:t xml:space="preserve">Set up your </w:t>
      </w:r>
      <w:r w:rsidR="00DD20E6">
        <w:t>sacred table. Begin by finding an electric candle</w:t>
      </w:r>
    </w:p>
    <w:p w14:paraId="492EF6E5" w14:textId="77777777" w:rsidR="008069DB" w:rsidRDefault="008069DB" w:rsidP="00B3006B"/>
    <w:p w14:paraId="32B91784" w14:textId="1C188449" w:rsidR="00800610" w:rsidRPr="00DD20E6" w:rsidRDefault="00800610" w:rsidP="00800610">
      <w:pPr>
        <w:pStyle w:val="Heading2"/>
        <w:rPr>
          <w:color w:val="000000" w:themeColor="text1"/>
        </w:rPr>
      </w:pPr>
      <w:r>
        <w:t>Media</w:t>
      </w:r>
      <w:r w:rsidR="008069DB">
        <w:t xml:space="preserve"> Room</w:t>
      </w:r>
    </w:p>
    <w:p w14:paraId="228DCCE3" w14:textId="76F147E0" w:rsidR="000F0AFE" w:rsidRPr="00D87AF3" w:rsidRDefault="000F0AFE" w:rsidP="000F0AFE">
      <w:pPr>
        <w:rPr>
          <w:b/>
          <w:bCs/>
          <w:color w:val="000000" w:themeColor="text1"/>
        </w:rPr>
      </w:pPr>
      <w:r w:rsidRPr="00D87AF3">
        <w:rPr>
          <w:b/>
          <w:bCs/>
          <w:color w:val="000000" w:themeColor="text1"/>
        </w:rPr>
        <w:t xml:space="preserve">Today we </w:t>
      </w:r>
      <w:r w:rsidR="00DD20E6" w:rsidRPr="00D87AF3">
        <w:rPr>
          <w:b/>
          <w:bCs/>
          <w:color w:val="000000" w:themeColor="text1"/>
        </w:rPr>
        <w:t xml:space="preserve">will watch the video: </w:t>
      </w:r>
    </w:p>
    <w:p w14:paraId="58461205" w14:textId="1FAB0F73" w:rsidR="00D87AF3" w:rsidRPr="00D87AF3" w:rsidRDefault="00D87AF3" w:rsidP="00E72253">
      <w:pPr>
        <w:pStyle w:val="ListParagraph"/>
        <w:numPr>
          <w:ilvl w:val="0"/>
          <w:numId w:val="4"/>
        </w:numPr>
      </w:pPr>
      <w:r w:rsidRPr="00D87AF3">
        <w:rPr>
          <w:i/>
          <w:iCs/>
        </w:rPr>
        <w:t xml:space="preserve">The Reflection in Me   </w:t>
      </w:r>
      <w:hyperlink r:id="rId11" w:history="1">
        <w:r w:rsidRPr="00D87AF3">
          <w:rPr>
            <w:rStyle w:val="Hyperlink"/>
          </w:rPr>
          <w:t>https://www.youtube.com/watch?v=D9OOXCu5XMg</w:t>
        </w:r>
      </w:hyperlink>
    </w:p>
    <w:p w14:paraId="5FF8826B" w14:textId="6A770300" w:rsidR="005F1365" w:rsidRPr="00DD20E6" w:rsidRDefault="005F1365" w:rsidP="005F1365">
      <w:pPr>
        <w:rPr>
          <w:color w:val="000000" w:themeColor="text1"/>
        </w:rPr>
      </w:pPr>
    </w:p>
    <w:p w14:paraId="26CC7818" w14:textId="142617B4" w:rsidR="005F1365" w:rsidRPr="00D87AF3" w:rsidRDefault="005F1365" w:rsidP="00DD20E6">
      <w:pPr>
        <w:rPr>
          <w:b/>
          <w:bCs/>
          <w:color w:val="000000" w:themeColor="text1"/>
        </w:rPr>
      </w:pPr>
      <w:r w:rsidRPr="00D87AF3">
        <w:rPr>
          <w:b/>
          <w:bCs/>
          <w:color w:val="000000" w:themeColor="text1"/>
        </w:rPr>
        <w:t>Reflection Questions</w:t>
      </w:r>
    </w:p>
    <w:p w14:paraId="44A73865" w14:textId="77777777" w:rsidR="00D87AF3" w:rsidRPr="00D87AF3" w:rsidRDefault="00D87AF3" w:rsidP="00E72253">
      <w:pPr>
        <w:pStyle w:val="ListParagraph"/>
        <w:numPr>
          <w:ilvl w:val="0"/>
          <w:numId w:val="7"/>
        </w:numPr>
      </w:pPr>
      <w:r w:rsidRPr="00D87AF3">
        <w:t>How does the story begin?</w:t>
      </w:r>
    </w:p>
    <w:p w14:paraId="5E2B55A7" w14:textId="77777777" w:rsidR="00D87AF3" w:rsidRPr="00D87AF3" w:rsidRDefault="00D87AF3" w:rsidP="00E72253">
      <w:pPr>
        <w:pStyle w:val="ListParagraph"/>
        <w:numPr>
          <w:ilvl w:val="0"/>
          <w:numId w:val="7"/>
        </w:numPr>
      </w:pPr>
      <w:r w:rsidRPr="00D87AF3">
        <w:t>What did the mirror say?</w:t>
      </w:r>
    </w:p>
    <w:p w14:paraId="3F81D523" w14:textId="77777777" w:rsidR="00D87AF3" w:rsidRPr="00D87AF3" w:rsidRDefault="00D87AF3" w:rsidP="00E72253">
      <w:pPr>
        <w:pStyle w:val="ListParagraph"/>
        <w:numPr>
          <w:ilvl w:val="0"/>
          <w:numId w:val="7"/>
        </w:numPr>
      </w:pPr>
      <w:r w:rsidRPr="00D87AF3">
        <w:lastRenderedPageBreak/>
        <w:t>How did the child respond?</w:t>
      </w:r>
    </w:p>
    <w:p w14:paraId="72DA8803" w14:textId="77777777" w:rsidR="00D87AF3" w:rsidRPr="00D87AF3" w:rsidRDefault="00D87AF3" w:rsidP="00E72253">
      <w:pPr>
        <w:pStyle w:val="ListParagraph"/>
        <w:numPr>
          <w:ilvl w:val="0"/>
          <w:numId w:val="7"/>
        </w:numPr>
      </w:pPr>
      <w:r w:rsidRPr="00D87AF3">
        <w:t>What did the mirror continue to say?</w:t>
      </w:r>
    </w:p>
    <w:p w14:paraId="44A0D54C" w14:textId="77777777" w:rsidR="00D87AF3" w:rsidRPr="00D87AF3" w:rsidRDefault="00D87AF3" w:rsidP="00E72253">
      <w:pPr>
        <w:pStyle w:val="ListParagraph"/>
        <w:numPr>
          <w:ilvl w:val="0"/>
          <w:numId w:val="7"/>
        </w:numPr>
      </w:pPr>
      <w:r w:rsidRPr="00D87AF3">
        <w:t>What affect to you think the mirror’s words had on the child?</w:t>
      </w:r>
    </w:p>
    <w:p w14:paraId="6923A856" w14:textId="77777777" w:rsidR="00D87AF3" w:rsidRPr="00D87AF3" w:rsidRDefault="00D87AF3" w:rsidP="00E72253">
      <w:pPr>
        <w:pStyle w:val="ListParagraph"/>
        <w:numPr>
          <w:ilvl w:val="0"/>
          <w:numId w:val="7"/>
        </w:numPr>
      </w:pPr>
      <w:r w:rsidRPr="00D87AF3">
        <w:t>What does your reflection say to you?</w:t>
      </w:r>
    </w:p>
    <w:p w14:paraId="19A032C1" w14:textId="77777777" w:rsidR="00D87AF3" w:rsidRPr="00D87AF3" w:rsidRDefault="00D87AF3" w:rsidP="00E72253">
      <w:pPr>
        <w:pStyle w:val="ListParagraph"/>
        <w:numPr>
          <w:ilvl w:val="0"/>
          <w:numId w:val="7"/>
        </w:numPr>
      </w:pPr>
      <w:r w:rsidRPr="00D87AF3">
        <w:t>What would it be like if your reflection said great things to you and you believed all of them?</w:t>
      </w:r>
    </w:p>
    <w:p w14:paraId="1E7A4C17" w14:textId="77777777" w:rsidR="008069DB" w:rsidRDefault="008069DB" w:rsidP="00D87AF3">
      <w:pPr>
        <w:pStyle w:val="Heading2"/>
      </w:pPr>
    </w:p>
    <w:p w14:paraId="78757459" w14:textId="7397B7FD" w:rsidR="00800610" w:rsidRDefault="00800610" w:rsidP="00D87AF3">
      <w:pPr>
        <w:pStyle w:val="Heading2"/>
      </w:pPr>
      <w:r>
        <w:t>Creation Station</w:t>
      </w:r>
      <w:r w:rsidR="005F1365">
        <w:t xml:space="preserve"> Activities</w:t>
      </w:r>
    </w:p>
    <w:p w14:paraId="57477F05" w14:textId="4AA82825" w:rsidR="00D87AF3" w:rsidRPr="00D87AF3" w:rsidRDefault="00D87AF3" w:rsidP="00E72253">
      <w:pPr>
        <w:pStyle w:val="ListParagraph"/>
        <w:numPr>
          <w:ilvl w:val="0"/>
          <w:numId w:val="51"/>
        </w:numPr>
        <w:rPr>
          <w:b/>
          <w:bCs/>
        </w:rPr>
      </w:pPr>
      <w:r w:rsidRPr="00D87AF3">
        <w:rPr>
          <w:b/>
          <w:bCs/>
        </w:rPr>
        <w:t xml:space="preserve">Believe in Yourself: </w:t>
      </w:r>
    </w:p>
    <w:p w14:paraId="6CE0BAB4" w14:textId="77777777" w:rsidR="00D87AF3" w:rsidRPr="00D87AF3" w:rsidRDefault="004015CD" w:rsidP="00E72253">
      <w:pPr>
        <w:pStyle w:val="ListParagraph"/>
        <w:numPr>
          <w:ilvl w:val="1"/>
          <w:numId w:val="51"/>
        </w:numPr>
      </w:pPr>
      <w:hyperlink r:id="rId12" w:history="1">
        <w:r w:rsidR="00D87AF3" w:rsidRPr="00D87AF3">
          <w:rPr>
            <w:rStyle w:val="Hyperlink"/>
          </w:rPr>
          <w:t>https://www.youtube.com/watch?v=_WyB4jkcnhI</w:t>
        </w:r>
      </w:hyperlink>
    </w:p>
    <w:p w14:paraId="31537374" w14:textId="0B3A2E91" w:rsidR="00656E1D" w:rsidRPr="00D87AF3" w:rsidRDefault="00656E1D" w:rsidP="00D87AF3"/>
    <w:p w14:paraId="73BA7F90" w14:textId="4A6191A7" w:rsidR="00D87AF3" w:rsidRPr="00D87AF3" w:rsidRDefault="00D87AF3" w:rsidP="00E72253">
      <w:pPr>
        <w:pStyle w:val="ListParagraph"/>
        <w:numPr>
          <w:ilvl w:val="0"/>
          <w:numId w:val="51"/>
        </w:numPr>
        <w:rPr>
          <w:b/>
          <w:bCs/>
        </w:rPr>
      </w:pPr>
      <w:r w:rsidRPr="00D87AF3">
        <w:rPr>
          <w:b/>
          <w:bCs/>
        </w:rPr>
        <w:t xml:space="preserve">Boost Your Confidence: </w:t>
      </w:r>
    </w:p>
    <w:p w14:paraId="54BCA5FB" w14:textId="77777777" w:rsidR="00D87AF3" w:rsidRPr="00D87AF3" w:rsidRDefault="004015CD" w:rsidP="00E72253">
      <w:pPr>
        <w:pStyle w:val="ListParagraph"/>
        <w:numPr>
          <w:ilvl w:val="1"/>
          <w:numId w:val="51"/>
        </w:numPr>
      </w:pPr>
      <w:hyperlink r:id="rId13" w:history="1">
        <w:r w:rsidR="00D87AF3" w:rsidRPr="00D87AF3">
          <w:rPr>
            <w:rStyle w:val="Hyperlink"/>
          </w:rPr>
          <w:t>https://www.youtube.com/watch?v=ZyEWpyQC4rM</w:t>
        </w:r>
      </w:hyperlink>
    </w:p>
    <w:p w14:paraId="34E70FD6" w14:textId="544462D8" w:rsidR="00D87AF3" w:rsidRPr="00D87AF3" w:rsidRDefault="00D87AF3" w:rsidP="00D87AF3"/>
    <w:p w14:paraId="15575D0F" w14:textId="3C98B5E4" w:rsidR="008069DB" w:rsidRPr="00D87AF3" w:rsidRDefault="00D87AF3" w:rsidP="00E72253">
      <w:pPr>
        <w:pStyle w:val="ListParagraph"/>
        <w:numPr>
          <w:ilvl w:val="0"/>
          <w:numId w:val="51"/>
        </w:numPr>
      </w:pPr>
      <w:r w:rsidRPr="00D87AF3">
        <w:rPr>
          <w:b/>
          <w:bCs/>
        </w:rPr>
        <w:t xml:space="preserve">My </w:t>
      </w:r>
      <w:r w:rsidR="008069DB" w:rsidRPr="00D87AF3">
        <w:rPr>
          <w:b/>
          <w:bCs/>
        </w:rPr>
        <w:t>Superpower</w:t>
      </w:r>
      <w:r w:rsidR="008069DB">
        <w:rPr>
          <w:b/>
          <w:bCs/>
        </w:rPr>
        <w:t xml:space="preserve"> </w:t>
      </w:r>
      <w:r w:rsidR="008069DB" w:rsidRPr="00D87AF3">
        <w:t>(Handout)</w:t>
      </w:r>
    </w:p>
    <w:p w14:paraId="13C8D276" w14:textId="77777777" w:rsidR="00D87AF3" w:rsidRPr="00D87AF3" w:rsidRDefault="00D87AF3" w:rsidP="00E72253">
      <w:pPr>
        <w:pStyle w:val="ListParagraph"/>
        <w:numPr>
          <w:ilvl w:val="1"/>
          <w:numId w:val="51"/>
        </w:numPr>
      </w:pPr>
      <w:r w:rsidRPr="00D87AF3">
        <w:t>If you could have ONE superpower, what would it be? What would you do with your new power?</w:t>
      </w:r>
    </w:p>
    <w:p w14:paraId="743C1E2A" w14:textId="6A94EE8D" w:rsidR="00D87AF3" w:rsidRPr="00D87AF3" w:rsidRDefault="00D87AF3" w:rsidP="00D87AF3"/>
    <w:p w14:paraId="37F7B158" w14:textId="77777777" w:rsidR="00D87AF3" w:rsidRPr="008069DB" w:rsidRDefault="00D87AF3" w:rsidP="00E72253">
      <w:pPr>
        <w:pStyle w:val="ListParagraph"/>
        <w:numPr>
          <w:ilvl w:val="0"/>
          <w:numId w:val="51"/>
        </w:numPr>
        <w:rPr>
          <w:b/>
          <w:bCs/>
        </w:rPr>
      </w:pPr>
      <w:r w:rsidRPr="008069DB">
        <w:rPr>
          <w:b/>
          <w:bCs/>
        </w:rPr>
        <w:t>Mythical Creature</w:t>
      </w:r>
    </w:p>
    <w:p w14:paraId="345B5A68" w14:textId="77777777" w:rsidR="00D87AF3" w:rsidRPr="00D87AF3" w:rsidRDefault="004015CD" w:rsidP="00E72253">
      <w:pPr>
        <w:pStyle w:val="ListParagraph"/>
        <w:numPr>
          <w:ilvl w:val="1"/>
          <w:numId w:val="51"/>
        </w:numPr>
      </w:pPr>
      <w:hyperlink r:id="rId14" w:history="1">
        <w:r w:rsidR="00D87AF3" w:rsidRPr="00D87AF3">
          <w:rPr>
            <w:rStyle w:val="Hyperlink"/>
          </w:rPr>
          <w:t>https://kids.nationalgeographic.com/games/personality-quizzes/article/which-mythical-creature-are-you</w:t>
        </w:r>
      </w:hyperlink>
    </w:p>
    <w:p w14:paraId="6E907C26" w14:textId="77777777" w:rsidR="00D87AF3" w:rsidRPr="00D87AF3" w:rsidRDefault="00D87AF3" w:rsidP="00D87AF3"/>
    <w:p w14:paraId="5140FFCB" w14:textId="45A1E2D1" w:rsidR="00D87AF3" w:rsidRPr="00D87AF3" w:rsidRDefault="00D87AF3" w:rsidP="00D87AF3"/>
    <w:p w14:paraId="6E873E1F" w14:textId="50BEF549" w:rsidR="00D87AF3" w:rsidRPr="00D87AF3" w:rsidRDefault="008069DB" w:rsidP="00D87AF3">
      <w:r>
        <w:rPr>
          <w:noProof/>
        </w:rPr>
        <w:lastRenderedPageBreak/>
        <w:drawing>
          <wp:inline distT="0" distB="0" distL="0" distR="0" wp14:anchorId="48D4D8C5" wp14:editId="3C6528B1">
            <wp:extent cx="6400800" cy="8283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a:stretch>
                      <a:fillRect/>
                    </a:stretch>
                  </pic:blipFill>
                  <pic:spPr>
                    <a:xfrm>
                      <a:off x="0" y="0"/>
                      <a:ext cx="6400800" cy="8283575"/>
                    </a:xfrm>
                    <a:prstGeom prst="rect">
                      <a:avLst/>
                    </a:prstGeom>
                  </pic:spPr>
                </pic:pic>
              </a:graphicData>
            </a:graphic>
          </wp:inline>
        </w:drawing>
      </w:r>
    </w:p>
    <w:p w14:paraId="6DB9D6EA" w14:textId="0D76C3C0" w:rsidR="00D87AF3" w:rsidRDefault="00D87AF3" w:rsidP="00D87AF3">
      <w:pPr>
        <w:rPr>
          <w:color w:val="000000" w:themeColor="text1"/>
          <w:u w:val="single"/>
        </w:rPr>
      </w:pPr>
    </w:p>
    <w:p w14:paraId="2040503A" w14:textId="5E5292BE" w:rsidR="00D87AF3" w:rsidRDefault="00D87AF3" w:rsidP="00D87AF3">
      <w:pPr>
        <w:rPr>
          <w:color w:val="000000" w:themeColor="text1"/>
          <w:u w:val="single"/>
        </w:rPr>
      </w:pPr>
    </w:p>
    <w:p w14:paraId="3835D6EE" w14:textId="77777777" w:rsidR="00151959" w:rsidRDefault="00151959" w:rsidP="00B478B7">
      <w:pPr>
        <w:pStyle w:val="Heading1"/>
      </w:pPr>
    </w:p>
    <w:p w14:paraId="3C05B753" w14:textId="6C23E5DA" w:rsidR="00B478B7" w:rsidRDefault="00B478B7" w:rsidP="00B478B7">
      <w:pPr>
        <w:pStyle w:val="Heading1"/>
      </w:pPr>
      <w:r>
        <w:t>#2 - “</w:t>
      </w:r>
      <w:r w:rsidR="008069DB">
        <w:t>The Ebb &amp; Flow of Life: Managing Change</w:t>
      </w:r>
      <w:r>
        <w:t>”</w:t>
      </w:r>
    </w:p>
    <w:p w14:paraId="26F08B13" w14:textId="77777777" w:rsidR="00B478B7" w:rsidRDefault="00B478B7" w:rsidP="00B478B7">
      <w:pPr>
        <w:pStyle w:val="Heading2"/>
      </w:pPr>
      <w:r>
        <w:t xml:space="preserve">Opening Experience </w:t>
      </w:r>
    </w:p>
    <w:p w14:paraId="7BE5E47F" w14:textId="77777777" w:rsidR="008069DB" w:rsidRPr="00B32D98" w:rsidRDefault="008069DB" w:rsidP="008069DB">
      <w:r>
        <w:t xml:space="preserve">Have you ever gotten used to something being a certain way and then it changes? How do you feel about the change? Do you accept </w:t>
      </w:r>
      <w:proofErr w:type="gramStart"/>
      <w:r>
        <w:t>it</w:t>
      </w:r>
      <w:proofErr w:type="gramEnd"/>
      <w:r>
        <w:t xml:space="preserve"> or do you struggle with it? This lesson invites us to learn how to go with the flow, because change</w:t>
      </w:r>
      <w:r w:rsidRPr="00B32D98">
        <w:t xml:space="preserve"> is a constant in our li</w:t>
      </w:r>
      <w:r>
        <w:t>fe. T</w:t>
      </w:r>
      <w:r w:rsidRPr="00B32D98">
        <w:t xml:space="preserve">he more we adjust to the ebb and flow of life, the more joy, peace, and happiness we will </w:t>
      </w:r>
      <w:r>
        <w:t>have</w:t>
      </w:r>
      <w:r w:rsidRPr="00B32D98">
        <w:t>. No matter what occurs, we have the power to overcome it, learn from it, and to grow</w:t>
      </w:r>
      <w:r>
        <w:t xml:space="preserve"> stronger.</w:t>
      </w:r>
    </w:p>
    <w:p w14:paraId="3881D4D6" w14:textId="49F585ED" w:rsidR="00B478B7" w:rsidRDefault="00B478B7" w:rsidP="00D9756F"/>
    <w:p w14:paraId="3B054DA9" w14:textId="0EA89145" w:rsidR="008069DB" w:rsidRPr="00B32D98" w:rsidRDefault="008069DB" w:rsidP="008069DB">
      <w:r>
        <w:t xml:space="preserve">Let’s start today by moving to the music! Watch the video, find a dance that works for you and just go with the flow! In this room we will explore the importance of being flexible and what it means to go with the flow. </w:t>
      </w:r>
    </w:p>
    <w:p w14:paraId="6B1FB8E6" w14:textId="77777777" w:rsidR="008069DB" w:rsidRPr="00B478B7" w:rsidRDefault="008069DB" w:rsidP="00D9756F"/>
    <w:p w14:paraId="3DE78327" w14:textId="73D9C6D3" w:rsidR="00B478B7" w:rsidRDefault="00B478B7" w:rsidP="00B478B7">
      <w:pPr>
        <w:rPr>
          <w:b/>
          <w:bCs/>
        </w:rPr>
      </w:pPr>
      <w:r>
        <w:rPr>
          <w:b/>
          <w:bCs/>
        </w:rPr>
        <w:t>Activity Choices</w:t>
      </w:r>
    </w:p>
    <w:p w14:paraId="3184873C" w14:textId="77777777" w:rsidR="008069DB" w:rsidRPr="008069DB" w:rsidRDefault="008069DB" w:rsidP="00E72253">
      <w:pPr>
        <w:pStyle w:val="ListParagraph"/>
        <w:numPr>
          <w:ilvl w:val="0"/>
          <w:numId w:val="52"/>
        </w:numPr>
        <w:rPr>
          <w:b/>
          <w:bCs/>
        </w:rPr>
      </w:pPr>
      <w:r w:rsidRPr="008069DB">
        <w:rPr>
          <w:b/>
          <w:bCs/>
        </w:rPr>
        <w:t>Go with the Flow</w:t>
      </w:r>
    </w:p>
    <w:p w14:paraId="4444E602" w14:textId="77777777" w:rsidR="008069DB" w:rsidRPr="008069DB" w:rsidRDefault="004015CD" w:rsidP="00E72253">
      <w:pPr>
        <w:pStyle w:val="ListParagraph"/>
        <w:numPr>
          <w:ilvl w:val="1"/>
          <w:numId w:val="52"/>
        </w:numPr>
      </w:pPr>
      <w:hyperlink r:id="rId16" w:history="1">
        <w:r w:rsidR="008069DB" w:rsidRPr="008069DB">
          <w:rPr>
            <w:rStyle w:val="Hyperlink"/>
          </w:rPr>
          <w:t>https://www.youtube.com/watch?v=v7SOfNU3Ey4</w:t>
        </w:r>
      </w:hyperlink>
    </w:p>
    <w:p w14:paraId="521CAD2F" w14:textId="312CB54C" w:rsidR="008069DB" w:rsidRPr="008069DB" w:rsidRDefault="008069DB" w:rsidP="008069DB"/>
    <w:p w14:paraId="4501B9DA" w14:textId="7BD53170" w:rsidR="008069DB" w:rsidRPr="008069DB" w:rsidRDefault="008069DB" w:rsidP="00E72253">
      <w:pPr>
        <w:pStyle w:val="ListParagraph"/>
        <w:numPr>
          <w:ilvl w:val="0"/>
          <w:numId w:val="52"/>
        </w:numPr>
      </w:pPr>
      <w:r w:rsidRPr="008069DB">
        <w:rPr>
          <w:b/>
          <w:bCs/>
        </w:rPr>
        <w:t>A calm body</w:t>
      </w:r>
      <w:r w:rsidRPr="008069DB">
        <w:t xml:space="preserve"> = a calm mind. The video will lead you in some moves.</w:t>
      </w:r>
    </w:p>
    <w:p w14:paraId="6E43C14D" w14:textId="2C58E38A" w:rsidR="008069DB" w:rsidRPr="008069DB" w:rsidRDefault="004015CD" w:rsidP="00E72253">
      <w:pPr>
        <w:pStyle w:val="ListParagraph"/>
        <w:numPr>
          <w:ilvl w:val="1"/>
          <w:numId w:val="52"/>
        </w:numPr>
      </w:pPr>
      <w:hyperlink r:id="rId17" w:history="1">
        <w:r w:rsidR="008069DB" w:rsidRPr="007566E3">
          <w:rPr>
            <w:rStyle w:val="Hyperlink"/>
          </w:rPr>
          <w:t>https://www.youtube.com/watch?v=LHjpGCj0PuM</w:t>
        </w:r>
      </w:hyperlink>
    </w:p>
    <w:p w14:paraId="1B33FA8E" w14:textId="5BEC96F6" w:rsidR="008069DB" w:rsidRDefault="008069DB" w:rsidP="008069DB">
      <w:pPr>
        <w:rPr>
          <w:b/>
          <w:bCs/>
        </w:rPr>
      </w:pPr>
    </w:p>
    <w:p w14:paraId="32E8426A" w14:textId="3686BACE" w:rsidR="008069DB" w:rsidRDefault="008069DB" w:rsidP="00E72253">
      <w:pPr>
        <w:pStyle w:val="ListParagraph"/>
        <w:numPr>
          <w:ilvl w:val="0"/>
          <w:numId w:val="52"/>
        </w:numPr>
      </w:pPr>
      <w:r w:rsidRPr="008069DB">
        <w:rPr>
          <w:b/>
          <w:bCs/>
        </w:rPr>
        <w:t>Creating a Space</w:t>
      </w:r>
      <w:r>
        <w:rPr>
          <w:b/>
          <w:bCs/>
        </w:rPr>
        <w:t xml:space="preserve"> </w:t>
      </w:r>
      <w:r w:rsidRPr="008069DB">
        <w:t>(Handout)</w:t>
      </w:r>
    </w:p>
    <w:p w14:paraId="69B93FCF" w14:textId="3B2BE90C" w:rsidR="008069DB" w:rsidRDefault="008069DB" w:rsidP="008069DB"/>
    <w:p w14:paraId="1E9856E4" w14:textId="554A2C7D" w:rsidR="008069DB" w:rsidRDefault="008069DB" w:rsidP="008069DB"/>
    <w:p w14:paraId="19999213" w14:textId="3385B480" w:rsidR="008069DB" w:rsidRDefault="008069DB" w:rsidP="008069DB"/>
    <w:p w14:paraId="2B6A64EC" w14:textId="2BAE8415" w:rsidR="008069DB" w:rsidRDefault="008069DB" w:rsidP="008069DB"/>
    <w:p w14:paraId="610DE501" w14:textId="6D174D39" w:rsidR="008069DB" w:rsidRDefault="008069DB" w:rsidP="008069DB"/>
    <w:p w14:paraId="31FA7932" w14:textId="710845CF" w:rsidR="008069DB" w:rsidRDefault="008069DB" w:rsidP="008069DB"/>
    <w:p w14:paraId="656AFD73" w14:textId="548A0A4E" w:rsidR="008069DB" w:rsidRDefault="008069DB" w:rsidP="008069DB"/>
    <w:p w14:paraId="4EBA30E5" w14:textId="57F2A3DF" w:rsidR="008069DB" w:rsidRDefault="008069DB" w:rsidP="008069DB"/>
    <w:p w14:paraId="12858452" w14:textId="2731FD41" w:rsidR="008069DB" w:rsidRDefault="008069DB" w:rsidP="008069DB"/>
    <w:p w14:paraId="43CD7AAF" w14:textId="3CE85DC5" w:rsidR="008069DB" w:rsidRDefault="008069DB" w:rsidP="008069DB"/>
    <w:p w14:paraId="3962325F" w14:textId="07333E42" w:rsidR="008069DB" w:rsidRDefault="008069DB" w:rsidP="008069DB"/>
    <w:p w14:paraId="53E811FD" w14:textId="0906F09A" w:rsidR="008069DB" w:rsidRDefault="008069DB" w:rsidP="008069DB"/>
    <w:p w14:paraId="6A4907AE" w14:textId="0EB87FD9" w:rsidR="008069DB" w:rsidRDefault="008069DB" w:rsidP="008069DB"/>
    <w:p w14:paraId="570D4EF2" w14:textId="349A6CB6" w:rsidR="008069DB" w:rsidRDefault="008069DB" w:rsidP="008069DB"/>
    <w:p w14:paraId="234950F2" w14:textId="4EB30AB0" w:rsidR="008069DB" w:rsidRDefault="008069DB" w:rsidP="008069DB"/>
    <w:p w14:paraId="45ADD34F" w14:textId="38906194" w:rsidR="008069DB" w:rsidRDefault="008069DB" w:rsidP="008069DB"/>
    <w:p w14:paraId="15FC497A" w14:textId="0A9B9794" w:rsidR="008069DB" w:rsidRDefault="008069DB" w:rsidP="008069DB"/>
    <w:p w14:paraId="0E12BC78" w14:textId="7FD507CE" w:rsidR="008069DB" w:rsidRDefault="008069DB" w:rsidP="008069DB"/>
    <w:p w14:paraId="2A995D3A" w14:textId="589A496B" w:rsidR="008069DB" w:rsidRDefault="008069DB" w:rsidP="008069DB"/>
    <w:p w14:paraId="31FF756C" w14:textId="30488B20" w:rsidR="008069DB" w:rsidRDefault="008069DB" w:rsidP="008069DB"/>
    <w:p w14:paraId="6A0E0AC3" w14:textId="37BFC743" w:rsidR="008069DB" w:rsidRDefault="008069DB" w:rsidP="008069DB"/>
    <w:p w14:paraId="534C28CF" w14:textId="2BC67461" w:rsidR="008069DB" w:rsidRDefault="008069DB" w:rsidP="008069DB"/>
    <w:p w14:paraId="776B6548" w14:textId="6E197643" w:rsidR="008069DB" w:rsidRDefault="008069DB" w:rsidP="008069DB"/>
    <w:p w14:paraId="61DAD2F6" w14:textId="22DC137E" w:rsidR="008069DB" w:rsidRDefault="008069DB" w:rsidP="008069DB"/>
    <w:p w14:paraId="6FE4805E" w14:textId="2C1D8DCF" w:rsidR="008069DB" w:rsidRDefault="008069DB" w:rsidP="008069DB"/>
    <w:p w14:paraId="04D61B30" w14:textId="24DDC3E0" w:rsidR="008069DB" w:rsidRDefault="008069DB" w:rsidP="008069DB"/>
    <w:p w14:paraId="6AB02E22" w14:textId="03E6AC51" w:rsidR="008069DB" w:rsidRDefault="008069DB" w:rsidP="008069DB"/>
    <w:p w14:paraId="436D4A5C" w14:textId="3EDD07B6" w:rsidR="008069DB" w:rsidRPr="008069DB" w:rsidRDefault="008069DB" w:rsidP="008069DB">
      <w:r>
        <w:rPr>
          <w:noProof/>
        </w:rPr>
        <w:lastRenderedPageBreak/>
        <w:drawing>
          <wp:inline distT="0" distB="0" distL="0" distR="0" wp14:anchorId="407D9AFF" wp14:editId="6BA13F32">
            <wp:extent cx="6400800" cy="8283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a:stretch>
                      <a:fillRect/>
                    </a:stretch>
                  </pic:blipFill>
                  <pic:spPr>
                    <a:xfrm>
                      <a:off x="0" y="0"/>
                      <a:ext cx="6400800" cy="8283575"/>
                    </a:xfrm>
                    <a:prstGeom prst="rect">
                      <a:avLst/>
                    </a:prstGeom>
                  </pic:spPr>
                </pic:pic>
              </a:graphicData>
            </a:graphic>
          </wp:inline>
        </w:drawing>
      </w:r>
    </w:p>
    <w:p w14:paraId="1E684039" w14:textId="380AA904" w:rsidR="008069DB" w:rsidRDefault="008069DB" w:rsidP="008069DB">
      <w:pPr>
        <w:rPr>
          <w:b/>
          <w:bCs/>
        </w:rPr>
      </w:pPr>
    </w:p>
    <w:p w14:paraId="0C02C1AB" w14:textId="77777777" w:rsidR="008069DB" w:rsidRDefault="008069DB" w:rsidP="008069DB">
      <w:pPr>
        <w:rPr>
          <w:b/>
          <w:bCs/>
        </w:rPr>
      </w:pPr>
    </w:p>
    <w:p w14:paraId="759F4E66" w14:textId="2699E8D1" w:rsidR="00B478B7" w:rsidRDefault="00B478B7" w:rsidP="00B478B7">
      <w:pPr>
        <w:pStyle w:val="Heading2"/>
      </w:pPr>
      <w:r>
        <w:lastRenderedPageBreak/>
        <w:t xml:space="preserve">Meditation Zone  </w:t>
      </w:r>
    </w:p>
    <w:p w14:paraId="31006FD5" w14:textId="77777777" w:rsidR="008069DB" w:rsidRPr="008069DB" w:rsidRDefault="008069DB" w:rsidP="00E72253">
      <w:pPr>
        <w:pStyle w:val="ListParagraph"/>
        <w:numPr>
          <w:ilvl w:val="0"/>
          <w:numId w:val="53"/>
        </w:numPr>
        <w:rPr>
          <w:b/>
          <w:bCs/>
        </w:rPr>
      </w:pPr>
      <w:r w:rsidRPr="008069DB">
        <w:rPr>
          <w:b/>
          <w:bCs/>
        </w:rPr>
        <w:t>Bring it Down</w:t>
      </w:r>
    </w:p>
    <w:p w14:paraId="78CEFF7D" w14:textId="14D6ED4B" w:rsidR="008069DB" w:rsidRDefault="004015CD" w:rsidP="00E72253">
      <w:pPr>
        <w:pStyle w:val="ListParagraph"/>
        <w:numPr>
          <w:ilvl w:val="1"/>
          <w:numId w:val="53"/>
        </w:numPr>
        <w:rPr>
          <w:rStyle w:val="Hyperlink"/>
        </w:rPr>
      </w:pPr>
      <w:hyperlink r:id="rId19" w:history="1">
        <w:r w:rsidR="008069DB" w:rsidRPr="004A0D33">
          <w:rPr>
            <w:rStyle w:val="Hyperlink"/>
          </w:rPr>
          <w:t>https://www.youtube.com/watch?v=bRkILioT_NA</w:t>
        </w:r>
      </w:hyperlink>
    </w:p>
    <w:p w14:paraId="145A0395" w14:textId="5C481A7B" w:rsidR="008069DB" w:rsidRDefault="008069DB" w:rsidP="008069DB">
      <w:pPr>
        <w:rPr>
          <w:rStyle w:val="Hyperlink"/>
        </w:rPr>
      </w:pPr>
    </w:p>
    <w:p w14:paraId="34914396" w14:textId="17A2D83E" w:rsidR="008069DB" w:rsidRPr="008069DB" w:rsidRDefault="008069DB" w:rsidP="00E72253">
      <w:pPr>
        <w:pStyle w:val="ListParagraph"/>
        <w:numPr>
          <w:ilvl w:val="0"/>
          <w:numId w:val="53"/>
        </w:numPr>
        <w:shd w:val="clear" w:color="auto" w:fill="FFFFFF"/>
        <w:rPr>
          <w:color w:val="202124"/>
        </w:rPr>
      </w:pPr>
      <w:r>
        <w:rPr>
          <w:b/>
          <w:bCs/>
          <w:color w:val="202124"/>
        </w:rPr>
        <w:t xml:space="preserve">Get In the Flow: </w:t>
      </w:r>
      <w:r w:rsidRPr="008069DB">
        <w:rPr>
          <w:b/>
          <w:bCs/>
          <w:color w:val="202124"/>
        </w:rPr>
        <w:t>Examples of flow state</w:t>
      </w:r>
    </w:p>
    <w:p w14:paraId="43DAB17A" w14:textId="77777777" w:rsidR="008069DB" w:rsidRPr="005B6E11" w:rsidRDefault="008069DB" w:rsidP="00E72253">
      <w:pPr>
        <w:pStyle w:val="trt0xe"/>
        <w:numPr>
          <w:ilvl w:val="1"/>
          <w:numId w:val="53"/>
        </w:numPr>
        <w:shd w:val="clear" w:color="auto" w:fill="FFFFFF"/>
        <w:spacing w:before="0" w:beforeAutospacing="0" w:after="60" w:afterAutospacing="0"/>
        <w:rPr>
          <w:color w:val="202124"/>
        </w:rPr>
      </w:pPr>
      <w:r w:rsidRPr="005B6E11">
        <w:rPr>
          <w:color w:val="202124"/>
        </w:rPr>
        <w:t>playing sports.</w:t>
      </w:r>
    </w:p>
    <w:p w14:paraId="37D762F2" w14:textId="77777777" w:rsidR="008069DB" w:rsidRPr="005B6E11" w:rsidRDefault="008069DB" w:rsidP="00E72253">
      <w:pPr>
        <w:pStyle w:val="trt0xe"/>
        <w:numPr>
          <w:ilvl w:val="1"/>
          <w:numId w:val="53"/>
        </w:numPr>
        <w:shd w:val="clear" w:color="auto" w:fill="FFFFFF"/>
        <w:spacing w:before="0" w:beforeAutospacing="0" w:after="60" w:afterAutospacing="0"/>
        <w:rPr>
          <w:color w:val="202124"/>
        </w:rPr>
      </w:pPr>
      <w:r w:rsidRPr="005B6E11">
        <w:rPr>
          <w:color w:val="202124"/>
        </w:rPr>
        <w:t>playing games.</w:t>
      </w:r>
    </w:p>
    <w:p w14:paraId="5CFBBEA5" w14:textId="77777777" w:rsidR="008069DB" w:rsidRPr="005B6E11" w:rsidRDefault="008069DB" w:rsidP="00E72253">
      <w:pPr>
        <w:pStyle w:val="trt0xe"/>
        <w:numPr>
          <w:ilvl w:val="1"/>
          <w:numId w:val="53"/>
        </w:numPr>
        <w:shd w:val="clear" w:color="auto" w:fill="FFFFFF"/>
        <w:spacing w:before="0" w:beforeAutospacing="0" w:after="60" w:afterAutospacing="0"/>
        <w:rPr>
          <w:color w:val="202124"/>
        </w:rPr>
      </w:pPr>
      <w:r w:rsidRPr="005B6E11">
        <w:rPr>
          <w:color w:val="202124"/>
        </w:rPr>
        <w:t>reading.</w:t>
      </w:r>
    </w:p>
    <w:p w14:paraId="40CDACE3" w14:textId="77777777" w:rsidR="008069DB" w:rsidRPr="005B6E11" w:rsidRDefault="008069DB" w:rsidP="00E72253">
      <w:pPr>
        <w:pStyle w:val="trt0xe"/>
        <w:numPr>
          <w:ilvl w:val="1"/>
          <w:numId w:val="53"/>
        </w:numPr>
        <w:shd w:val="clear" w:color="auto" w:fill="FFFFFF"/>
        <w:spacing w:before="0" w:beforeAutospacing="0" w:after="60" w:afterAutospacing="0"/>
        <w:rPr>
          <w:color w:val="202124"/>
        </w:rPr>
      </w:pPr>
      <w:r w:rsidRPr="005B6E11">
        <w:rPr>
          <w:color w:val="202124"/>
        </w:rPr>
        <w:t>creative hobbies, such as playing an instrument or drawing.</w:t>
      </w:r>
    </w:p>
    <w:p w14:paraId="2D6E5E5A" w14:textId="77777777" w:rsidR="008069DB" w:rsidRPr="005B6E11" w:rsidRDefault="008069DB" w:rsidP="00E72253">
      <w:pPr>
        <w:pStyle w:val="trt0xe"/>
        <w:numPr>
          <w:ilvl w:val="1"/>
          <w:numId w:val="53"/>
        </w:numPr>
        <w:shd w:val="clear" w:color="auto" w:fill="FFFFFF"/>
        <w:spacing w:before="0" w:beforeAutospacing="0" w:after="60" w:afterAutospacing="0"/>
        <w:rPr>
          <w:color w:val="202124"/>
        </w:rPr>
      </w:pPr>
      <w:r w:rsidRPr="005B6E11">
        <w:rPr>
          <w:color w:val="202124"/>
        </w:rPr>
        <w:t>doing crafts and making things.</w:t>
      </w:r>
    </w:p>
    <w:p w14:paraId="7E266D05" w14:textId="77777777" w:rsidR="008069DB" w:rsidRPr="005B6E11" w:rsidRDefault="008069DB" w:rsidP="00E72253">
      <w:pPr>
        <w:pStyle w:val="trt0xe"/>
        <w:numPr>
          <w:ilvl w:val="1"/>
          <w:numId w:val="53"/>
        </w:numPr>
        <w:shd w:val="clear" w:color="auto" w:fill="FFFFFF"/>
        <w:spacing w:before="0" w:beforeAutospacing="0" w:after="60" w:afterAutospacing="0"/>
        <w:rPr>
          <w:color w:val="202124"/>
        </w:rPr>
      </w:pPr>
      <w:r w:rsidRPr="005B6E11">
        <w:rPr>
          <w:color w:val="202124"/>
        </w:rPr>
        <w:t>solving puzzles.</w:t>
      </w:r>
    </w:p>
    <w:p w14:paraId="23316037" w14:textId="77777777" w:rsidR="008069DB" w:rsidRPr="005B6E11" w:rsidRDefault="008069DB" w:rsidP="00E72253">
      <w:pPr>
        <w:pStyle w:val="trt0xe"/>
        <w:numPr>
          <w:ilvl w:val="1"/>
          <w:numId w:val="53"/>
        </w:numPr>
        <w:shd w:val="clear" w:color="auto" w:fill="FFFFFF"/>
        <w:spacing w:before="0" w:beforeAutospacing="0" w:after="60" w:afterAutospacing="0"/>
        <w:rPr>
          <w:color w:val="202124"/>
        </w:rPr>
      </w:pPr>
      <w:r w:rsidRPr="005B6E11">
        <w:rPr>
          <w:color w:val="202124"/>
        </w:rPr>
        <w:t>gardening.</w:t>
      </w:r>
    </w:p>
    <w:p w14:paraId="552CD918" w14:textId="27EFA6DF" w:rsidR="008069DB" w:rsidRPr="004A0D33" w:rsidRDefault="008069DB" w:rsidP="00E72253">
      <w:pPr>
        <w:pStyle w:val="ListParagraph"/>
        <w:numPr>
          <w:ilvl w:val="1"/>
          <w:numId w:val="53"/>
        </w:numPr>
      </w:pPr>
      <w:r w:rsidRPr="005B6E11">
        <w:t>Which ones put you into a state of flow</w:t>
      </w:r>
      <w:r>
        <w:t>?</w:t>
      </w:r>
    </w:p>
    <w:p w14:paraId="4E9F76CF" w14:textId="52A2981A" w:rsidR="00743E47" w:rsidRDefault="00743E47" w:rsidP="00743E47">
      <w:pPr>
        <w:rPr>
          <w:color w:val="1155CC"/>
          <w:u w:val="single"/>
        </w:rPr>
      </w:pPr>
    </w:p>
    <w:p w14:paraId="67E9F735" w14:textId="5ED6B6AD" w:rsidR="008069DB" w:rsidRDefault="00743E47" w:rsidP="00E72253">
      <w:pPr>
        <w:pStyle w:val="ListParagraph"/>
        <w:numPr>
          <w:ilvl w:val="0"/>
          <w:numId w:val="7"/>
        </w:numPr>
      </w:pPr>
      <w:r w:rsidRPr="008069DB">
        <w:rPr>
          <w:b/>
          <w:bCs/>
        </w:rPr>
        <w:t>Sacred Table Activity:</w:t>
      </w:r>
      <w:r>
        <w:t xml:space="preserve"> </w:t>
      </w:r>
      <w:r w:rsidR="008069DB">
        <w:t xml:space="preserve">Add a box in which you can share your blessings for the world. </w:t>
      </w:r>
    </w:p>
    <w:p w14:paraId="181425CA" w14:textId="15BD899E" w:rsidR="004C17EB" w:rsidRDefault="004C17EB" w:rsidP="008069DB">
      <w:pPr>
        <w:pStyle w:val="ListParagraph"/>
      </w:pPr>
    </w:p>
    <w:p w14:paraId="67A12EF5" w14:textId="481A420B" w:rsidR="008069DB" w:rsidRPr="008069DB" w:rsidRDefault="00B478B7" w:rsidP="00D3218B">
      <w:pPr>
        <w:pStyle w:val="Heading2"/>
      </w:pPr>
      <w:r>
        <w:t xml:space="preserve">Media </w:t>
      </w:r>
      <w:r w:rsidR="00AA2BAC">
        <w:t>Room</w:t>
      </w:r>
    </w:p>
    <w:p w14:paraId="338C83F4" w14:textId="77777777" w:rsidR="008069DB" w:rsidRPr="008069DB" w:rsidRDefault="008069DB" w:rsidP="00E72253">
      <w:pPr>
        <w:pStyle w:val="ListParagraph"/>
        <w:numPr>
          <w:ilvl w:val="0"/>
          <w:numId w:val="7"/>
        </w:numPr>
        <w:rPr>
          <w:b/>
          <w:bCs/>
        </w:rPr>
      </w:pPr>
      <w:r w:rsidRPr="008069DB">
        <w:rPr>
          <w:b/>
          <w:bCs/>
        </w:rPr>
        <w:t>A Little Spot of Flexible Thinking</w:t>
      </w:r>
    </w:p>
    <w:p w14:paraId="30AEF172" w14:textId="77777777" w:rsidR="008069DB" w:rsidRPr="008069DB" w:rsidRDefault="004015CD" w:rsidP="00E72253">
      <w:pPr>
        <w:pStyle w:val="ListParagraph"/>
        <w:numPr>
          <w:ilvl w:val="1"/>
          <w:numId w:val="7"/>
        </w:numPr>
      </w:pPr>
      <w:hyperlink r:id="rId20" w:history="1">
        <w:r w:rsidR="008069DB" w:rsidRPr="008069DB">
          <w:rPr>
            <w:rStyle w:val="Hyperlink"/>
          </w:rPr>
          <w:t>https://www.youtube.com/watch?v=Yv4xniOiQqQ</w:t>
        </w:r>
      </w:hyperlink>
    </w:p>
    <w:p w14:paraId="3B6B49A4" w14:textId="77A95311" w:rsidR="00D952FA" w:rsidRPr="00FE7E06" w:rsidRDefault="00D952FA" w:rsidP="00D952FA"/>
    <w:p w14:paraId="35E4A9A4" w14:textId="795A4BEA" w:rsidR="00D952FA" w:rsidRPr="00AA2BAC" w:rsidRDefault="00D952FA" w:rsidP="00E72253">
      <w:pPr>
        <w:pStyle w:val="ListParagraph"/>
        <w:numPr>
          <w:ilvl w:val="0"/>
          <w:numId w:val="7"/>
        </w:numPr>
        <w:rPr>
          <w:b/>
          <w:bCs/>
        </w:rPr>
      </w:pPr>
      <w:r w:rsidRPr="00AA2BAC">
        <w:rPr>
          <w:b/>
          <w:bCs/>
        </w:rPr>
        <w:t>Reflection Questions</w:t>
      </w:r>
    </w:p>
    <w:p w14:paraId="037A8332" w14:textId="77777777" w:rsidR="008069DB" w:rsidRPr="008069DB" w:rsidRDefault="008069DB" w:rsidP="00E72253">
      <w:pPr>
        <w:pStyle w:val="ListParagraph"/>
        <w:numPr>
          <w:ilvl w:val="0"/>
          <w:numId w:val="59"/>
        </w:numPr>
      </w:pPr>
      <w:r w:rsidRPr="008069DB">
        <w:t>What is this story about?</w:t>
      </w:r>
    </w:p>
    <w:p w14:paraId="0E07D575" w14:textId="77777777" w:rsidR="008069DB" w:rsidRPr="008069DB" w:rsidRDefault="008069DB" w:rsidP="00E72253">
      <w:pPr>
        <w:pStyle w:val="ListParagraph"/>
        <w:numPr>
          <w:ilvl w:val="0"/>
          <w:numId w:val="59"/>
        </w:numPr>
      </w:pPr>
      <w:r w:rsidRPr="008069DB">
        <w:t>What choice do we have about our thoughts?</w:t>
      </w:r>
    </w:p>
    <w:p w14:paraId="5D949722" w14:textId="77777777" w:rsidR="008069DB" w:rsidRPr="008069DB" w:rsidRDefault="008069DB" w:rsidP="00E72253">
      <w:pPr>
        <w:pStyle w:val="ListParagraph"/>
        <w:numPr>
          <w:ilvl w:val="0"/>
          <w:numId w:val="59"/>
        </w:numPr>
      </w:pPr>
      <w:r w:rsidRPr="008069DB">
        <w:t>What does a ridge oak tree tell you about being ridge?</w:t>
      </w:r>
    </w:p>
    <w:p w14:paraId="2876E4F2" w14:textId="77777777" w:rsidR="008069DB" w:rsidRPr="008069DB" w:rsidRDefault="008069DB" w:rsidP="00E72253">
      <w:pPr>
        <w:pStyle w:val="ListParagraph"/>
        <w:numPr>
          <w:ilvl w:val="0"/>
          <w:numId w:val="59"/>
        </w:numPr>
      </w:pPr>
      <w:r w:rsidRPr="008069DB">
        <w:t>What does a flexible palm tree tell you about being flexible?</w:t>
      </w:r>
    </w:p>
    <w:p w14:paraId="7439D979" w14:textId="77777777" w:rsidR="008069DB" w:rsidRPr="008069DB" w:rsidRDefault="008069DB" w:rsidP="00E72253">
      <w:pPr>
        <w:pStyle w:val="ListParagraph"/>
        <w:numPr>
          <w:ilvl w:val="0"/>
          <w:numId w:val="59"/>
        </w:numPr>
      </w:pPr>
      <w:r w:rsidRPr="008069DB">
        <w:t>How can we react when change comes?</w:t>
      </w:r>
    </w:p>
    <w:p w14:paraId="6A58F4AF" w14:textId="77777777" w:rsidR="008069DB" w:rsidRPr="008069DB" w:rsidRDefault="008069DB" w:rsidP="00E72253">
      <w:pPr>
        <w:pStyle w:val="ListParagraph"/>
        <w:numPr>
          <w:ilvl w:val="0"/>
          <w:numId w:val="59"/>
        </w:numPr>
      </w:pPr>
      <w:r w:rsidRPr="008069DB">
        <w:t>When have you thought like an oak tree? What happened?</w:t>
      </w:r>
    </w:p>
    <w:p w14:paraId="71AFD5FB" w14:textId="77777777" w:rsidR="008069DB" w:rsidRPr="008069DB" w:rsidRDefault="008069DB" w:rsidP="00E72253">
      <w:pPr>
        <w:pStyle w:val="ListParagraph"/>
        <w:numPr>
          <w:ilvl w:val="0"/>
          <w:numId w:val="59"/>
        </w:numPr>
      </w:pPr>
      <w:r w:rsidRPr="008069DB">
        <w:t>When have you thought like a palm tree? What happened?</w:t>
      </w:r>
    </w:p>
    <w:p w14:paraId="4CB7BC6A" w14:textId="77777777" w:rsidR="008069DB" w:rsidRPr="008069DB" w:rsidRDefault="008069DB" w:rsidP="00E72253">
      <w:pPr>
        <w:pStyle w:val="ListParagraph"/>
        <w:numPr>
          <w:ilvl w:val="0"/>
          <w:numId w:val="59"/>
        </w:numPr>
      </w:pPr>
      <w:r w:rsidRPr="008069DB">
        <w:t>What are some things you can do to help you think like a flexible palm tree?</w:t>
      </w:r>
    </w:p>
    <w:p w14:paraId="5EE88B59" w14:textId="0F4CA4F1" w:rsidR="008069DB" w:rsidRDefault="008069DB" w:rsidP="00E72253">
      <w:pPr>
        <w:pStyle w:val="ListParagraph"/>
        <w:numPr>
          <w:ilvl w:val="0"/>
          <w:numId w:val="59"/>
        </w:numPr>
      </w:pPr>
      <w:r w:rsidRPr="008069DB">
        <w:t>How can you prepare yourself to handle change?</w:t>
      </w:r>
    </w:p>
    <w:p w14:paraId="4F1721B9" w14:textId="4028536B" w:rsidR="00B478B7" w:rsidRDefault="00B478B7" w:rsidP="00B478B7">
      <w:pPr>
        <w:pStyle w:val="Heading2"/>
      </w:pPr>
      <w:r>
        <w:t>Creation Station Activities</w:t>
      </w:r>
    </w:p>
    <w:p w14:paraId="4E117496" w14:textId="77777777" w:rsidR="008069DB" w:rsidRPr="00D3218B" w:rsidRDefault="008069DB" w:rsidP="00E72253">
      <w:pPr>
        <w:pStyle w:val="ListParagraph"/>
        <w:numPr>
          <w:ilvl w:val="0"/>
          <w:numId w:val="7"/>
        </w:numPr>
        <w:rPr>
          <w:b/>
          <w:bCs/>
        </w:rPr>
      </w:pPr>
      <w:r w:rsidRPr="00D3218B">
        <w:rPr>
          <w:b/>
          <w:bCs/>
        </w:rPr>
        <w:t xml:space="preserve">Word of the Day – Stubborn </w:t>
      </w:r>
    </w:p>
    <w:p w14:paraId="0EB26EE5" w14:textId="77777777" w:rsidR="008069DB" w:rsidRPr="00D3218B" w:rsidRDefault="004015CD" w:rsidP="00E72253">
      <w:pPr>
        <w:pStyle w:val="ListParagraph"/>
        <w:numPr>
          <w:ilvl w:val="1"/>
          <w:numId w:val="7"/>
        </w:numPr>
      </w:pPr>
      <w:hyperlink r:id="rId21" w:history="1">
        <w:r w:rsidR="008069DB" w:rsidRPr="00D3218B">
          <w:rPr>
            <w:rStyle w:val="Hyperlink"/>
          </w:rPr>
          <w:t>https://youtu.be/S3pz_KKPs7M</w:t>
        </w:r>
      </w:hyperlink>
    </w:p>
    <w:p w14:paraId="6614FBEC" w14:textId="2333209A" w:rsidR="008069DB" w:rsidRPr="00D3218B" w:rsidRDefault="008069DB" w:rsidP="00D3218B"/>
    <w:p w14:paraId="098F9EB8" w14:textId="77777777" w:rsidR="00D3218B" w:rsidRPr="00D3218B" w:rsidRDefault="00D3218B" w:rsidP="00E72253">
      <w:pPr>
        <w:pStyle w:val="ListParagraph"/>
        <w:numPr>
          <w:ilvl w:val="0"/>
          <w:numId w:val="7"/>
        </w:numPr>
        <w:rPr>
          <w:b/>
          <w:bCs/>
        </w:rPr>
      </w:pPr>
      <w:r w:rsidRPr="00D3218B">
        <w:rPr>
          <w:b/>
          <w:bCs/>
        </w:rPr>
        <w:t>My Elastic Mind (Handout)</w:t>
      </w:r>
    </w:p>
    <w:p w14:paraId="7B766F0F" w14:textId="0F4A0EA8" w:rsidR="00D3218B" w:rsidRPr="00D3218B" w:rsidRDefault="00D3218B" w:rsidP="00E72253">
      <w:pPr>
        <w:pStyle w:val="ListParagraph"/>
        <w:numPr>
          <w:ilvl w:val="1"/>
          <w:numId w:val="7"/>
        </w:numPr>
      </w:pPr>
      <w:r w:rsidRPr="00D3218B">
        <w:t>Read the Flexible Mind / Ridge Mind handout. Then using the blank sheet, fill in examples of when you have had a flexible mind and when you have had a ridge mind</w:t>
      </w:r>
    </w:p>
    <w:p w14:paraId="2720F90E" w14:textId="36FF6681" w:rsidR="00D3218B" w:rsidRPr="00D3218B" w:rsidRDefault="00D3218B" w:rsidP="00D3218B"/>
    <w:p w14:paraId="0FB04309" w14:textId="77777777" w:rsidR="00D3218B" w:rsidRPr="00D3218B" w:rsidRDefault="00D3218B" w:rsidP="00E72253">
      <w:pPr>
        <w:pStyle w:val="ListParagraph"/>
        <w:numPr>
          <w:ilvl w:val="0"/>
          <w:numId w:val="7"/>
        </w:numPr>
        <w:rPr>
          <w:b/>
          <w:bCs/>
        </w:rPr>
      </w:pPr>
      <w:r w:rsidRPr="00D3218B">
        <w:rPr>
          <w:b/>
          <w:bCs/>
        </w:rPr>
        <w:t>Crack the Code</w:t>
      </w:r>
    </w:p>
    <w:p w14:paraId="78087786" w14:textId="77777777" w:rsidR="00D3218B" w:rsidRPr="00D3218B" w:rsidRDefault="004015CD" w:rsidP="00E72253">
      <w:pPr>
        <w:pStyle w:val="ListParagraph"/>
        <w:numPr>
          <w:ilvl w:val="1"/>
          <w:numId w:val="7"/>
        </w:numPr>
      </w:pPr>
      <w:hyperlink r:id="rId22" w:history="1">
        <w:r w:rsidR="00D3218B" w:rsidRPr="00D3218B">
          <w:rPr>
            <w:rStyle w:val="Hyperlink"/>
          </w:rPr>
          <w:t>https://kids.nationalgeographic.com/games/action-adventure/article/crack-the-code-1</w:t>
        </w:r>
      </w:hyperlink>
    </w:p>
    <w:p w14:paraId="7F0C2339" w14:textId="33C8462F" w:rsidR="00D3218B" w:rsidRDefault="00D3218B" w:rsidP="00D3218B"/>
    <w:p w14:paraId="25395444" w14:textId="23626A5B" w:rsidR="00D3218B" w:rsidRDefault="00D3218B" w:rsidP="00D3218B"/>
    <w:p w14:paraId="1196DAA3" w14:textId="634E4DD2" w:rsidR="00D3218B" w:rsidRDefault="00D3218B" w:rsidP="00D3218B"/>
    <w:p w14:paraId="4E0C4A61" w14:textId="488E43F4" w:rsidR="00D3218B" w:rsidRDefault="00D3218B" w:rsidP="00D3218B"/>
    <w:p w14:paraId="14D1C3E1" w14:textId="4E545937" w:rsidR="00D3218B" w:rsidRDefault="00D3218B" w:rsidP="00D3218B"/>
    <w:p w14:paraId="14EF81F4" w14:textId="4359217E" w:rsidR="00D3218B" w:rsidRDefault="00D3218B" w:rsidP="00D3218B"/>
    <w:p w14:paraId="4D66ACEC" w14:textId="7704C4E1" w:rsidR="00D3218B" w:rsidRDefault="00D3218B" w:rsidP="00D3218B"/>
    <w:p w14:paraId="0D01E234" w14:textId="3597D42F" w:rsidR="00D3218B" w:rsidRPr="00D3218B" w:rsidRDefault="00D3218B" w:rsidP="00D3218B">
      <w:r>
        <w:rPr>
          <w:noProof/>
        </w:rPr>
        <w:lastRenderedPageBreak/>
        <w:drawing>
          <wp:inline distT="0" distB="0" distL="0" distR="0" wp14:anchorId="1CB3CED7" wp14:editId="68C8919B">
            <wp:extent cx="6400800" cy="82835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3"/>
                    <a:stretch>
                      <a:fillRect/>
                    </a:stretch>
                  </pic:blipFill>
                  <pic:spPr>
                    <a:xfrm>
                      <a:off x="0" y="0"/>
                      <a:ext cx="6400800" cy="8283575"/>
                    </a:xfrm>
                    <a:prstGeom prst="rect">
                      <a:avLst/>
                    </a:prstGeom>
                  </pic:spPr>
                </pic:pic>
              </a:graphicData>
            </a:graphic>
          </wp:inline>
        </w:drawing>
      </w:r>
    </w:p>
    <w:p w14:paraId="5CFF7A32" w14:textId="1F492D1B" w:rsidR="00D3218B" w:rsidRDefault="00D3218B" w:rsidP="00B478B7">
      <w:pPr>
        <w:pStyle w:val="Heading1"/>
      </w:pPr>
      <w:r>
        <w:rPr>
          <w:noProof/>
        </w:rPr>
        <w:lastRenderedPageBreak/>
        <w:drawing>
          <wp:inline distT="0" distB="0" distL="0" distR="0" wp14:anchorId="555421B9" wp14:editId="43853693">
            <wp:extent cx="6400800" cy="8283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4"/>
                    <a:stretch>
                      <a:fillRect/>
                    </a:stretch>
                  </pic:blipFill>
                  <pic:spPr>
                    <a:xfrm>
                      <a:off x="0" y="0"/>
                      <a:ext cx="6400800" cy="8283575"/>
                    </a:xfrm>
                    <a:prstGeom prst="rect">
                      <a:avLst/>
                    </a:prstGeom>
                  </pic:spPr>
                </pic:pic>
              </a:graphicData>
            </a:graphic>
          </wp:inline>
        </w:drawing>
      </w:r>
    </w:p>
    <w:p w14:paraId="4AFEFACC" w14:textId="77777777" w:rsidR="00D3218B" w:rsidRDefault="00D3218B" w:rsidP="00B478B7">
      <w:pPr>
        <w:pStyle w:val="Heading1"/>
      </w:pPr>
    </w:p>
    <w:p w14:paraId="770A8DD3" w14:textId="56ACC134" w:rsidR="00B478B7" w:rsidRDefault="00B478B7" w:rsidP="00B478B7">
      <w:pPr>
        <w:pStyle w:val="Heading1"/>
      </w:pPr>
      <w:r>
        <w:lastRenderedPageBreak/>
        <w:t>#3 - “</w:t>
      </w:r>
      <w:r w:rsidR="00A02433">
        <w:t xml:space="preserve">Positive Self-Talk: I Am Ok </w:t>
      </w:r>
      <w:proofErr w:type="gramStart"/>
      <w:r w:rsidR="00A02433">
        <w:t>As</w:t>
      </w:r>
      <w:proofErr w:type="gramEnd"/>
      <w:r w:rsidR="00A02433">
        <w:t xml:space="preserve"> I Am</w:t>
      </w:r>
      <w:r>
        <w:t>”</w:t>
      </w:r>
    </w:p>
    <w:p w14:paraId="6AEFC24F" w14:textId="3350F1DD" w:rsidR="00B478B7" w:rsidRDefault="00B478B7" w:rsidP="00B478B7">
      <w:pPr>
        <w:pStyle w:val="Heading2"/>
      </w:pPr>
      <w:r>
        <w:t xml:space="preserve">Opening Experience  </w:t>
      </w:r>
    </w:p>
    <w:p w14:paraId="1E7A97BC" w14:textId="29209840" w:rsidR="00A02433" w:rsidRPr="00A02433" w:rsidRDefault="00A02433" w:rsidP="00A02433">
      <w:r w:rsidRPr="00C27D00">
        <w:t>Today we will explore self-talk. What are the stories you are telling yourself about yourself? Are they positive and empowering or do they tend to be negative and disempowering? Using positive self-talk is a way to train our brains to recognize our strengths.</w:t>
      </w:r>
      <w:r>
        <w:t xml:space="preserve"> </w:t>
      </w:r>
      <w:r>
        <w:rPr>
          <w:i/>
          <w:iCs/>
        </w:rPr>
        <w:t>A</w:t>
      </w:r>
      <w:r w:rsidRPr="00252175">
        <w:rPr>
          <w:i/>
          <w:iCs/>
          <w:color w:val="212121"/>
          <w:shd w:val="clear" w:color="auto" w:fill="FFFFFF"/>
        </w:rPr>
        <w:t>t its core, positive self-talk is a coping mechanism that empowers kids to reframe their thinking, nurtures resilience, and builds self-esteem. As an essential part of </w:t>
      </w:r>
      <w:hyperlink r:id="rId25" w:history="1">
        <w:r w:rsidRPr="00252175">
          <w:rPr>
            <w:rStyle w:val="Hyperlink"/>
            <w:rFonts w:eastAsiaTheme="majorEastAsia"/>
            <w:i/>
            <w:iCs/>
            <w:color w:val="1A55AD"/>
            <w:shd w:val="clear" w:color="auto" w:fill="FFFFFF"/>
          </w:rPr>
          <w:t>social-emotional learning</w:t>
        </w:r>
      </w:hyperlink>
      <w:r w:rsidRPr="00252175">
        <w:rPr>
          <w:i/>
          <w:iCs/>
          <w:color w:val="212121"/>
          <w:shd w:val="clear" w:color="auto" w:fill="FFFFFF"/>
        </w:rPr>
        <w:t>, positive self-talk is about so much more than fostering a positive attitude. Overall, the goal of positive self-talk is to train the brain to recognize strengths, opportunities for improvement or growth, and reasons to try again.</w:t>
      </w:r>
    </w:p>
    <w:p w14:paraId="654DC8E4" w14:textId="7420C0AC" w:rsidR="00A02433" w:rsidRDefault="00A02433" w:rsidP="00A02433">
      <w:pPr>
        <w:rPr>
          <w:i/>
          <w:iCs/>
          <w:color w:val="212121"/>
          <w:shd w:val="clear" w:color="auto" w:fill="FFFFFF"/>
        </w:rPr>
      </w:pPr>
    </w:p>
    <w:p w14:paraId="278C6B44" w14:textId="50FBCF04" w:rsidR="00A02433" w:rsidRPr="00252175" w:rsidRDefault="00A02433" w:rsidP="00A02433">
      <w:pPr>
        <w:rPr>
          <w:i/>
          <w:iCs/>
        </w:rPr>
      </w:pPr>
      <w:r>
        <w:t>We have lots of thoughts that go through our minds all the time. Our thoughts can affect how we feel about ourselves or how we react to life situations, but we are not our thoughts. The activities here invite us to pause and observe our thoughts before we react to or act upon them and to look at how we can train our brains to look for the good.</w:t>
      </w:r>
    </w:p>
    <w:p w14:paraId="060549BB" w14:textId="77777777" w:rsidR="0032649B" w:rsidRDefault="0032649B" w:rsidP="00FA20E9">
      <w:pPr>
        <w:rPr>
          <w:b/>
          <w:bCs/>
        </w:rPr>
      </w:pPr>
    </w:p>
    <w:p w14:paraId="4456A6D0" w14:textId="5E63A21A" w:rsidR="002A06AE" w:rsidRDefault="002A06AE" w:rsidP="00FA20E9">
      <w:pPr>
        <w:rPr>
          <w:b/>
          <w:bCs/>
        </w:rPr>
      </w:pPr>
      <w:r w:rsidRPr="002A06AE">
        <w:rPr>
          <w:b/>
          <w:bCs/>
        </w:rPr>
        <w:t>Activity Choices</w:t>
      </w:r>
    </w:p>
    <w:p w14:paraId="5649CABE" w14:textId="77777777" w:rsidR="00A02433" w:rsidRDefault="00A02433" w:rsidP="00E72253">
      <w:pPr>
        <w:pStyle w:val="ListParagraph"/>
        <w:numPr>
          <w:ilvl w:val="0"/>
          <w:numId w:val="54"/>
        </w:numPr>
        <w:rPr>
          <w:b/>
          <w:bCs/>
        </w:rPr>
      </w:pPr>
      <w:r w:rsidRPr="00A02433">
        <w:rPr>
          <w:b/>
          <w:bCs/>
        </w:rPr>
        <w:t>You Are Not Your Thoughts</w:t>
      </w:r>
    </w:p>
    <w:p w14:paraId="6581F28E" w14:textId="494CFE78" w:rsidR="00A02433" w:rsidRPr="00D175B6" w:rsidRDefault="00A02433" w:rsidP="00E72253">
      <w:pPr>
        <w:pStyle w:val="ListParagraph"/>
        <w:numPr>
          <w:ilvl w:val="1"/>
          <w:numId w:val="54"/>
        </w:numPr>
        <w:rPr>
          <w:b/>
          <w:bCs/>
        </w:rPr>
      </w:pPr>
      <w:r w:rsidRPr="00A02433">
        <w:t>This video explains some of the things you can try when you feel overwhelmed by your thoughts. After the video, take a few moments to observe your thoughts with curiosity, paying attention to how each one makes you feel. Paying attention to your thoughts and sorting through them takes practice and patience.</w:t>
      </w:r>
    </w:p>
    <w:p w14:paraId="152B098E" w14:textId="1DD90ED2" w:rsidR="00D175B6" w:rsidRPr="00A02433" w:rsidRDefault="00D175B6" w:rsidP="00E72253">
      <w:pPr>
        <w:pStyle w:val="ListParagraph"/>
        <w:numPr>
          <w:ilvl w:val="1"/>
          <w:numId w:val="54"/>
        </w:numPr>
      </w:pPr>
      <w:r w:rsidRPr="00D175B6">
        <w:t>https://www.youtube.com/watch?v=g0UXjdZd9GU</w:t>
      </w:r>
    </w:p>
    <w:p w14:paraId="36B685CA" w14:textId="1DD90ED2" w:rsidR="00A02433" w:rsidRPr="00A02433" w:rsidRDefault="00A02433" w:rsidP="00A02433"/>
    <w:p w14:paraId="1C92B7B7" w14:textId="159A6F84" w:rsidR="00A02433" w:rsidRDefault="00A02433" w:rsidP="00E72253">
      <w:pPr>
        <w:pStyle w:val="ListParagraph"/>
        <w:numPr>
          <w:ilvl w:val="0"/>
          <w:numId w:val="54"/>
        </w:numPr>
        <w:rPr>
          <w:b/>
          <w:bCs/>
        </w:rPr>
      </w:pPr>
      <w:r w:rsidRPr="00A02433">
        <w:rPr>
          <w:b/>
          <w:bCs/>
        </w:rPr>
        <w:t>Attitude Inventory</w:t>
      </w:r>
    </w:p>
    <w:p w14:paraId="60B4E0A3" w14:textId="4C5BDD76" w:rsidR="00A02433" w:rsidRPr="00A02433" w:rsidRDefault="00A02433" w:rsidP="00E72253">
      <w:pPr>
        <w:pStyle w:val="ListParagraph"/>
        <w:numPr>
          <w:ilvl w:val="1"/>
          <w:numId w:val="54"/>
        </w:numPr>
        <w:rPr>
          <w:b/>
          <w:bCs/>
        </w:rPr>
      </w:pPr>
      <w:r w:rsidRPr="00A02433">
        <w:t>Taking an “attitude inventory” is a lot like taking the inventory of a store or your child’s closet. In this case, you’re asking your child to take stock of what traits are and are not present in people with certain types of attitudes</w:t>
      </w:r>
      <w:r>
        <w:t>.</w:t>
      </w:r>
    </w:p>
    <w:p w14:paraId="439E9EC7" w14:textId="1AB94739" w:rsidR="00A02433" w:rsidRPr="00A02433" w:rsidRDefault="004015CD" w:rsidP="00E72253">
      <w:pPr>
        <w:pStyle w:val="ListParagraph"/>
        <w:numPr>
          <w:ilvl w:val="0"/>
          <w:numId w:val="55"/>
        </w:numPr>
      </w:pPr>
      <w:hyperlink r:id="rId26" w:history="1">
        <w:r w:rsidR="00A02433" w:rsidRPr="007566E3">
          <w:rPr>
            <w:rStyle w:val="Hyperlink"/>
          </w:rPr>
          <w:t>https://www.verywellfamily.com/positive-attitude-activities-2086648</w:t>
        </w:r>
      </w:hyperlink>
    </w:p>
    <w:p w14:paraId="6D78A4B9" w14:textId="77777777" w:rsidR="00A02433" w:rsidRPr="00A02433" w:rsidRDefault="00A02433" w:rsidP="00E72253">
      <w:pPr>
        <w:pStyle w:val="ListParagraph"/>
        <w:numPr>
          <w:ilvl w:val="1"/>
          <w:numId w:val="56"/>
        </w:numPr>
      </w:pPr>
      <w:r w:rsidRPr="00A02433">
        <w:t>Give your child a piece of paper and a pencil and ask them the following questions, one at a time. (If your child is not yet able to write well, they can dictate her answers to you.)</w:t>
      </w:r>
    </w:p>
    <w:p w14:paraId="48544B89" w14:textId="77777777" w:rsidR="00A02433" w:rsidRPr="00A02433" w:rsidRDefault="00A02433" w:rsidP="00E72253">
      <w:pPr>
        <w:pStyle w:val="ListParagraph"/>
        <w:numPr>
          <w:ilvl w:val="1"/>
          <w:numId w:val="56"/>
        </w:numPr>
      </w:pPr>
      <w:r w:rsidRPr="00A02433">
        <w:t>Write down the name of someone you think typically has a good attitude. What clues tell you this person has a positive attitude and why do you think they're like that?</w:t>
      </w:r>
    </w:p>
    <w:p w14:paraId="64E2AA33" w14:textId="77777777" w:rsidR="00A02433" w:rsidRPr="00A02433" w:rsidRDefault="00A02433" w:rsidP="00E72253">
      <w:pPr>
        <w:pStyle w:val="ListParagraph"/>
        <w:numPr>
          <w:ilvl w:val="1"/>
          <w:numId w:val="56"/>
        </w:numPr>
      </w:pPr>
      <w:r w:rsidRPr="00A02433">
        <w:t>Write down the name of someone you think typically has a poor attitude. What signs indicate this person has a negative attitude?</w:t>
      </w:r>
    </w:p>
    <w:p w14:paraId="66A841CA" w14:textId="77777777" w:rsidR="00A02433" w:rsidRPr="00A02433" w:rsidRDefault="00A02433" w:rsidP="00E72253">
      <w:pPr>
        <w:pStyle w:val="ListParagraph"/>
        <w:numPr>
          <w:ilvl w:val="1"/>
          <w:numId w:val="56"/>
        </w:numPr>
      </w:pPr>
      <w:r w:rsidRPr="00A02433">
        <w:t>When you think of the person with a negative attitude, what things or which people do you think put that person in that mood?</w:t>
      </w:r>
    </w:p>
    <w:p w14:paraId="5FF0C55D" w14:textId="77777777" w:rsidR="00A02433" w:rsidRPr="00A02433" w:rsidRDefault="00A02433" w:rsidP="00E72253">
      <w:pPr>
        <w:pStyle w:val="ListParagraph"/>
        <w:numPr>
          <w:ilvl w:val="1"/>
          <w:numId w:val="56"/>
        </w:numPr>
      </w:pPr>
      <w:r w:rsidRPr="00A02433">
        <w:t>Do you think you can have a bad attitude one day and a good one the next? Why or why not? What influences that?</w:t>
      </w:r>
    </w:p>
    <w:p w14:paraId="32D0589A" w14:textId="77777777" w:rsidR="00A02433" w:rsidRPr="00A02433" w:rsidRDefault="00A02433" w:rsidP="00E72253">
      <w:pPr>
        <w:pStyle w:val="ListParagraph"/>
        <w:numPr>
          <w:ilvl w:val="1"/>
          <w:numId w:val="56"/>
        </w:numPr>
      </w:pPr>
      <w:r w:rsidRPr="00A02433">
        <w:t>Do you have to have a bad attitude if things aren't going your way, or do you think it’s possible to have a good attitude even when things you don't like are happening? Tell me why.</w:t>
      </w:r>
    </w:p>
    <w:p w14:paraId="7DE3E149" w14:textId="77777777" w:rsidR="00A02433" w:rsidRPr="00A02433" w:rsidRDefault="00A02433" w:rsidP="00E72253">
      <w:pPr>
        <w:pStyle w:val="ListParagraph"/>
        <w:numPr>
          <w:ilvl w:val="1"/>
          <w:numId w:val="56"/>
        </w:numPr>
      </w:pPr>
      <w:r w:rsidRPr="00A02433">
        <w:t>Are there things in your life you’d like to change to help you have a more positive attitude?</w:t>
      </w:r>
    </w:p>
    <w:p w14:paraId="2A46A974" w14:textId="77777777" w:rsidR="00A02433" w:rsidRPr="00A02433" w:rsidRDefault="00A02433" w:rsidP="00E72253">
      <w:pPr>
        <w:pStyle w:val="ListParagraph"/>
        <w:numPr>
          <w:ilvl w:val="1"/>
          <w:numId w:val="56"/>
        </w:numPr>
      </w:pPr>
      <w:r w:rsidRPr="00A02433">
        <w:t>If negative stuff is happening to you, are there things you can do to keep your outlook positive? Tell me about a few of them.</w:t>
      </w:r>
    </w:p>
    <w:p w14:paraId="76D1331C" w14:textId="77777777" w:rsidR="00A02433" w:rsidRDefault="00A02433" w:rsidP="00A02433"/>
    <w:p w14:paraId="703439D8" w14:textId="32647D82" w:rsidR="00A02433" w:rsidRPr="00A02433" w:rsidRDefault="00D175B6" w:rsidP="00E72253">
      <w:pPr>
        <w:pStyle w:val="ListParagraph"/>
        <w:numPr>
          <w:ilvl w:val="0"/>
          <w:numId w:val="56"/>
        </w:numPr>
      </w:pPr>
      <w:r w:rsidRPr="00AA2BAC">
        <w:rPr>
          <w:b/>
          <w:bCs/>
        </w:rPr>
        <w:t>Growth Mind-Set</w:t>
      </w:r>
      <w:r>
        <w:t xml:space="preserve"> </w:t>
      </w:r>
      <w:r w:rsidR="00A02433" w:rsidRPr="00A02433">
        <w:t>(Handout)</w:t>
      </w:r>
    </w:p>
    <w:p w14:paraId="3185AC6A" w14:textId="108CBFA2" w:rsidR="00A02433" w:rsidRDefault="00A02433" w:rsidP="00A02433"/>
    <w:p w14:paraId="581A7EB1" w14:textId="77777777" w:rsidR="00D175B6" w:rsidRDefault="00D175B6" w:rsidP="00A02433"/>
    <w:p w14:paraId="02A06952" w14:textId="1F8F50C6" w:rsidR="00A02433" w:rsidRPr="00A02433" w:rsidRDefault="00D175B6" w:rsidP="00A02433">
      <w:r>
        <w:rPr>
          <w:noProof/>
        </w:rPr>
        <w:drawing>
          <wp:inline distT="0" distB="0" distL="0" distR="0" wp14:anchorId="6DC3AA09" wp14:editId="7DD2EB06">
            <wp:extent cx="6400800" cy="8283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7"/>
                    <a:stretch>
                      <a:fillRect/>
                    </a:stretch>
                  </pic:blipFill>
                  <pic:spPr>
                    <a:xfrm>
                      <a:off x="0" y="0"/>
                      <a:ext cx="6400800" cy="8283575"/>
                    </a:xfrm>
                    <a:prstGeom prst="rect">
                      <a:avLst/>
                    </a:prstGeom>
                  </pic:spPr>
                </pic:pic>
              </a:graphicData>
            </a:graphic>
          </wp:inline>
        </w:drawing>
      </w:r>
    </w:p>
    <w:p w14:paraId="2F4EA400" w14:textId="77777777" w:rsidR="00A02433" w:rsidRPr="002A06AE" w:rsidRDefault="00A02433" w:rsidP="00FA20E9">
      <w:pPr>
        <w:rPr>
          <w:b/>
          <w:bCs/>
        </w:rPr>
      </w:pPr>
    </w:p>
    <w:p w14:paraId="0AFE5374" w14:textId="3E32776C" w:rsidR="00B478B7" w:rsidRDefault="00B478B7" w:rsidP="00B478B7">
      <w:pPr>
        <w:pStyle w:val="Heading2"/>
      </w:pPr>
      <w:r>
        <w:lastRenderedPageBreak/>
        <w:t xml:space="preserve">Meditation Zone  </w:t>
      </w:r>
    </w:p>
    <w:p w14:paraId="0AC2CE2A" w14:textId="66FD42B1" w:rsidR="00AA2BAC" w:rsidRPr="00AA2BAC" w:rsidRDefault="00AA2BAC" w:rsidP="00E72253">
      <w:pPr>
        <w:pStyle w:val="ListParagraph"/>
        <w:numPr>
          <w:ilvl w:val="0"/>
          <w:numId w:val="57"/>
        </w:numPr>
        <w:rPr>
          <w:b/>
          <w:bCs/>
          <w:color w:val="000000" w:themeColor="text1"/>
        </w:rPr>
      </w:pPr>
      <w:r>
        <w:rPr>
          <w:b/>
          <w:bCs/>
          <w:color w:val="000000" w:themeColor="text1"/>
        </w:rPr>
        <w:t>Bubble Bounce</w:t>
      </w:r>
    </w:p>
    <w:p w14:paraId="01C1C3A8" w14:textId="77777777" w:rsidR="00AA2BAC" w:rsidRPr="00AA2BAC" w:rsidRDefault="004015CD" w:rsidP="00E72253">
      <w:pPr>
        <w:pStyle w:val="ListParagraph"/>
        <w:numPr>
          <w:ilvl w:val="1"/>
          <w:numId w:val="57"/>
        </w:numPr>
        <w:rPr>
          <w:color w:val="0000FF"/>
          <w:u w:val="single"/>
        </w:rPr>
      </w:pPr>
      <w:hyperlink r:id="rId28" w:history="1">
        <w:r w:rsidR="00AA2BAC" w:rsidRPr="007566E3">
          <w:rPr>
            <w:rStyle w:val="Hyperlink"/>
          </w:rPr>
          <w:t>https://youtu.be/UEuFi9PxKuo</w:t>
        </w:r>
      </w:hyperlink>
    </w:p>
    <w:p w14:paraId="3C0CAD35" w14:textId="73D30708" w:rsidR="002A06AE" w:rsidRDefault="00AA2BAC" w:rsidP="00AA2BAC">
      <w:pPr>
        <w:pStyle w:val="ListParagraph"/>
        <w:rPr>
          <w:rStyle w:val="Hyperlink"/>
        </w:rPr>
      </w:pPr>
      <w:r>
        <w:rPr>
          <w:color w:val="000000" w:themeColor="text1"/>
        </w:rPr>
        <w:tab/>
      </w:r>
      <w:r>
        <w:rPr>
          <w:color w:val="000000" w:themeColor="text1"/>
        </w:rPr>
        <w:tab/>
      </w:r>
    </w:p>
    <w:p w14:paraId="4B115227" w14:textId="35C36A88" w:rsidR="00AA2BAC" w:rsidRPr="00AA2BAC" w:rsidRDefault="00AA2BAC" w:rsidP="00E72253">
      <w:pPr>
        <w:pStyle w:val="ListParagraph"/>
        <w:numPr>
          <w:ilvl w:val="0"/>
          <w:numId w:val="7"/>
        </w:numPr>
      </w:pPr>
      <w:r>
        <w:rPr>
          <w:b/>
          <w:bCs/>
        </w:rPr>
        <w:t>Blow Your Thoughts Away</w:t>
      </w:r>
    </w:p>
    <w:p w14:paraId="1EC631A5" w14:textId="2645DE0A" w:rsidR="00AA2BAC" w:rsidRDefault="00AA2BAC" w:rsidP="00E72253">
      <w:pPr>
        <w:pStyle w:val="ListParagraph"/>
        <w:numPr>
          <w:ilvl w:val="1"/>
          <w:numId w:val="7"/>
        </w:numPr>
      </w:pPr>
      <w:r>
        <w:t>Using a container of bubbles, blow a bubble, put your thoughts it in, and allow it to float away.</w:t>
      </w:r>
    </w:p>
    <w:p w14:paraId="6163DE0D" w14:textId="77777777" w:rsidR="00AA2BAC" w:rsidRPr="00AA2BAC" w:rsidRDefault="00AA2BAC" w:rsidP="00AA2BAC"/>
    <w:p w14:paraId="50324AC1" w14:textId="618FDAF0" w:rsidR="00B37680" w:rsidRPr="00AA2BAC" w:rsidRDefault="001F3619" w:rsidP="00E72253">
      <w:pPr>
        <w:pStyle w:val="ListParagraph"/>
        <w:numPr>
          <w:ilvl w:val="0"/>
          <w:numId w:val="7"/>
        </w:numPr>
        <w:rPr>
          <w:b/>
          <w:bCs/>
        </w:rPr>
      </w:pPr>
      <w:r w:rsidRPr="00AA2BAC">
        <w:rPr>
          <w:b/>
          <w:bCs/>
        </w:rPr>
        <w:t>Sacred Table Activity</w:t>
      </w:r>
    </w:p>
    <w:p w14:paraId="1AC1B002" w14:textId="5C0EF755" w:rsidR="001F3619" w:rsidRDefault="00AA2BAC" w:rsidP="00E72253">
      <w:pPr>
        <w:pStyle w:val="ListParagraph"/>
        <w:numPr>
          <w:ilvl w:val="1"/>
          <w:numId w:val="7"/>
        </w:numPr>
      </w:pPr>
      <w:r>
        <w:t>Add an item to your table that reminds you to let go and go with the flow.</w:t>
      </w:r>
    </w:p>
    <w:p w14:paraId="59D43B44" w14:textId="0843715F" w:rsidR="00B478B7" w:rsidRDefault="00B478B7" w:rsidP="00B478B7">
      <w:pPr>
        <w:pStyle w:val="Heading2"/>
      </w:pPr>
      <w:r>
        <w:t xml:space="preserve">Media </w:t>
      </w:r>
      <w:r w:rsidR="00AA2BAC">
        <w:t>Room</w:t>
      </w:r>
    </w:p>
    <w:p w14:paraId="2BEA197E" w14:textId="77777777" w:rsidR="00AA2BAC" w:rsidRPr="00AA2BAC" w:rsidRDefault="00AA2BAC" w:rsidP="00E72253">
      <w:pPr>
        <w:pStyle w:val="ListParagraph"/>
        <w:numPr>
          <w:ilvl w:val="0"/>
          <w:numId w:val="58"/>
        </w:numPr>
        <w:rPr>
          <w:i/>
          <w:iCs/>
        </w:rPr>
      </w:pPr>
      <w:r w:rsidRPr="00AA2BAC">
        <w:rPr>
          <w:i/>
          <w:iCs/>
        </w:rPr>
        <w:t>Power of Kindness: When No One is Watching</w:t>
      </w:r>
    </w:p>
    <w:p w14:paraId="4EE0B689" w14:textId="77777777" w:rsidR="00AA2BAC" w:rsidRPr="00AA2BAC" w:rsidRDefault="004015CD" w:rsidP="00E72253">
      <w:pPr>
        <w:pStyle w:val="ListParagraph"/>
        <w:numPr>
          <w:ilvl w:val="1"/>
          <w:numId w:val="58"/>
        </w:numPr>
      </w:pPr>
      <w:hyperlink r:id="rId29" w:history="1">
        <w:r w:rsidR="00AA2BAC" w:rsidRPr="00AA2BAC">
          <w:rPr>
            <w:rStyle w:val="Hyperlink"/>
          </w:rPr>
          <w:t>https://www.youtube.com/watch?v=ET4B3UfWrYY</w:t>
        </w:r>
      </w:hyperlink>
    </w:p>
    <w:p w14:paraId="377B8623" w14:textId="77777777" w:rsidR="00CE7A3B" w:rsidRPr="002A06AE" w:rsidRDefault="00CE7A3B" w:rsidP="002A06AE"/>
    <w:p w14:paraId="32AEB288" w14:textId="0710794A" w:rsidR="002A06AE" w:rsidRPr="00AA2BAC" w:rsidRDefault="00CE7A3B" w:rsidP="00E72253">
      <w:pPr>
        <w:pStyle w:val="ListParagraph"/>
        <w:numPr>
          <w:ilvl w:val="0"/>
          <w:numId w:val="1"/>
        </w:numPr>
        <w:rPr>
          <w:b/>
          <w:bCs/>
        </w:rPr>
      </w:pPr>
      <w:r w:rsidRPr="00AA2BAC">
        <w:rPr>
          <w:b/>
          <w:bCs/>
        </w:rPr>
        <w:t>Reflection Questions</w:t>
      </w:r>
    </w:p>
    <w:p w14:paraId="1F969B8A" w14:textId="77777777" w:rsidR="00AA2BAC" w:rsidRPr="00AA2BAC" w:rsidRDefault="00AA2BAC" w:rsidP="00E72253">
      <w:pPr>
        <w:pStyle w:val="ListParagraph"/>
        <w:numPr>
          <w:ilvl w:val="1"/>
          <w:numId w:val="1"/>
        </w:numPr>
      </w:pPr>
      <w:r w:rsidRPr="00AA2BAC">
        <w:t>What is happening in the video?</w:t>
      </w:r>
    </w:p>
    <w:p w14:paraId="6FD9C24A" w14:textId="77777777" w:rsidR="00AA2BAC" w:rsidRPr="00AA2BAC" w:rsidRDefault="00AA2BAC" w:rsidP="00E72253">
      <w:pPr>
        <w:pStyle w:val="ListParagraph"/>
        <w:numPr>
          <w:ilvl w:val="1"/>
          <w:numId w:val="1"/>
        </w:numPr>
      </w:pPr>
      <w:r w:rsidRPr="00AA2BAC">
        <w:t>What are some of the things people were doing?</w:t>
      </w:r>
    </w:p>
    <w:p w14:paraId="0FFF83D3" w14:textId="77777777" w:rsidR="00AA2BAC" w:rsidRPr="00AA2BAC" w:rsidRDefault="00AA2BAC" w:rsidP="00E72253">
      <w:pPr>
        <w:pStyle w:val="ListParagraph"/>
        <w:numPr>
          <w:ilvl w:val="1"/>
          <w:numId w:val="1"/>
        </w:numPr>
      </w:pPr>
      <w:r w:rsidRPr="00AA2BAC">
        <w:t>In what ways were they being kind?</w:t>
      </w:r>
    </w:p>
    <w:p w14:paraId="587101B4" w14:textId="77777777" w:rsidR="00AA2BAC" w:rsidRPr="00AA2BAC" w:rsidRDefault="00AA2BAC" w:rsidP="00E72253">
      <w:pPr>
        <w:pStyle w:val="ListParagraph"/>
        <w:numPr>
          <w:ilvl w:val="1"/>
          <w:numId w:val="1"/>
        </w:numPr>
      </w:pPr>
      <w:r w:rsidRPr="00AA2BAC">
        <w:t>What does the video say is contagious?</w:t>
      </w:r>
    </w:p>
    <w:p w14:paraId="025B3E3F" w14:textId="77777777" w:rsidR="00AA2BAC" w:rsidRPr="00AA2BAC" w:rsidRDefault="00AA2BAC" w:rsidP="00E72253">
      <w:pPr>
        <w:pStyle w:val="ListParagraph"/>
        <w:numPr>
          <w:ilvl w:val="1"/>
          <w:numId w:val="1"/>
        </w:numPr>
      </w:pPr>
      <w:r w:rsidRPr="00AA2BAC">
        <w:t xml:space="preserve">How do acts of kindness help both </w:t>
      </w:r>
      <w:proofErr w:type="gramStart"/>
      <w:r w:rsidRPr="00AA2BAC">
        <w:t>ourselves</w:t>
      </w:r>
      <w:proofErr w:type="gramEnd"/>
      <w:r w:rsidRPr="00AA2BAC">
        <w:t xml:space="preserve"> and others?</w:t>
      </w:r>
    </w:p>
    <w:p w14:paraId="3DA0DC35" w14:textId="77777777" w:rsidR="00AA2BAC" w:rsidRDefault="00AA2BAC" w:rsidP="00E72253">
      <w:pPr>
        <w:pStyle w:val="ListParagraph"/>
        <w:numPr>
          <w:ilvl w:val="1"/>
          <w:numId w:val="1"/>
        </w:numPr>
      </w:pPr>
      <w:r w:rsidRPr="00AA2BAC">
        <w:t>How do acts of kindness contribute to feeling more positive about ourselves?</w:t>
      </w:r>
    </w:p>
    <w:p w14:paraId="589CAF8B" w14:textId="0147E174" w:rsidR="00AA2BAC" w:rsidRPr="00AA2BAC" w:rsidRDefault="00AA2BAC" w:rsidP="00E72253">
      <w:pPr>
        <w:pStyle w:val="ListParagraph"/>
        <w:numPr>
          <w:ilvl w:val="1"/>
          <w:numId w:val="1"/>
        </w:numPr>
      </w:pPr>
      <w:r w:rsidRPr="00AA2BAC">
        <w:t>What acts of kindness are you willing to do?</w:t>
      </w:r>
    </w:p>
    <w:p w14:paraId="538EB760" w14:textId="362B2802" w:rsidR="00C96C92" w:rsidRDefault="00B478B7" w:rsidP="000B303E">
      <w:pPr>
        <w:pStyle w:val="Heading2"/>
      </w:pPr>
      <w:r>
        <w:t>Creation Station Activities</w:t>
      </w:r>
    </w:p>
    <w:p w14:paraId="1B3D6D49" w14:textId="77777777" w:rsidR="000B303E" w:rsidRPr="000B303E" w:rsidRDefault="000B303E" w:rsidP="00E72253">
      <w:pPr>
        <w:pStyle w:val="ListParagraph"/>
        <w:numPr>
          <w:ilvl w:val="0"/>
          <w:numId w:val="1"/>
        </w:numPr>
        <w:rPr>
          <w:b/>
          <w:bCs/>
        </w:rPr>
      </w:pPr>
      <w:r w:rsidRPr="000B303E">
        <w:rPr>
          <w:b/>
          <w:bCs/>
        </w:rPr>
        <w:t>How Words Affect Us</w:t>
      </w:r>
    </w:p>
    <w:p w14:paraId="1E965606" w14:textId="77777777" w:rsidR="000B303E" w:rsidRPr="000B303E" w:rsidRDefault="004015CD" w:rsidP="00E72253">
      <w:pPr>
        <w:pStyle w:val="ListParagraph"/>
        <w:numPr>
          <w:ilvl w:val="1"/>
          <w:numId w:val="1"/>
        </w:numPr>
        <w:rPr>
          <w:rStyle w:val="Hyperlink"/>
        </w:rPr>
      </w:pPr>
      <w:hyperlink r:id="rId30" w:history="1">
        <w:r w:rsidR="000B303E" w:rsidRPr="000B303E">
          <w:rPr>
            <w:rStyle w:val="Hyperlink"/>
          </w:rPr>
          <w:t>https://youtu.be/WGapwV3Kw8Q</w:t>
        </w:r>
      </w:hyperlink>
    </w:p>
    <w:p w14:paraId="30AA95B1" w14:textId="7DC31828" w:rsidR="000B303E" w:rsidRPr="000B303E" w:rsidRDefault="000B303E" w:rsidP="000B303E"/>
    <w:p w14:paraId="6EA0FEF6" w14:textId="77777777" w:rsidR="000B303E" w:rsidRPr="000B303E" w:rsidRDefault="000B303E" w:rsidP="00E72253">
      <w:pPr>
        <w:pStyle w:val="ListParagraph"/>
        <w:numPr>
          <w:ilvl w:val="0"/>
          <w:numId w:val="1"/>
        </w:numPr>
        <w:rPr>
          <w:b/>
          <w:bCs/>
        </w:rPr>
      </w:pPr>
      <w:r w:rsidRPr="000B303E">
        <w:rPr>
          <w:b/>
          <w:bCs/>
        </w:rPr>
        <w:t>Feeling Song Dot</w:t>
      </w:r>
    </w:p>
    <w:p w14:paraId="316203E0" w14:textId="77777777" w:rsidR="000B303E" w:rsidRPr="000B303E" w:rsidRDefault="004015CD" w:rsidP="00E72253">
      <w:pPr>
        <w:pStyle w:val="ListParagraph"/>
        <w:numPr>
          <w:ilvl w:val="1"/>
          <w:numId w:val="1"/>
        </w:numPr>
        <w:rPr>
          <w:rStyle w:val="Hyperlink"/>
        </w:rPr>
      </w:pPr>
      <w:hyperlink r:id="rId31" w:history="1">
        <w:r w:rsidR="000B303E" w:rsidRPr="000B303E">
          <w:rPr>
            <w:rStyle w:val="Hyperlink"/>
          </w:rPr>
          <w:t>https://youtu.be/0076ZF4jg3o</w:t>
        </w:r>
      </w:hyperlink>
    </w:p>
    <w:p w14:paraId="4082A281" w14:textId="21C1CEEA" w:rsidR="000B303E" w:rsidRPr="000B303E" w:rsidRDefault="000B303E" w:rsidP="000B303E"/>
    <w:p w14:paraId="0D83D2C2" w14:textId="75697EBA" w:rsidR="000B303E" w:rsidRPr="000B303E" w:rsidRDefault="000B303E" w:rsidP="00E72253">
      <w:pPr>
        <w:pStyle w:val="ListParagraph"/>
        <w:numPr>
          <w:ilvl w:val="0"/>
          <w:numId w:val="1"/>
        </w:numPr>
        <w:rPr>
          <w:b/>
          <w:bCs/>
        </w:rPr>
      </w:pPr>
      <w:r w:rsidRPr="000B303E">
        <w:rPr>
          <w:b/>
          <w:bCs/>
        </w:rPr>
        <w:t>Train My Brain</w:t>
      </w:r>
      <w:r>
        <w:rPr>
          <w:b/>
          <w:bCs/>
        </w:rPr>
        <w:t xml:space="preserve"> </w:t>
      </w:r>
      <w:r w:rsidRPr="000B303E">
        <w:rPr>
          <w:b/>
          <w:bCs/>
        </w:rPr>
        <w:t>(Handout)</w:t>
      </w:r>
    </w:p>
    <w:p w14:paraId="478DA7AD" w14:textId="4F1AAB59" w:rsidR="000B303E" w:rsidRDefault="000B303E" w:rsidP="00E72253">
      <w:pPr>
        <w:pStyle w:val="ListParagraph"/>
        <w:numPr>
          <w:ilvl w:val="1"/>
          <w:numId w:val="1"/>
        </w:numPr>
      </w:pPr>
      <w:r w:rsidRPr="000B303E">
        <w:t>Make a poster of all the ways to train your brain.</w:t>
      </w:r>
      <w:r>
        <w:tab/>
      </w:r>
    </w:p>
    <w:p w14:paraId="76FFF230" w14:textId="53FB1D23" w:rsidR="000B303E" w:rsidRDefault="000B303E" w:rsidP="000B303E"/>
    <w:p w14:paraId="5C9405B7" w14:textId="06189436" w:rsidR="00C96C92" w:rsidRDefault="000B303E" w:rsidP="000B303E">
      <w:r>
        <w:rPr>
          <w:noProof/>
        </w:rPr>
        <w:drawing>
          <wp:inline distT="0" distB="0" distL="0" distR="0" wp14:anchorId="489F2772" wp14:editId="544C5CA7">
            <wp:extent cx="3501957" cy="2834224"/>
            <wp:effectExtent l="0" t="0" r="3810" b="0"/>
            <wp:docPr id="21" name="Picture 21"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alendar&#10;&#10;Description automatically generated"/>
                    <pic:cNvPicPr/>
                  </pic:nvPicPr>
                  <pic:blipFill>
                    <a:blip r:embed="rId32"/>
                    <a:stretch>
                      <a:fillRect/>
                    </a:stretch>
                  </pic:blipFill>
                  <pic:spPr>
                    <a:xfrm>
                      <a:off x="0" y="0"/>
                      <a:ext cx="3543908" cy="2868176"/>
                    </a:xfrm>
                    <a:prstGeom prst="rect">
                      <a:avLst/>
                    </a:prstGeom>
                  </pic:spPr>
                </pic:pic>
              </a:graphicData>
            </a:graphic>
          </wp:inline>
        </w:drawing>
      </w:r>
    </w:p>
    <w:p w14:paraId="216DD0E6" w14:textId="21D86E6D" w:rsidR="00B478B7" w:rsidRDefault="00B478B7" w:rsidP="00B478B7">
      <w:pPr>
        <w:pStyle w:val="Heading1"/>
      </w:pPr>
      <w:r>
        <w:lastRenderedPageBreak/>
        <w:t>#4 - “</w:t>
      </w:r>
      <w:r w:rsidR="004D1BC8">
        <w:t>Being Adaptable</w:t>
      </w:r>
      <w:r>
        <w:t>”</w:t>
      </w:r>
    </w:p>
    <w:p w14:paraId="0CF3BFC1" w14:textId="24D352D6" w:rsidR="00B478B7" w:rsidRDefault="00B478B7" w:rsidP="00B478B7">
      <w:pPr>
        <w:pStyle w:val="Heading2"/>
      </w:pPr>
      <w:r>
        <w:t xml:space="preserve">Opening Experience  </w:t>
      </w:r>
    </w:p>
    <w:p w14:paraId="3421760A" w14:textId="525BD602" w:rsidR="004D1BC8" w:rsidRDefault="004D1BC8" w:rsidP="004D1BC8">
      <w:r>
        <w:t xml:space="preserve">Change happens all the time. When we resist change, it can cause problems. Our first Unity principle says: </w:t>
      </w:r>
      <w:r w:rsidRPr="00576D99">
        <w:t xml:space="preserve">“There Is Only One Power </w:t>
      </w:r>
      <w:r>
        <w:t>a</w:t>
      </w:r>
      <w:r w:rsidRPr="00576D99">
        <w:t xml:space="preserve">nd One Presence </w:t>
      </w:r>
      <w:proofErr w:type="gramStart"/>
      <w:r w:rsidRPr="00576D99">
        <w:t>In</w:t>
      </w:r>
      <w:proofErr w:type="gramEnd"/>
      <w:r w:rsidRPr="00576D99">
        <w:t xml:space="preserve"> The Universe,</w:t>
      </w:r>
      <w:r>
        <w:t xml:space="preserve"> </w:t>
      </w:r>
      <w:r w:rsidRPr="00576D99">
        <w:t>God, Who Is All Good And Active In Everything, Everywhere.”</w:t>
      </w:r>
      <w:r>
        <w:t xml:space="preserve"> When we remember that God is always with us, it makes it easier to manage change.</w:t>
      </w:r>
    </w:p>
    <w:p w14:paraId="282DFB6C" w14:textId="071318E8" w:rsidR="004D1BC8" w:rsidRDefault="004D1BC8" w:rsidP="004D1BC8"/>
    <w:p w14:paraId="02AF3861" w14:textId="17128847" w:rsidR="004D1BC8" w:rsidRPr="00576D99" w:rsidRDefault="004D1BC8" w:rsidP="004D1BC8">
      <w:r>
        <w:t>During the opening experience, there is a video on how to manage change and a song about being flexible. Life can throw us curve balls so being flexible can be helpful</w:t>
      </w:r>
    </w:p>
    <w:p w14:paraId="0118B02D" w14:textId="2B2B5576" w:rsidR="00CE7A3B" w:rsidRDefault="00CE7A3B" w:rsidP="00CE7A3B"/>
    <w:p w14:paraId="387A62AA" w14:textId="15AF43C2" w:rsidR="00CE7A3B" w:rsidRDefault="00CE7A3B" w:rsidP="00D234A4">
      <w:pPr>
        <w:rPr>
          <w:b/>
          <w:bCs/>
        </w:rPr>
      </w:pPr>
      <w:r w:rsidRPr="00D234A4">
        <w:rPr>
          <w:b/>
          <w:bCs/>
        </w:rPr>
        <w:t>Activity Choices</w:t>
      </w:r>
    </w:p>
    <w:p w14:paraId="16917897" w14:textId="77777777" w:rsidR="004D1BC8" w:rsidRPr="004D1BC8" w:rsidRDefault="004D1BC8" w:rsidP="00E72253">
      <w:pPr>
        <w:pStyle w:val="ListParagraph"/>
        <w:numPr>
          <w:ilvl w:val="0"/>
          <w:numId w:val="60"/>
        </w:numPr>
        <w:rPr>
          <w:b/>
          <w:bCs/>
        </w:rPr>
      </w:pPr>
      <w:r w:rsidRPr="004D1BC8">
        <w:rPr>
          <w:b/>
          <w:bCs/>
        </w:rPr>
        <w:t xml:space="preserve">Kids Uncomplicated: Coping with Change </w:t>
      </w:r>
      <w:proofErr w:type="gramStart"/>
      <w:r w:rsidRPr="004D1BC8">
        <w:rPr>
          <w:b/>
          <w:bCs/>
        </w:rPr>
        <w:t>For</w:t>
      </w:r>
      <w:proofErr w:type="gramEnd"/>
      <w:r w:rsidRPr="004D1BC8">
        <w:rPr>
          <w:b/>
          <w:bCs/>
        </w:rPr>
        <w:t xml:space="preserve"> Kids!</w:t>
      </w:r>
    </w:p>
    <w:p w14:paraId="65CBEA3B" w14:textId="77777777" w:rsidR="004D1BC8" w:rsidRDefault="004015CD" w:rsidP="00E72253">
      <w:pPr>
        <w:pStyle w:val="ListParagraph"/>
        <w:numPr>
          <w:ilvl w:val="1"/>
          <w:numId w:val="60"/>
        </w:numPr>
      </w:pPr>
      <w:hyperlink r:id="rId33" w:history="1">
        <w:r w:rsidR="004D1BC8" w:rsidRPr="0073586D">
          <w:rPr>
            <w:rStyle w:val="Hyperlink"/>
          </w:rPr>
          <w:t>https://www.youtube.com/watch?v=g0UXjdZd9GU</w:t>
        </w:r>
      </w:hyperlink>
    </w:p>
    <w:p w14:paraId="7FC72989" w14:textId="77777777" w:rsidR="004D1BC8" w:rsidRPr="00D234A4" w:rsidRDefault="004D1BC8" w:rsidP="00D234A4">
      <w:pPr>
        <w:rPr>
          <w:b/>
          <w:bCs/>
        </w:rPr>
      </w:pPr>
    </w:p>
    <w:p w14:paraId="623D385F" w14:textId="3C1FBACD" w:rsidR="004D1BC8" w:rsidRPr="00CD42C3" w:rsidRDefault="004D1BC8" w:rsidP="00E72253">
      <w:pPr>
        <w:pStyle w:val="ListParagraph"/>
        <w:numPr>
          <w:ilvl w:val="0"/>
          <w:numId w:val="60"/>
        </w:numPr>
      </w:pPr>
      <w:r w:rsidRPr="004D1BC8">
        <w:rPr>
          <w:b/>
          <w:bCs/>
        </w:rPr>
        <w:t xml:space="preserve">I Am Adaptable: </w:t>
      </w:r>
    </w:p>
    <w:p w14:paraId="61A87E89" w14:textId="77777777" w:rsidR="004D1BC8" w:rsidRPr="00CD42C3" w:rsidRDefault="004D1BC8" w:rsidP="00E72253">
      <w:pPr>
        <w:pStyle w:val="ListParagraph"/>
        <w:numPr>
          <w:ilvl w:val="1"/>
          <w:numId w:val="60"/>
        </w:numPr>
      </w:pPr>
      <w:r w:rsidRPr="00CD42C3">
        <w:t>Materials and Resources</w:t>
      </w:r>
    </w:p>
    <w:p w14:paraId="180B286F" w14:textId="77777777" w:rsidR="004D1BC8" w:rsidRPr="00CD42C3" w:rsidRDefault="004D1BC8" w:rsidP="00E72253">
      <w:pPr>
        <w:pStyle w:val="ListParagraph"/>
        <w:numPr>
          <w:ilvl w:val="2"/>
          <w:numId w:val="60"/>
        </w:numPr>
      </w:pPr>
      <w:r w:rsidRPr="00CD42C3">
        <w:t>Paper for each youth</w:t>
      </w:r>
    </w:p>
    <w:p w14:paraId="7F1AFBEB" w14:textId="77777777" w:rsidR="004D1BC8" w:rsidRPr="00CD42C3" w:rsidRDefault="004D1BC8" w:rsidP="00E72253">
      <w:pPr>
        <w:pStyle w:val="ListParagraph"/>
        <w:numPr>
          <w:ilvl w:val="2"/>
          <w:numId w:val="60"/>
        </w:numPr>
      </w:pPr>
      <w:r w:rsidRPr="00CD42C3">
        <w:t>Pencil/crayon/marker</w:t>
      </w:r>
    </w:p>
    <w:p w14:paraId="41C618FC" w14:textId="56029009" w:rsidR="0024006B" w:rsidRDefault="004D1BC8" w:rsidP="0024006B">
      <w:pPr>
        <w:pStyle w:val="ListParagraph"/>
        <w:numPr>
          <w:ilvl w:val="2"/>
          <w:numId w:val="60"/>
        </w:numPr>
      </w:pPr>
      <w:r w:rsidRPr="00CD42C3">
        <w:t>Timer</w:t>
      </w:r>
    </w:p>
    <w:p w14:paraId="6393FABF" w14:textId="77777777" w:rsidR="004D1BC8" w:rsidRPr="00CD42C3" w:rsidRDefault="004D1BC8" w:rsidP="004D1BC8"/>
    <w:p w14:paraId="297A856E" w14:textId="0D6F3263" w:rsidR="004D1BC8" w:rsidRDefault="004D1BC8" w:rsidP="00E72253">
      <w:pPr>
        <w:pStyle w:val="ListParagraph"/>
        <w:numPr>
          <w:ilvl w:val="0"/>
          <w:numId w:val="61"/>
        </w:numPr>
        <w:ind w:left="1440"/>
      </w:pPr>
      <w:r>
        <w:t>Take</w:t>
      </w:r>
      <w:r w:rsidRPr="00CD42C3">
        <w:t xml:space="preserve"> 1 to 3 minutes </w:t>
      </w:r>
      <w:r>
        <w:t xml:space="preserve">and </w:t>
      </w:r>
      <w:r w:rsidRPr="00CD42C3">
        <w:t xml:space="preserve">draw 5 circles and use </w:t>
      </w:r>
      <w:r>
        <w:t>your</w:t>
      </w:r>
      <w:r w:rsidRPr="00CD42C3">
        <w:t xml:space="preserve"> imagination to turn the circle into anything </w:t>
      </w:r>
      <w:r>
        <w:t xml:space="preserve">you </w:t>
      </w:r>
      <w:r w:rsidRPr="00CD42C3">
        <w:t>can think of.</w:t>
      </w:r>
      <w:r>
        <w:t xml:space="preserve"> For example: </w:t>
      </w:r>
      <w:r w:rsidRPr="00CD42C3">
        <w:t xml:space="preserve">one circle </w:t>
      </w:r>
      <w:r>
        <w:t xml:space="preserve">can be </w:t>
      </w:r>
      <w:r w:rsidRPr="00CD42C3">
        <w:t xml:space="preserve">a tree, an alien, or something from your imagination. </w:t>
      </w:r>
      <w:r>
        <w:t>T</w:t>
      </w:r>
      <w:r w:rsidRPr="00CD42C3">
        <w:t>he goal is not a perfect drawing, but an image that really uses the imagination.</w:t>
      </w:r>
    </w:p>
    <w:p w14:paraId="5C5DA29A" w14:textId="77777777" w:rsidR="004D1BC8" w:rsidRPr="00CD42C3" w:rsidRDefault="004D1BC8" w:rsidP="004D1BC8">
      <w:pPr>
        <w:ind w:left="720"/>
      </w:pPr>
    </w:p>
    <w:p w14:paraId="0F33DF64" w14:textId="29174C7C" w:rsidR="004D1BC8" w:rsidRPr="00CD42C3" w:rsidRDefault="004D1BC8" w:rsidP="00E72253">
      <w:pPr>
        <w:pStyle w:val="ListParagraph"/>
        <w:numPr>
          <w:ilvl w:val="0"/>
          <w:numId w:val="61"/>
        </w:numPr>
        <w:ind w:left="1440"/>
      </w:pPr>
      <w:r>
        <w:t>Now try this activity, one that requires you to adapt.</w:t>
      </w:r>
    </w:p>
    <w:p w14:paraId="540DB2F4" w14:textId="77777777" w:rsidR="004D1BC8" w:rsidRDefault="004D1BC8" w:rsidP="004D1BC8">
      <w:pPr>
        <w:ind w:left="720"/>
      </w:pPr>
    </w:p>
    <w:p w14:paraId="2C971A40" w14:textId="2A968ADD" w:rsidR="004D1BC8" w:rsidRPr="00CD42C3" w:rsidRDefault="004D1BC8" w:rsidP="00E72253">
      <w:pPr>
        <w:pStyle w:val="ListParagraph"/>
        <w:numPr>
          <w:ilvl w:val="0"/>
          <w:numId w:val="61"/>
        </w:numPr>
        <w:ind w:left="1440"/>
      </w:pPr>
      <w:r>
        <w:t>E</w:t>
      </w:r>
      <w:r w:rsidRPr="00CD42C3">
        <w:t xml:space="preserve">ntrepreneurs don’t always know what challenges they will face. They </w:t>
      </w:r>
      <w:proofErr w:type="gramStart"/>
      <w:r w:rsidRPr="00CD42C3">
        <w:t>have to</w:t>
      </w:r>
      <w:proofErr w:type="gramEnd"/>
      <w:r w:rsidRPr="00CD42C3">
        <w:t xml:space="preserve"> make changes, or adapt, when problems come up to find new ways to make their ideas work. This is called ADAPTABILITY.</w:t>
      </w:r>
      <w:r w:rsidRPr="00CD42C3">
        <w:br/>
      </w:r>
    </w:p>
    <w:p w14:paraId="3BD6DA66" w14:textId="3EDC3F9B" w:rsidR="004D1BC8" w:rsidRPr="00CD42C3" w:rsidRDefault="004D1BC8" w:rsidP="00E72253">
      <w:pPr>
        <w:pStyle w:val="ListParagraph"/>
        <w:numPr>
          <w:ilvl w:val="0"/>
          <w:numId w:val="61"/>
        </w:numPr>
        <w:ind w:left="1440"/>
      </w:pPr>
      <w:r>
        <w:t>A</w:t>
      </w:r>
      <w:r w:rsidRPr="00CD42C3">
        <w:t>gain draw</w:t>
      </w:r>
      <w:r>
        <w:t xml:space="preserve"> </w:t>
      </w:r>
      <w:r w:rsidRPr="00CD42C3">
        <w:t xml:space="preserve">5 circles and using </w:t>
      </w:r>
      <w:proofErr w:type="spellStart"/>
      <w:r>
        <w:t>you</w:t>
      </w:r>
      <w:proofErr w:type="spellEnd"/>
      <w:r w:rsidRPr="00CD42C3">
        <w:t xml:space="preserve"> imagination to turn the circle into anything </w:t>
      </w:r>
      <w:r>
        <w:t xml:space="preserve">you </w:t>
      </w:r>
      <w:r w:rsidRPr="00CD42C3">
        <w:t xml:space="preserve">can think of but without using </w:t>
      </w:r>
      <w:r>
        <w:t xml:space="preserve">your </w:t>
      </w:r>
      <w:r w:rsidRPr="00CD42C3">
        <w:t>hands!</w:t>
      </w:r>
      <w:r w:rsidRPr="00CD42C3">
        <w:br/>
      </w:r>
    </w:p>
    <w:p w14:paraId="3C854A08" w14:textId="7BB76B5B" w:rsidR="004D1BC8" w:rsidRPr="00CD42C3" w:rsidRDefault="004D1BC8" w:rsidP="00E72253">
      <w:pPr>
        <w:pStyle w:val="ListParagraph"/>
        <w:numPr>
          <w:ilvl w:val="0"/>
          <w:numId w:val="61"/>
        </w:numPr>
        <w:ind w:left="1440"/>
      </w:pPr>
      <w:r>
        <w:t>You can use your</w:t>
      </w:r>
      <w:r w:rsidRPr="00CD42C3">
        <w:t xml:space="preserve"> elbows, toes, or you can </w:t>
      </w:r>
      <w:r>
        <w:t>use</w:t>
      </w:r>
      <w:r w:rsidRPr="00CD42C3">
        <w:t xml:space="preserve"> with paper, tape, and scissors. </w:t>
      </w:r>
      <w:r>
        <w:t>You</w:t>
      </w:r>
      <w:r w:rsidRPr="00CD42C3">
        <w:t xml:space="preserve"> can</w:t>
      </w:r>
      <w:r>
        <w:t xml:space="preserve"> you're your </w:t>
      </w:r>
      <w:r w:rsidRPr="00CD42C3">
        <w:t xml:space="preserve">hands to build tools, but </w:t>
      </w:r>
      <w:r>
        <w:t>you</w:t>
      </w:r>
      <w:r w:rsidRPr="00CD42C3">
        <w:t xml:space="preserve"> cannot use </w:t>
      </w:r>
      <w:r>
        <w:t xml:space="preserve">your </w:t>
      </w:r>
      <w:r w:rsidRPr="00CD42C3">
        <w:t>hands in any way while drawing.</w:t>
      </w:r>
      <w:r w:rsidRPr="00CD42C3">
        <w:br/>
      </w:r>
    </w:p>
    <w:p w14:paraId="6075D99D" w14:textId="0DB2ED1A" w:rsidR="004D1BC8" w:rsidRDefault="004D1BC8" w:rsidP="00E72253">
      <w:pPr>
        <w:pStyle w:val="ListParagraph"/>
        <w:numPr>
          <w:ilvl w:val="0"/>
          <w:numId w:val="61"/>
        </w:numPr>
        <w:ind w:left="1440"/>
      </w:pPr>
      <w:r>
        <w:t>Think about what this activity means to you.</w:t>
      </w:r>
    </w:p>
    <w:p w14:paraId="34F686E2" w14:textId="70A16051" w:rsidR="004D1BC8" w:rsidRDefault="004D1BC8" w:rsidP="004D1BC8"/>
    <w:p w14:paraId="79F909EB" w14:textId="77A24F5E" w:rsidR="004D1BC8" w:rsidRPr="004D1BC8" w:rsidRDefault="004D1BC8" w:rsidP="00E72253">
      <w:pPr>
        <w:pStyle w:val="ListParagraph"/>
        <w:numPr>
          <w:ilvl w:val="0"/>
          <w:numId w:val="62"/>
        </w:numPr>
        <w:rPr>
          <w:b/>
          <w:bCs/>
        </w:rPr>
      </w:pPr>
      <w:r w:rsidRPr="004D1BC8">
        <w:rPr>
          <w:b/>
          <w:bCs/>
        </w:rPr>
        <w:t>I Am Flexible (Song)</w:t>
      </w:r>
    </w:p>
    <w:p w14:paraId="2BC4C135" w14:textId="77777777" w:rsidR="004D1BC8" w:rsidRDefault="004015CD" w:rsidP="00E72253">
      <w:pPr>
        <w:pStyle w:val="ListParagraph"/>
        <w:numPr>
          <w:ilvl w:val="1"/>
          <w:numId w:val="62"/>
        </w:numPr>
      </w:pPr>
      <w:hyperlink r:id="rId34" w:history="1">
        <w:r w:rsidR="004D1BC8" w:rsidRPr="0073586D">
          <w:rPr>
            <w:rStyle w:val="Hyperlink"/>
          </w:rPr>
          <w:t>https://www.youtube.com/watch?v=LTryB55xbbY&amp;list=PLwyT-LaJuDs8CmJjPCqG1Mt22TzKf5XBk&amp;index=8</w:t>
        </w:r>
      </w:hyperlink>
    </w:p>
    <w:p w14:paraId="2E934A3E" w14:textId="1A93E87C" w:rsidR="004D1BC8" w:rsidRDefault="004D1BC8" w:rsidP="0024006B"/>
    <w:p w14:paraId="7E100B6D" w14:textId="05431542" w:rsidR="00B478B7" w:rsidRDefault="00B478B7" w:rsidP="00B478B7">
      <w:pPr>
        <w:pStyle w:val="Heading2"/>
      </w:pPr>
      <w:r>
        <w:t xml:space="preserve">Meditation Zone  </w:t>
      </w:r>
    </w:p>
    <w:p w14:paraId="1C890605" w14:textId="77777777" w:rsidR="004D1BC8" w:rsidRPr="004D1BC8" w:rsidRDefault="004D1BC8" w:rsidP="00E72253">
      <w:pPr>
        <w:pStyle w:val="ListParagraph"/>
        <w:numPr>
          <w:ilvl w:val="0"/>
          <w:numId w:val="62"/>
        </w:numPr>
        <w:rPr>
          <w:b/>
          <w:bCs/>
        </w:rPr>
      </w:pPr>
      <w:r w:rsidRPr="004D1BC8">
        <w:rPr>
          <w:b/>
          <w:bCs/>
        </w:rPr>
        <w:t>On/Off</w:t>
      </w:r>
    </w:p>
    <w:p w14:paraId="4FB8AA48" w14:textId="77777777" w:rsidR="004D1BC8" w:rsidRPr="004D1BC8" w:rsidRDefault="004015CD" w:rsidP="00E72253">
      <w:pPr>
        <w:pStyle w:val="ListParagraph"/>
        <w:numPr>
          <w:ilvl w:val="1"/>
          <w:numId w:val="62"/>
        </w:numPr>
      </w:pPr>
      <w:hyperlink r:id="rId35" w:history="1">
        <w:r w:rsidR="004D1BC8" w:rsidRPr="004D1BC8">
          <w:rPr>
            <w:rStyle w:val="Hyperlink"/>
          </w:rPr>
          <w:t>https://www.youtube.com/watch?v=1ZP-TMr984s</w:t>
        </w:r>
      </w:hyperlink>
    </w:p>
    <w:p w14:paraId="04C5801C" w14:textId="3B5C8103" w:rsidR="00D234A4" w:rsidRDefault="00D234A4" w:rsidP="008653B6">
      <w:pPr>
        <w:ind w:left="360"/>
      </w:pPr>
    </w:p>
    <w:p w14:paraId="66CE1E76" w14:textId="77777777" w:rsidR="00C71FAB" w:rsidRDefault="00C71FAB" w:rsidP="008653B6">
      <w:pPr>
        <w:ind w:left="360"/>
      </w:pPr>
    </w:p>
    <w:p w14:paraId="7F608652" w14:textId="77777777" w:rsidR="00EC13A1" w:rsidRPr="00EC13A1" w:rsidRDefault="00EC13A1" w:rsidP="00E72253">
      <w:pPr>
        <w:pStyle w:val="ListParagraph"/>
        <w:numPr>
          <w:ilvl w:val="0"/>
          <w:numId w:val="7"/>
        </w:numPr>
      </w:pPr>
      <w:r>
        <w:rPr>
          <w:b/>
          <w:bCs/>
        </w:rPr>
        <w:lastRenderedPageBreak/>
        <w:t>Adaptability</w:t>
      </w:r>
    </w:p>
    <w:p w14:paraId="53E43B51" w14:textId="77777777" w:rsidR="00EC13A1" w:rsidRDefault="004015CD" w:rsidP="00E72253">
      <w:pPr>
        <w:pStyle w:val="ListParagraph"/>
        <w:numPr>
          <w:ilvl w:val="1"/>
          <w:numId w:val="7"/>
        </w:numPr>
        <w:rPr>
          <w:rStyle w:val="Hyperlink"/>
        </w:rPr>
      </w:pPr>
      <w:hyperlink r:id="rId36" w:history="1">
        <w:r w:rsidR="00EC13A1" w:rsidRPr="001337F2">
          <w:rPr>
            <w:rStyle w:val="Hyperlink"/>
          </w:rPr>
          <w:t>https://youtu.be/EOZArioSgX0</w:t>
        </w:r>
      </w:hyperlink>
    </w:p>
    <w:p w14:paraId="7126BD17" w14:textId="77777777" w:rsidR="00EC13A1" w:rsidRPr="00EC13A1" w:rsidRDefault="00EC13A1" w:rsidP="00EC13A1">
      <w:pPr>
        <w:pStyle w:val="ListParagraph"/>
      </w:pPr>
    </w:p>
    <w:p w14:paraId="35160374" w14:textId="77777777" w:rsidR="00EC13A1" w:rsidRDefault="008653B6" w:rsidP="00E72253">
      <w:pPr>
        <w:pStyle w:val="ListParagraph"/>
        <w:numPr>
          <w:ilvl w:val="0"/>
          <w:numId w:val="7"/>
        </w:numPr>
      </w:pPr>
      <w:r w:rsidRPr="00EC13A1">
        <w:rPr>
          <w:b/>
          <w:bCs/>
        </w:rPr>
        <w:t>Sacred Table Activity:</w:t>
      </w:r>
      <w:r>
        <w:t xml:space="preserve"> </w:t>
      </w:r>
    </w:p>
    <w:p w14:paraId="2B69ABDB" w14:textId="77777777" w:rsidR="00EC13A1" w:rsidRDefault="0024006B" w:rsidP="00E72253">
      <w:pPr>
        <w:pStyle w:val="ListParagraph"/>
        <w:numPr>
          <w:ilvl w:val="1"/>
          <w:numId w:val="7"/>
        </w:numPr>
      </w:pPr>
      <w:r w:rsidRPr="0024006B">
        <w:t xml:space="preserve">Find an object </w:t>
      </w:r>
      <w:r w:rsidR="00EC13A1">
        <w:t>that reminds you to be adaptable.</w:t>
      </w:r>
    </w:p>
    <w:p w14:paraId="1E3627DB" w14:textId="6200A737" w:rsidR="008653B6" w:rsidRDefault="0024006B" w:rsidP="00E72253">
      <w:pPr>
        <w:pStyle w:val="ListParagraph"/>
        <w:numPr>
          <w:ilvl w:val="1"/>
          <w:numId w:val="7"/>
        </w:numPr>
      </w:pPr>
      <w:r w:rsidRPr="0024006B">
        <w:t>Put the object on or near your sacred table.</w:t>
      </w:r>
    </w:p>
    <w:p w14:paraId="53AB1E18" w14:textId="1EA3CCE2" w:rsidR="00D234A4" w:rsidRPr="00D234A4" w:rsidRDefault="00D234A4" w:rsidP="00D234A4"/>
    <w:p w14:paraId="48935D44" w14:textId="6B9169AB" w:rsidR="00B478B7" w:rsidRDefault="00B478B7" w:rsidP="00B478B7">
      <w:pPr>
        <w:pStyle w:val="Heading2"/>
      </w:pPr>
      <w:r>
        <w:t xml:space="preserve">Media </w:t>
      </w:r>
      <w:r w:rsidR="00003D28">
        <w:t>Room</w:t>
      </w:r>
    </w:p>
    <w:p w14:paraId="54035782" w14:textId="77777777" w:rsidR="00EC13A1" w:rsidRPr="00EC13A1" w:rsidRDefault="00EC13A1" w:rsidP="00E72253">
      <w:pPr>
        <w:pStyle w:val="ListParagraph"/>
        <w:numPr>
          <w:ilvl w:val="0"/>
          <w:numId w:val="62"/>
        </w:numPr>
      </w:pPr>
      <w:r w:rsidRPr="00EC13A1">
        <w:rPr>
          <w:i/>
          <w:iCs/>
        </w:rPr>
        <w:t>Beautiful Oops</w:t>
      </w:r>
    </w:p>
    <w:p w14:paraId="2A146092" w14:textId="788CFE43" w:rsidR="00EC13A1" w:rsidRDefault="004015CD" w:rsidP="00E72253">
      <w:pPr>
        <w:pStyle w:val="ListParagraph"/>
        <w:numPr>
          <w:ilvl w:val="1"/>
          <w:numId w:val="62"/>
        </w:numPr>
      </w:pPr>
      <w:hyperlink r:id="rId37" w:history="1">
        <w:r w:rsidR="00EC13A1" w:rsidRPr="0073586D">
          <w:rPr>
            <w:rStyle w:val="Hyperlink"/>
          </w:rPr>
          <w:t>https://www.youtube.com/watch?v=2fZjMYdQjGM</w:t>
        </w:r>
      </w:hyperlink>
    </w:p>
    <w:p w14:paraId="0CCF3232" w14:textId="77777777" w:rsidR="00D234A4" w:rsidRDefault="00D234A4" w:rsidP="00432ECA">
      <w:pPr>
        <w:pStyle w:val="ListParagraph"/>
      </w:pPr>
    </w:p>
    <w:p w14:paraId="55BEDA4E" w14:textId="6A33E7FC" w:rsidR="00432ECA" w:rsidRDefault="00D234A4" w:rsidP="00E72253">
      <w:pPr>
        <w:pStyle w:val="ListParagraph"/>
        <w:numPr>
          <w:ilvl w:val="0"/>
          <w:numId w:val="2"/>
        </w:numPr>
        <w:rPr>
          <w:b/>
          <w:bCs/>
        </w:rPr>
      </w:pPr>
      <w:r w:rsidRPr="00EC13A1">
        <w:rPr>
          <w:b/>
          <w:bCs/>
        </w:rPr>
        <w:t>Reflection Questions</w:t>
      </w:r>
    </w:p>
    <w:p w14:paraId="11427FA9" w14:textId="77777777" w:rsidR="00EC13A1" w:rsidRPr="00942EFE" w:rsidRDefault="00EC13A1" w:rsidP="00E72253">
      <w:pPr>
        <w:pStyle w:val="ListParagraph"/>
        <w:numPr>
          <w:ilvl w:val="1"/>
          <w:numId w:val="2"/>
        </w:numPr>
      </w:pPr>
      <w:r w:rsidRPr="00942EFE">
        <w:t>What is happening in the story?</w:t>
      </w:r>
    </w:p>
    <w:p w14:paraId="3F282F0A" w14:textId="77777777" w:rsidR="00EC13A1" w:rsidRPr="00942EFE" w:rsidRDefault="00EC13A1" w:rsidP="00E72253">
      <w:pPr>
        <w:pStyle w:val="ListParagraph"/>
        <w:numPr>
          <w:ilvl w:val="1"/>
          <w:numId w:val="2"/>
        </w:numPr>
      </w:pPr>
      <w:r w:rsidRPr="00942EFE">
        <w:t>What was being celebrated in the story?</w:t>
      </w:r>
    </w:p>
    <w:p w14:paraId="03A178C4" w14:textId="77777777" w:rsidR="00EC13A1" w:rsidRDefault="00EC13A1" w:rsidP="00E72253">
      <w:pPr>
        <w:pStyle w:val="ListParagraph"/>
        <w:numPr>
          <w:ilvl w:val="1"/>
          <w:numId w:val="2"/>
        </w:numPr>
      </w:pPr>
      <w:r w:rsidRPr="00942EFE">
        <w:t>How can a mistake be something good?</w:t>
      </w:r>
    </w:p>
    <w:p w14:paraId="6457A42F" w14:textId="21895D81" w:rsidR="00EC13A1" w:rsidRDefault="00EC13A1" w:rsidP="00E72253">
      <w:pPr>
        <w:pStyle w:val="ListParagraph"/>
        <w:numPr>
          <w:ilvl w:val="1"/>
          <w:numId w:val="2"/>
        </w:numPr>
      </w:pPr>
      <w:r>
        <w:t>Think about a mistake you have made. How can you turn it into something good?</w:t>
      </w:r>
    </w:p>
    <w:p w14:paraId="2DD4DBAE" w14:textId="7F14BF0E" w:rsidR="00EC13A1" w:rsidRDefault="00EC13A1" w:rsidP="00EC13A1"/>
    <w:p w14:paraId="43D9942F" w14:textId="77777777" w:rsidR="00EC13A1" w:rsidRPr="00EC13A1" w:rsidRDefault="00EC13A1" w:rsidP="00E72253">
      <w:pPr>
        <w:pStyle w:val="ListParagraph"/>
        <w:numPr>
          <w:ilvl w:val="0"/>
          <w:numId w:val="2"/>
        </w:numPr>
        <w:rPr>
          <w:b/>
          <w:bCs/>
        </w:rPr>
      </w:pPr>
      <w:r w:rsidRPr="00EC13A1">
        <w:rPr>
          <w:b/>
          <w:bCs/>
        </w:rPr>
        <w:t>My Oops</w:t>
      </w:r>
    </w:p>
    <w:p w14:paraId="0D16B787" w14:textId="77777777" w:rsidR="00EC13A1" w:rsidRPr="00942EFE" w:rsidRDefault="00EC13A1" w:rsidP="00E72253">
      <w:pPr>
        <w:pStyle w:val="ListParagraph"/>
        <w:numPr>
          <w:ilvl w:val="1"/>
          <w:numId w:val="2"/>
        </w:numPr>
      </w:pPr>
      <w:r w:rsidRPr="00942EFE">
        <w:t>Supplies</w:t>
      </w:r>
    </w:p>
    <w:p w14:paraId="3B8B7176" w14:textId="77777777" w:rsidR="00EC13A1" w:rsidRPr="00942EFE" w:rsidRDefault="00EC13A1" w:rsidP="00E72253">
      <w:pPr>
        <w:pStyle w:val="ListParagraph"/>
        <w:numPr>
          <w:ilvl w:val="2"/>
          <w:numId w:val="2"/>
        </w:numPr>
      </w:pPr>
      <w:r w:rsidRPr="00942EFE">
        <w:t>Tissue paper</w:t>
      </w:r>
    </w:p>
    <w:p w14:paraId="6F8C9747" w14:textId="77777777" w:rsidR="00EC13A1" w:rsidRPr="00942EFE" w:rsidRDefault="00EC13A1" w:rsidP="00E72253">
      <w:pPr>
        <w:pStyle w:val="ListParagraph"/>
        <w:numPr>
          <w:ilvl w:val="2"/>
          <w:numId w:val="2"/>
        </w:numPr>
      </w:pPr>
      <w:r w:rsidRPr="00942EFE">
        <w:t>Glue</w:t>
      </w:r>
    </w:p>
    <w:p w14:paraId="7C8E68C3" w14:textId="27A9CE35" w:rsidR="00EC13A1" w:rsidRPr="00942EFE" w:rsidRDefault="00EC13A1" w:rsidP="00E72253">
      <w:pPr>
        <w:pStyle w:val="ListParagraph"/>
        <w:numPr>
          <w:ilvl w:val="2"/>
          <w:numId w:val="2"/>
        </w:numPr>
      </w:pPr>
      <w:r w:rsidRPr="00942EFE">
        <w:t>Paper</w:t>
      </w:r>
    </w:p>
    <w:p w14:paraId="7E560456" w14:textId="77777777" w:rsidR="00EC13A1" w:rsidRPr="00942EFE" w:rsidRDefault="00EC13A1" w:rsidP="00E72253">
      <w:pPr>
        <w:pStyle w:val="ListParagraph"/>
        <w:numPr>
          <w:ilvl w:val="1"/>
          <w:numId w:val="2"/>
        </w:numPr>
      </w:pPr>
      <w:r w:rsidRPr="00942EFE">
        <w:t>Action</w:t>
      </w:r>
    </w:p>
    <w:p w14:paraId="44F14F0D" w14:textId="77777777" w:rsidR="00EC13A1" w:rsidRPr="00942EFE" w:rsidRDefault="00EC13A1" w:rsidP="00E72253">
      <w:pPr>
        <w:pStyle w:val="ListParagraph"/>
        <w:numPr>
          <w:ilvl w:val="2"/>
          <w:numId w:val="2"/>
        </w:numPr>
      </w:pPr>
      <w:r w:rsidRPr="00942EFE">
        <w:t>Invite the children to tear the paper into random shapes and glue it on to the paper</w:t>
      </w:r>
    </w:p>
    <w:p w14:paraId="787290A4" w14:textId="77777777" w:rsidR="00EC13A1" w:rsidRPr="00942EFE" w:rsidRDefault="00EC13A1" w:rsidP="00E72253">
      <w:pPr>
        <w:pStyle w:val="ListParagraph"/>
        <w:numPr>
          <w:ilvl w:val="2"/>
          <w:numId w:val="2"/>
        </w:numPr>
      </w:pPr>
      <w:r w:rsidRPr="00942EFE">
        <w:t xml:space="preserve">Once their paper is covered, invite them to share their creations and to see </w:t>
      </w:r>
      <w:proofErr w:type="gramStart"/>
      <w:r w:rsidRPr="00942EFE">
        <w:t>all of</w:t>
      </w:r>
      <w:proofErr w:type="gramEnd"/>
      <w:r w:rsidRPr="00942EFE">
        <w:t xml:space="preserve"> the different shapes and designs.</w:t>
      </w:r>
    </w:p>
    <w:p w14:paraId="59F26A01" w14:textId="0775D0A5" w:rsidR="00EC13A1" w:rsidRPr="00EC13A1" w:rsidRDefault="00EC13A1" w:rsidP="00E72253">
      <w:pPr>
        <w:pStyle w:val="ListParagraph"/>
        <w:numPr>
          <w:ilvl w:val="2"/>
          <w:numId w:val="2"/>
        </w:numPr>
      </w:pPr>
      <w:r w:rsidRPr="00942EFE">
        <w:t>Encourage them to be creative in what they see.</w:t>
      </w:r>
    </w:p>
    <w:p w14:paraId="586DDF88" w14:textId="3B06FECF" w:rsidR="00B478B7" w:rsidRDefault="00B478B7" w:rsidP="00B478B7">
      <w:pPr>
        <w:pStyle w:val="Heading2"/>
      </w:pPr>
      <w:r>
        <w:t>Creation Station Activities</w:t>
      </w:r>
    </w:p>
    <w:p w14:paraId="15B9BDEA" w14:textId="67FF9F9C" w:rsidR="00EC13A1" w:rsidRDefault="00EC13A1" w:rsidP="00E72253">
      <w:pPr>
        <w:pStyle w:val="ListParagraph"/>
        <w:numPr>
          <w:ilvl w:val="0"/>
          <w:numId w:val="63"/>
        </w:numPr>
      </w:pPr>
      <w:r w:rsidRPr="00EC13A1">
        <w:rPr>
          <w:b/>
          <w:bCs/>
        </w:rPr>
        <w:t>One Step at a Time</w:t>
      </w:r>
      <w:r>
        <w:t xml:space="preserve"> </w:t>
      </w:r>
      <w:r w:rsidRPr="00EC13A1">
        <w:t>(Handout)</w:t>
      </w:r>
    </w:p>
    <w:p w14:paraId="549B1304" w14:textId="7242A65D" w:rsidR="00EC13A1" w:rsidRDefault="00EC13A1" w:rsidP="00EC13A1"/>
    <w:p w14:paraId="01F54316" w14:textId="49248BD0" w:rsidR="00EC13A1" w:rsidRPr="00EC13A1" w:rsidRDefault="00EC13A1" w:rsidP="00E72253">
      <w:pPr>
        <w:pStyle w:val="ListParagraph"/>
        <w:numPr>
          <w:ilvl w:val="0"/>
          <w:numId w:val="63"/>
        </w:numPr>
      </w:pPr>
      <w:r>
        <w:rPr>
          <w:b/>
          <w:bCs/>
        </w:rPr>
        <w:t>Try Out Some of the Brain Games</w:t>
      </w:r>
    </w:p>
    <w:p w14:paraId="1A148827" w14:textId="0600F169" w:rsidR="00EC13A1" w:rsidRPr="00EC13A1" w:rsidRDefault="004015CD" w:rsidP="00E72253">
      <w:pPr>
        <w:pStyle w:val="ListParagraph"/>
        <w:numPr>
          <w:ilvl w:val="1"/>
          <w:numId w:val="63"/>
        </w:numPr>
        <w:rPr>
          <w:rStyle w:val="Hyperlink"/>
          <w:color w:val="auto"/>
          <w:u w:val="none"/>
        </w:rPr>
      </w:pPr>
      <w:hyperlink r:id="rId38" w:history="1">
        <w:r w:rsidR="00EC13A1" w:rsidRPr="00670082">
          <w:rPr>
            <w:rStyle w:val="Hyperlink"/>
          </w:rPr>
          <w:t>https://www.mindgames.com/Brain+Games</w:t>
        </w:r>
      </w:hyperlink>
      <w:r w:rsidR="00EC13A1">
        <w:rPr>
          <w:rStyle w:val="Hyperlink"/>
        </w:rPr>
        <w:tab/>
      </w:r>
    </w:p>
    <w:p w14:paraId="6D39EE15" w14:textId="7D2EF975" w:rsidR="00EC13A1" w:rsidRDefault="00EC13A1" w:rsidP="00EC13A1"/>
    <w:p w14:paraId="0E24F6AB" w14:textId="6451B25F" w:rsidR="00EC13A1" w:rsidRPr="00EC13A1" w:rsidRDefault="00EC13A1" w:rsidP="00E72253">
      <w:pPr>
        <w:pStyle w:val="ListParagraph"/>
        <w:numPr>
          <w:ilvl w:val="0"/>
          <w:numId w:val="64"/>
        </w:numPr>
      </w:pPr>
      <w:r>
        <w:rPr>
          <w:b/>
          <w:bCs/>
        </w:rPr>
        <w:t>A New Way of Thinking</w:t>
      </w:r>
    </w:p>
    <w:p w14:paraId="2A86C64E" w14:textId="77777777" w:rsidR="00EC13A1" w:rsidRDefault="00EC13A1" w:rsidP="00E72253">
      <w:pPr>
        <w:pStyle w:val="ListParagraph"/>
        <w:numPr>
          <w:ilvl w:val="1"/>
          <w:numId w:val="64"/>
        </w:numPr>
      </w:pPr>
      <w:r w:rsidRPr="00EC13A1">
        <w:t>Make up a new game. </w:t>
      </w:r>
    </w:p>
    <w:p w14:paraId="3176F631" w14:textId="77777777" w:rsidR="00EC13A1" w:rsidRDefault="00EC13A1" w:rsidP="00E72253">
      <w:pPr>
        <w:pStyle w:val="ListParagraph"/>
        <w:numPr>
          <w:ilvl w:val="2"/>
          <w:numId w:val="64"/>
        </w:numPr>
      </w:pPr>
      <w:r w:rsidRPr="00EC13A1">
        <w:t xml:space="preserve">Invent new games by slightly changing the rules, or by taking rules from one game and adding them to another. </w:t>
      </w:r>
    </w:p>
    <w:p w14:paraId="20F7E418" w14:textId="77777777" w:rsidR="00EC13A1" w:rsidRDefault="00EC13A1" w:rsidP="00E72253">
      <w:pPr>
        <w:pStyle w:val="ListParagraph"/>
        <w:numPr>
          <w:ilvl w:val="2"/>
          <w:numId w:val="64"/>
        </w:numPr>
      </w:pPr>
      <w:r w:rsidRPr="00EC13A1">
        <w:t xml:space="preserve">Changing the rules in a game can be very difficult for children who are inflexible. For these children, it is important to play or create games in which rules do change frequently. For example, play a memory game in which players must match opposite images, rather than ones that are alike. Play a basketball “shooting” game in which players get 2, 3, 4, or 5 points depending on the type of shot that is taken. </w:t>
      </w:r>
    </w:p>
    <w:p w14:paraId="5F90F510" w14:textId="77777777" w:rsidR="00EC13A1" w:rsidRDefault="00EC13A1" w:rsidP="00E72253">
      <w:pPr>
        <w:pStyle w:val="ListParagraph"/>
        <w:numPr>
          <w:ilvl w:val="2"/>
          <w:numId w:val="64"/>
        </w:numPr>
      </w:pPr>
      <w:r w:rsidRPr="00EC13A1">
        <w:t xml:space="preserve">You can even create some absurd challenges, like play horseshoes with a soccer ball, or trying to play baseball using a kickball and no gloves. </w:t>
      </w:r>
    </w:p>
    <w:p w14:paraId="435CCD98" w14:textId="77777777" w:rsidR="00C50EBF" w:rsidRDefault="00EC13A1" w:rsidP="00E72253">
      <w:pPr>
        <w:pStyle w:val="ListParagraph"/>
        <w:numPr>
          <w:ilvl w:val="2"/>
          <w:numId w:val="64"/>
        </w:numPr>
      </w:pPr>
      <w:r w:rsidRPr="00EC13A1">
        <w:t xml:space="preserve">You can even add a timed element to one of your child’s favorite games, changing the strategies needed to win. </w:t>
      </w:r>
    </w:p>
    <w:p w14:paraId="3DD22184" w14:textId="74C84DC7" w:rsidR="00EC13A1" w:rsidRPr="00EC13A1" w:rsidRDefault="00EC13A1" w:rsidP="00E72253">
      <w:pPr>
        <w:pStyle w:val="ListParagraph"/>
        <w:numPr>
          <w:ilvl w:val="2"/>
          <w:numId w:val="64"/>
        </w:numPr>
      </w:pPr>
      <w:r w:rsidRPr="00EC13A1">
        <w:t>After playing, make sure to discuss with your child how he needed to apply different strategies as the rules changed.</w:t>
      </w:r>
    </w:p>
    <w:p w14:paraId="1A4437DC" w14:textId="77777777" w:rsidR="00432ECA" w:rsidRPr="00432ECA" w:rsidRDefault="00432ECA" w:rsidP="00C50EBF"/>
    <w:p w14:paraId="036B1958" w14:textId="77777777" w:rsidR="00BF2C4B" w:rsidRPr="00432ECA" w:rsidRDefault="00BF2C4B" w:rsidP="00432ECA"/>
    <w:p w14:paraId="7054DAEC" w14:textId="72488BDA" w:rsidR="00D234A4" w:rsidRPr="00D234A4" w:rsidRDefault="00C50EBF" w:rsidP="00D234A4">
      <w:r>
        <w:rPr>
          <w:noProof/>
        </w:rPr>
        <w:drawing>
          <wp:inline distT="0" distB="0" distL="0" distR="0" wp14:anchorId="642A3004" wp14:editId="4A1A1295">
            <wp:extent cx="6400800" cy="82835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9"/>
                    <a:stretch>
                      <a:fillRect/>
                    </a:stretch>
                  </pic:blipFill>
                  <pic:spPr>
                    <a:xfrm>
                      <a:off x="0" y="0"/>
                      <a:ext cx="6400800" cy="8283575"/>
                    </a:xfrm>
                    <a:prstGeom prst="rect">
                      <a:avLst/>
                    </a:prstGeom>
                  </pic:spPr>
                </pic:pic>
              </a:graphicData>
            </a:graphic>
          </wp:inline>
        </w:drawing>
      </w:r>
    </w:p>
    <w:p w14:paraId="1D8F66F7" w14:textId="18E3C107" w:rsidR="00B478B7" w:rsidRDefault="00B478B7" w:rsidP="005F1365"/>
    <w:p w14:paraId="7470DAFE" w14:textId="12FBCC6C" w:rsidR="00F82F56" w:rsidRDefault="00F82F56" w:rsidP="005F1365"/>
    <w:p w14:paraId="1354F515" w14:textId="55DE8CB9" w:rsidR="00DB2737" w:rsidRPr="005F1365" w:rsidRDefault="00DB2737" w:rsidP="005F1365"/>
    <w:p w14:paraId="59A63A5F" w14:textId="1F779759" w:rsidR="00B36A21" w:rsidRPr="00B241F5" w:rsidRDefault="00DB2737" w:rsidP="00B36A21">
      <w:pPr>
        <w:pStyle w:val="Heading1"/>
        <w:rPr>
          <w:sz w:val="36"/>
          <w:szCs w:val="36"/>
        </w:rPr>
      </w:pPr>
      <w:r w:rsidRPr="00B241F5">
        <w:rPr>
          <w:rStyle w:val="Strong"/>
          <w:noProof/>
          <w:color w:val="008DA8"/>
          <w:sz w:val="56"/>
          <w:szCs w:val="36"/>
        </w:rPr>
        <mc:AlternateContent>
          <mc:Choice Requires="wps">
            <w:drawing>
              <wp:anchor distT="0" distB="0" distL="114300" distR="114300" simplePos="0" relativeHeight="251662336" behindDoc="0" locked="0" layoutInCell="1" allowOverlap="1" wp14:anchorId="3DA7834E" wp14:editId="6C464DEC">
                <wp:simplePos x="0" y="0"/>
                <wp:positionH relativeFrom="column">
                  <wp:posOffset>-100965</wp:posOffset>
                </wp:positionH>
                <wp:positionV relativeFrom="paragraph">
                  <wp:posOffset>155535</wp:posOffset>
                </wp:positionV>
                <wp:extent cx="6736080" cy="11430"/>
                <wp:effectExtent l="50800" t="25400" r="71120" b="90170"/>
                <wp:wrapNone/>
                <wp:docPr id="9" name="Straight Connector 9"/>
                <wp:cNvGraphicFramePr/>
                <a:graphic xmlns:a="http://schemas.openxmlformats.org/drawingml/2006/main">
                  <a:graphicData uri="http://schemas.microsoft.com/office/word/2010/wordprocessingShape">
                    <wps:wsp>
                      <wps:cNvCnPr/>
                      <wps:spPr>
                        <a:xfrm>
                          <a:off x="0" y="0"/>
                          <a:ext cx="6736080" cy="1143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7BD2D078" id="Straight Connector 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95pt,12.25pt" to="522.45pt,1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" strokecolor="#c0504d [3205]" strokeweight="2pt">
                <v:shadow on="t" color="black" opacity="24903f" origin=",.5" offset="0,.55556mm"/>
              </v:line>
            </w:pict>
          </mc:Fallback>
        </mc:AlternateContent>
      </w:r>
      <w:r w:rsidR="00B36A21" w:rsidRPr="00B241F5">
        <w:rPr>
          <w:sz w:val="36"/>
          <w:szCs w:val="36"/>
        </w:rPr>
        <w:t>Tween</w:t>
      </w:r>
      <w:r w:rsidR="00C71FAB">
        <w:rPr>
          <w:sz w:val="36"/>
          <w:szCs w:val="36"/>
        </w:rPr>
        <w:t>s &amp; Teens</w:t>
      </w:r>
      <w:r w:rsidR="00B36A21" w:rsidRPr="00B241F5">
        <w:rPr>
          <w:sz w:val="36"/>
          <w:szCs w:val="36"/>
        </w:rPr>
        <w:t xml:space="preserve"> Lessons</w:t>
      </w:r>
    </w:p>
    <w:p w14:paraId="504022C6" w14:textId="02B63229" w:rsidR="004758AB" w:rsidRDefault="00B241F5" w:rsidP="004758AB">
      <w:pPr>
        <w:pStyle w:val="Heading1"/>
      </w:pPr>
      <w:r w:rsidRPr="00A93F8C">
        <w:rPr>
          <w:rStyle w:val="Strong"/>
          <w:noProof/>
          <w:color w:val="008DA8"/>
        </w:rPr>
        <mc:AlternateContent>
          <mc:Choice Requires="wps">
            <w:drawing>
              <wp:anchor distT="0" distB="0" distL="114300" distR="114300" simplePos="0" relativeHeight="251664384" behindDoc="0" locked="0" layoutInCell="1" allowOverlap="1" wp14:anchorId="06738501" wp14:editId="47F81722">
                <wp:simplePos x="0" y="0"/>
                <wp:positionH relativeFrom="column">
                  <wp:posOffset>-101600</wp:posOffset>
                </wp:positionH>
                <wp:positionV relativeFrom="paragraph">
                  <wp:posOffset>172720</wp:posOffset>
                </wp:positionV>
                <wp:extent cx="6736080" cy="11430"/>
                <wp:effectExtent l="50800" t="25400" r="71120" b="90170"/>
                <wp:wrapNone/>
                <wp:docPr id="10" name="Straight Connector 10"/>
                <wp:cNvGraphicFramePr/>
                <a:graphic xmlns:a="http://schemas.openxmlformats.org/drawingml/2006/main">
                  <a:graphicData uri="http://schemas.microsoft.com/office/word/2010/wordprocessingShape">
                    <wps:wsp>
                      <wps:cNvCnPr/>
                      <wps:spPr>
                        <a:xfrm>
                          <a:off x="0" y="0"/>
                          <a:ext cx="6736080" cy="1143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0C02A7FD" id="Straight Connector 1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pt,13.6pt" to="522.4pt,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" strokecolor="#c0504d [3205]" strokeweight="2pt">
                <v:shadow on="t" color="black" opacity="24903f" origin=",.5" offset="0,.55556mm"/>
              </v:line>
            </w:pict>
          </mc:Fallback>
        </mc:AlternateContent>
      </w:r>
      <w:r w:rsidR="004758AB">
        <w:t>#1 - “</w:t>
      </w:r>
      <w:r w:rsidR="00151959">
        <w:t>What Do I Believe About Myself?</w:t>
      </w:r>
      <w:r w:rsidR="002A4642">
        <w:t>”</w:t>
      </w:r>
    </w:p>
    <w:p w14:paraId="3D631EED" w14:textId="6F9D6B56" w:rsidR="00800610" w:rsidRDefault="00800610" w:rsidP="00800610">
      <w:pPr>
        <w:pStyle w:val="Heading2"/>
      </w:pPr>
      <w:r>
        <w:t xml:space="preserve">Opening Experience  </w:t>
      </w:r>
    </w:p>
    <w:p w14:paraId="425FD94B" w14:textId="77777777" w:rsidR="00C71FAB" w:rsidRDefault="00C71FAB" w:rsidP="00C71FAB">
      <w:pPr>
        <w:pStyle w:val="Default"/>
      </w:pPr>
      <w:r w:rsidRPr="009A3FEE">
        <w:t>Welcome to our first unit on “Being Resilient”.  Resilience is the ability</w:t>
      </w:r>
      <w:r>
        <w:t xml:space="preserve"> to face, overcame and become strengthened by the challenges we face. We all face challenges but by being resilient, we can more easily overcome them without being overwhelmed. </w:t>
      </w:r>
    </w:p>
    <w:p w14:paraId="721FE94F" w14:textId="77777777" w:rsidR="00C71FAB" w:rsidRDefault="00C71FAB" w:rsidP="00C71FAB">
      <w:pPr>
        <w:pStyle w:val="Default"/>
      </w:pPr>
    </w:p>
    <w:p w14:paraId="4D467E73" w14:textId="19A3AEEA" w:rsidR="00C71FAB" w:rsidRDefault="00C71FAB" w:rsidP="00C71FAB">
      <w:pPr>
        <w:pStyle w:val="Default"/>
      </w:pPr>
      <w:r>
        <w:t xml:space="preserve">We begin this week by looking at what we believe about ourselves and how to activate positivity. </w:t>
      </w:r>
    </w:p>
    <w:p w14:paraId="3779F83D" w14:textId="5D34FC99" w:rsidR="00C71FAB" w:rsidRDefault="00C71FAB" w:rsidP="00C71FAB">
      <w:pPr>
        <w:pStyle w:val="Default"/>
      </w:pPr>
    </w:p>
    <w:p w14:paraId="188299F1" w14:textId="77777777" w:rsidR="00C71FAB" w:rsidRPr="00751041" w:rsidRDefault="00C71FAB" w:rsidP="00C71FAB">
      <w:r w:rsidRPr="00751041">
        <w:t>Viktor Frankl stated,</w:t>
      </w:r>
    </w:p>
    <w:p w14:paraId="655874DC" w14:textId="77777777" w:rsidR="00C71FAB" w:rsidRPr="00751041" w:rsidRDefault="00C71FAB" w:rsidP="00C71FAB">
      <w:r w:rsidRPr="00751041">
        <w:t>“Everything can be taken from a man but one thing: the last of his human freedoms – to choose one’s attitude in any given set of circumstances. To choose one’s way”</w:t>
      </w:r>
    </w:p>
    <w:p w14:paraId="32F85318" w14:textId="77777777" w:rsidR="000101AD" w:rsidRDefault="000101AD" w:rsidP="004758AB">
      <w:pPr>
        <w:rPr>
          <w:b/>
          <w:bCs/>
        </w:rPr>
      </w:pPr>
    </w:p>
    <w:p w14:paraId="052BB051" w14:textId="2B1A81F5" w:rsidR="004758AB" w:rsidRDefault="004758AB" w:rsidP="004758AB">
      <w:pPr>
        <w:rPr>
          <w:b/>
          <w:bCs/>
        </w:rPr>
      </w:pPr>
      <w:r>
        <w:rPr>
          <w:b/>
          <w:bCs/>
        </w:rPr>
        <w:t>Activity Choices</w:t>
      </w:r>
    </w:p>
    <w:p w14:paraId="41565D37" w14:textId="1A0573EA" w:rsidR="00E838C6" w:rsidRPr="00C71FAB" w:rsidRDefault="00C71FAB" w:rsidP="00E72253">
      <w:pPr>
        <w:pStyle w:val="ListParagraph"/>
        <w:numPr>
          <w:ilvl w:val="0"/>
          <w:numId w:val="8"/>
        </w:numPr>
        <w:rPr>
          <w:b/>
          <w:bCs/>
        </w:rPr>
      </w:pPr>
      <w:r>
        <w:rPr>
          <w:b/>
          <w:bCs/>
        </w:rPr>
        <w:t xml:space="preserve">Activation of Positive Emotions </w:t>
      </w:r>
    </w:p>
    <w:p w14:paraId="54EAD845" w14:textId="77777777" w:rsidR="00C71FAB" w:rsidRDefault="00C71FAB" w:rsidP="00C71FAB">
      <w:pPr>
        <w:pStyle w:val="ListParagraph"/>
        <w:numPr>
          <w:ilvl w:val="1"/>
          <w:numId w:val="8"/>
        </w:numPr>
      </w:pPr>
      <w:hyperlink r:id="rId40" w:history="1">
        <w:r w:rsidRPr="00420F31">
          <w:rPr>
            <w:rStyle w:val="Hyperlink"/>
          </w:rPr>
          <w:t>https://www.youtube.com/watch?v=fcMsFCT4oa0&amp;list=RDLVEQpK-mkcMfg&amp;index=15</w:t>
        </w:r>
      </w:hyperlink>
    </w:p>
    <w:p w14:paraId="637000D6" w14:textId="77777777" w:rsidR="00E838C6" w:rsidRDefault="00E838C6" w:rsidP="00BF2C4B"/>
    <w:p w14:paraId="03484B7C" w14:textId="77777777" w:rsidR="00C71FAB" w:rsidRDefault="00C71FAB" w:rsidP="00C71FAB">
      <w:pPr>
        <w:pStyle w:val="ListParagraph"/>
        <w:numPr>
          <w:ilvl w:val="0"/>
          <w:numId w:val="8"/>
        </w:numPr>
        <w:rPr>
          <w:b/>
          <w:bCs/>
        </w:rPr>
      </w:pPr>
      <w:r>
        <w:rPr>
          <w:b/>
          <w:bCs/>
        </w:rPr>
        <w:t>What is Your Purpose</w:t>
      </w:r>
    </w:p>
    <w:p w14:paraId="0B574058" w14:textId="640C22E0" w:rsidR="002A4642" w:rsidRPr="00C71FAB" w:rsidRDefault="00C71FAB" w:rsidP="00C71FAB">
      <w:pPr>
        <w:pStyle w:val="ListParagraph"/>
        <w:numPr>
          <w:ilvl w:val="1"/>
          <w:numId w:val="8"/>
        </w:numPr>
        <w:rPr>
          <w:b/>
          <w:bCs/>
        </w:rPr>
      </w:pPr>
      <w:r>
        <w:t xml:space="preserve">Complete the online worksheet: </w:t>
      </w:r>
      <w:hyperlink r:id="rId41" w:history="1">
        <w:r w:rsidRPr="00A95A69">
          <w:rPr>
            <w:rStyle w:val="Hyperlink"/>
          </w:rPr>
          <w:t>https://www.josnierop.nl/wp-content/uploads/discover-your-ikigai-worksheet.pdf</w:t>
        </w:r>
      </w:hyperlink>
    </w:p>
    <w:p w14:paraId="334749F1" w14:textId="7FB9AB3A" w:rsidR="000101AD" w:rsidRDefault="000101AD" w:rsidP="000101AD"/>
    <w:p w14:paraId="6D9C6D09" w14:textId="77777777" w:rsidR="00C71FAB" w:rsidRDefault="00C71FAB" w:rsidP="00C71FAB">
      <w:pPr>
        <w:pStyle w:val="ListParagraph"/>
        <w:numPr>
          <w:ilvl w:val="0"/>
          <w:numId w:val="26"/>
        </w:numPr>
        <w:rPr>
          <w:b/>
          <w:bCs/>
        </w:rPr>
      </w:pPr>
      <w:r>
        <w:rPr>
          <w:b/>
          <w:bCs/>
        </w:rPr>
        <w:t>A Reflection on Opposites</w:t>
      </w:r>
    </w:p>
    <w:p w14:paraId="19B96996" w14:textId="77777777" w:rsidR="00C71FAB" w:rsidRPr="00C71FAB" w:rsidRDefault="00C71FAB" w:rsidP="00C71FAB">
      <w:pPr>
        <w:pStyle w:val="ListParagraph"/>
        <w:numPr>
          <w:ilvl w:val="1"/>
          <w:numId w:val="26"/>
        </w:numPr>
        <w:rPr>
          <w:b/>
          <w:bCs/>
        </w:rPr>
      </w:pPr>
      <w:r w:rsidRPr="00A95A69">
        <w:t>Use the </w:t>
      </w:r>
      <w:hyperlink r:id="rId42" w:tgtFrame="_blank" w:history="1">
        <w:r w:rsidRPr="00C71FAB">
          <w:rPr>
            <w:rStyle w:val="Hyperlink"/>
            <w:b/>
            <w:bCs/>
            <w:color w:val="464A61"/>
          </w:rPr>
          <w:t>Reflection on Opposites</w:t>
        </w:r>
      </w:hyperlink>
      <w:r w:rsidRPr="00A95A69">
        <w:t xml:space="preserve"> worksheet to understand where your actions are </w:t>
      </w:r>
      <w:r w:rsidRPr="00C71FAB">
        <w:t>focused.</w:t>
      </w:r>
    </w:p>
    <w:p w14:paraId="0295DDAC" w14:textId="77777777" w:rsidR="00C71FAB" w:rsidRPr="00C71FAB" w:rsidRDefault="00C71FAB" w:rsidP="00C71FAB">
      <w:pPr>
        <w:pStyle w:val="ListParagraph"/>
        <w:numPr>
          <w:ilvl w:val="2"/>
          <w:numId w:val="26"/>
        </w:numPr>
        <w:rPr>
          <w:b/>
          <w:bCs/>
        </w:rPr>
      </w:pPr>
      <w:r w:rsidRPr="00C71FAB">
        <w:t>Do most of your activities focus on the present or the future?</w:t>
      </w:r>
    </w:p>
    <w:p w14:paraId="70869D35" w14:textId="77777777" w:rsidR="002479D1" w:rsidRPr="002479D1" w:rsidRDefault="00C71FAB" w:rsidP="00C71FAB">
      <w:pPr>
        <w:pStyle w:val="ListParagraph"/>
        <w:numPr>
          <w:ilvl w:val="2"/>
          <w:numId w:val="26"/>
        </w:numPr>
        <w:rPr>
          <w:b/>
          <w:bCs/>
        </w:rPr>
      </w:pPr>
      <w:r w:rsidRPr="00C71FAB">
        <w:t>Do your hobbies, pastimes, and other actions exist only for you, or do you share them more widely?</w:t>
      </w:r>
    </w:p>
    <w:p w14:paraId="0A845B34" w14:textId="77777777" w:rsidR="002479D1" w:rsidRPr="002479D1" w:rsidRDefault="00C71FAB" w:rsidP="00C71FAB">
      <w:pPr>
        <w:pStyle w:val="ListParagraph"/>
        <w:numPr>
          <w:ilvl w:val="2"/>
          <w:numId w:val="26"/>
        </w:numPr>
        <w:rPr>
          <w:b/>
          <w:bCs/>
        </w:rPr>
      </w:pPr>
      <w:r w:rsidRPr="00C71FAB">
        <w:t>Do you connect with the world mostly through giving or receiving? Can you improve the balance?</w:t>
      </w:r>
    </w:p>
    <w:p w14:paraId="205CD2C9" w14:textId="77777777" w:rsidR="002479D1" w:rsidRPr="002479D1" w:rsidRDefault="00C71FAB" w:rsidP="00C71FAB">
      <w:pPr>
        <w:pStyle w:val="ListParagraph"/>
        <w:numPr>
          <w:ilvl w:val="2"/>
          <w:numId w:val="26"/>
        </w:numPr>
        <w:rPr>
          <w:b/>
          <w:bCs/>
        </w:rPr>
      </w:pPr>
      <w:r w:rsidRPr="00C71FAB">
        <w:t>Do you approach life with a fluid or a fixed mindset?</w:t>
      </w:r>
    </w:p>
    <w:p w14:paraId="16198C32" w14:textId="77777777" w:rsidR="002479D1" w:rsidRPr="002479D1" w:rsidRDefault="00C71FAB" w:rsidP="00C71FAB">
      <w:pPr>
        <w:pStyle w:val="ListParagraph"/>
        <w:numPr>
          <w:ilvl w:val="2"/>
          <w:numId w:val="26"/>
        </w:numPr>
        <w:rPr>
          <w:b/>
          <w:bCs/>
        </w:rPr>
      </w:pPr>
      <w:r w:rsidRPr="00C71FAB">
        <w:t>Is your thinking only logical, or do you engage with your feelings?</w:t>
      </w:r>
    </w:p>
    <w:p w14:paraId="67D87844" w14:textId="77777777" w:rsidR="002479D1" w:rsidRPr="002479D1" w:rsidRDefault="00C71FAB" w:rsidP="00C71FAB">
      <w:pPr>
        <w:pStyle w:val="ListParagraph"/>
        <w:numPr>
          <w:ilvl w:val="2"/>
          <w:numId w:val="26"/>
        </w:numPr>
        <w:rPr>
          <w:b/>
          <w:bCs/>
        </w:rPr>
      </w:pPr>
      <w:r w:rsidRPr="00C71FAB">
        <w:t>Do you only help people you do not know, or do you also help those close to you?</w:t>
      </w:r>
    </w:p>
    <w:p w14:paraId="322928C9" w14:textId="77777777" w:rsidR="002479D1" w:rsidRPr="002479D1" w:rsidRDefault="00C71FAB" w:rsidP="00C71FAB">
      <w:pPr>
        <w:pStyle w:val="ListParagraph"/>
        <w:numPr>
          <w:ilvl w:val="2"/>
          <w:numId w:val="26"/>
        </w:numPr>
        <w:rPr>
          <w:b/>
          <w:bCs/>
        </w:rPr>
      </w:pPr>
      <w:r w:rsidRPr="00C71FAB">
        <w:t>Are you actively pursuing your goals or waiting for them to happen?</w:t>
      </w:r>
    </w:p>
    <w:p w14:paraId="760314DC" w14:textId="7E307DBB" w:rsidR="00F82F56" w:rsidRPr="002479D1" w:rsidRDefault="00C71FAB" w:rsidP="00E838C6">
      <w:pPr>
        <w:pStyle w:val="ListParagraph"/>
        <w:numPr>
          <w:ilvl w:val="2"/>
          <w:numId w:val="26"/>
        </w:numPr>
        <w:rPr>
          <w:b/>
          <w:bCs/>
        </w:rPr>
      </w:pPr>
      <w:r w:rsidRPr="00C71FAB">
        <w:t>Could you focus your life more outwardly and adopt a change mindset while embracing your emotions?</w:t>
      </w:r>
    </w:p>
    <w:p w14:paraId="5B03CDDB" w14:textId="3B3995FF" w:rsidR="00D930E2" w:rsidRDefault="00800610" w:rsidP="00BF2C4B">
      <w:pPr>
        <w:pStyle w:val="Heading2"/>
      </w:pPr>
      <w:r>
        <w:t xml:space="preserve">Meditation Zone </w:t>
      </w:r>
    </w:p>
    <w:p w14:paraId="76791181" w14:textId="77777777" w:rsidR="002479D1" w:rsidRPr="000A0DFA" w:rsidRDefault="002479D1" w:rsidP="002479D1">
      <w:r w:rsidRPr="000A0DFA">
        <w:t xml:space="preserve">Welcome to the Meditation Zone. </w:t>
      </w:r>
      <w:r>
        <w:t>Let’s pause a moment and explore some ways to help our mind and heart to bring us into alignment with our Spirit. When all parts of us are in sync, we can more easily deal with what every is happening in our life.</w:t>
      </w:r>
    </w:p>
    <w:p w14:paraId="07056ED2" w14:textId="77777777" w:rsidR="002479D1" w:rsidRPr="00164E8B" w:rsidRDefault="002479D1" w:rsidP="002479D1">
      <w:pPr>
        <w:rPr>
          <w:color w:val="000000" w:themeColor="text1"/>
        </w:rPr>
      </w:pPr>
    </w:p>
    <w:p w14:paraId="37B8BF0E" w14:textId="00E2D07A" w:rsidR="00164E8B" w:rsidRPr="00164E8B" w:rsidRDefault="00164E8B" w:rsidP="00164E8B">
      <w:pPr>
        <w:pStyle w:val="ListParagraph"/>
        <w:numPr>
          <w:ilvl w:val="0"/>
          <w:numId w:val="66"/>
        </w:numPr>
        <w:rPr>
          <w:rStyle w:val="Hyperlink"/>
          <w:color w:val="000000" w:themeColor="text1"/>
          <w:sz w:val="21"/>
          <w:szCs w:val="21"/>
        </w:rPr>
      </w:pPr>
      <w:r w:rsidRPr="00164E8B">
        <w:rPr>
          <w:b/>
          <w:bCs/>
          <w:color w:val="000000" w:themeColor="text1"/>
        </w:rPr>
        <w:t>Heart Coherence Meditation</w:t>
      </w:r>
      <w:r w:rsidR="008832CF" w:rsidRPr="00164E8B">
        <w:rPr>
          <w:color w:val="000000" w:themeColor="text1"/>
        </w:rPr>
        <w:t xml:space="preserve">: </w:t>
      </w:r>
      <w:hyperlink r:id="rId43" w:history="1">
        <w:r w:rsidRPr="00164E8B">
          <w:rPr>
            <w:rStyle w:val="Hyperlink"/>
            <w:color w:val="000000" w:themeColor="text1"/>
            <w:sz w:val="21"/>
            <w:szCs w:val="21"/>
          </w:rPr>
          <w:t>https://www.youtube.com/watch?v=8jsdmiCxS-Y</w:t>
        </w:r>
      </w:hyperlink>
    </w:p>
    <w:p w14:paraId="413BC0D6" w14:textId="77777777" w:rsidR="00164E8B" w:rsidRPr="00164E8B" w:rsidRDefault="00164E8B" w:rsidP="00164E8B">
      <w:pPr>
        <w:pStyle w:val="ListParagraph"/>
        <w:rPr>
          <w:rStyle w:val="Hyperlink"/>
          <w:color w:val="000000" w:themeColor="text1"/>
          <w:sz w:val="21"/>
          <w:szCs w:val="21"/>
        </w:rPr>
      </w:pPr>
    </w:p>
    <w:p w14:paraId="34215630" w14:textId="421B50AB" w:rsidR="008832CF" w:rsidRPr="00164E8B" w:rsidRDefault="008832CF" w:rsidP="00164E8B">
      <w:pPr>
        <w:pStyle w:val="ListParagraph"/>
        <w:rPr>
          <w:color w:val="000000" w:themeColor="text1"/>
        </w:rPr>
      </w:pPr>
    </w:p>
    <w:p w14:paraId="30553189" w14:textId="2291744E" w:rsidR="00D930E2" w:rsidRPr="00950722" w:rsidRDefault="00D930E2" w:rsidP="00950722">
      <w:pPr>
        <w:pStyle w:val="ListParagraph"/>
        <w:rPr>
          <w:color w:val="000000" w:themeColor="text1"/>
        </w:rPr>
      </w:pPr>
    </w:p>
    <w:p w14:paraId="623816F8" w14:textId="77777777" w:rsidR="00164E8B" w:rsidRPr="00164E8B" w:rsidRDefault="00164E8B" w:rsidP="00774034">
      <w:pPr>
        <w:pStyle w:val="ListParagraph"/>
        <w:numPr>
          <w:ilvl w:val="0"/>
          <w:numId w:val="5"/>
        </w:numPr>
      </w:pPr>
      <w:r w:rsidRPr="00164E8B">
        <w:rPr>
          <w:b/>
          <w:bCs/>
          <w:color w:val="000000" w:themeColor="text1"/>
        </w:rPr>
        <w:t>Try Some Resilience Activities</w:t>
      </w:r>
    </w:p>
    <w:p w14:paraId="62D2B41C" w14:textId="1265B0B0" w:rsidR="00164E8B" w:rsidRDefault="00164E8B" w:rsidP="00164E8B">
      <w:pPr>
        <w:pStyle w:val="ListParagraph"/>
        <w:numPr>
          <w:ilvl w:val="1"/>
          <w:numId w:val="5"/>
        </w:numPr>
      </w:pPr>
      <w:hyperlink r:id="rId44" w:history="1">
        <w:r w:rsidRPr="002477D7">
          <w:rPr>
            <w:rStyle w:val="Hyperlink"/>
          </w:rPr>
          <w:t>https://marieskelton.com/resilience-activities-for-the-workplace/</w:t>
        </w:r>
      </w:hyperlink>
    </w:p>
    <w:p w14:paraId="3D1B9035" w14:textId="77777777" w:rsidR="008832CF" w:rsidRDefault="008832CF" w:rsidP="008832CF">
      <w:pPr>
        <w:pStyle w:val="ListParagraph"/>
        <w:rPr>
          <w:color w:val="000000" w:themeColor="text1"/>
        </w:rPr>
      </w:pPr>
    </w:p>
    <w:p w14:paraId="227C16B5" w14:textId="34D6049C" w:rsidR="008832CF" w:rsidRPr="00164E8B" w:rsidRDefault="00950722" w:rsidP="00E72253">
      <w:pPr>
        <w:pStyle w:val="ListParagraph"/>
        <w:numPr>
          <w:ilvl w:val="0"/>
          <w:numId w:val="5"/>
        </w:numPr>
        <w:rPr>
          <w:b/>
          <w:bCs/>
          <w:color w:val="000000" w:themeColor="text1"/>
        </w:rPr>
      </w:pPr>
      <w:r w:rsidRPr="00164E8B">
        <w:rPr>
          <w:b/>
          <w:bCs/>
          <w:color w:val="000000" w:themeColor="text1"/>
        </w:rPr>
        <w:t>Sacred Table</w:t>
      </w:r>
    </w:p>
    <w:p w14:paraId="27DD0986" w14:textId="6547D139" w:rsidR="008832CF" w:rsidRPr="008832CF" w:rsidRDefault="008832CF" w:rsidP="00E72253">
      <w:pPr>
        <w:pStyle w:val="ListParagraph"/>
        <w:numPr>
          <w:ilvl w:val="1"/>
          <w:numId w:val="5"/>
        </w:numPr>
        <w:rPr>
          <w:color w:val="000000" w:themeColor="text1"/>
        </w:rPr>
      </w:pPr>
      <w:r w:rsidRPr="008832CF">
        <w:t xml:space="preserve">In the room you are in, find a space that you can clear to place items on that you feel represent </w:t>
      </w:r>
      <w:r w:rsidR="00164E8B">
        <w:t>resilience</w:t>
      </w:r>
      <w:r w:rsidRPr="008832CF">
        <w:t xml:space="preserve"> to you. This can be anything from a book to a picture, or even a toy. If you like, put a cloth over the surface to mark out your space first, and place your items on top of it. </w:t>
      </w:r>
      <w:r>
        <w:t>Add a candle to your table.</w:t>
      </w:r>
    </w:p>
    <w:p w14:paraId="227CC6A2" w14:textId="77777777" w:rsidR="008832CF" w:rsidRDefault="008832CF" w:rsidP="008832CF">
      <w:pPr>
        <w:pStyle w:val="ListParagraph"/>
        <w:rPr>
          <w:color w:val="000000" w:themeColor="text1"/>
        </w:rPr>
      </w:pPr>
    </w:p>
    <w:p w14:paraId="6EA2AC03" w14:textId="3397BEB2" w:rsidR="00D930E2" w:rsidRDefault="00800610" w:rsidP="00196FE6">
      <w:pPr>
        <w:pStyle w:val="Heading2"/>
      </w:pPr>
      <w:r>
        <w:t xml:space="preserve">Media </w:t>
      </w:r>
      <w:r w:rsidR="00003D28">
        <w:t>Room</w:t>
      </w:r>
    </w:p>
    <w:p w14:paraId="310693D9" w14:textId="2B939F6E" w:rsidR="00164E8B" w:rsidRDefault="00164E8B" w:rsidP="00164E8B">
      <w:r w:rsidRPr="00A95A69">
        <w:t>Resilience is what motivates us to keep trying even when we fail. Watch the video of Hayden and hear his story. Then reflect on what your story of resilience would be.</w:t>
      </w:r>
    </w:p>
    <w:p w14:paraId="5957FEE0" w14:textId="77777777" w:rsidR="00164E8B" w:rsidRPr="00164E8B" w:rsidRDefault="00164E8B" w:rsidP="00164E8B"/>
    <w:p w14:paraId="6A3260C6" w14:textId="77777777" w:rsidR="00164E8B" w:rsidRPr="00164E8B" w:rsidRDefault="00164E8B" w:rsidP="00E72253">
      <w:pPr>
        <w:pStyle w:val="ListParagraph"/>
        <w:numPr>
          <w:ilvl w:val="0"/>
          <w:numId w:val="5"/>
        </w:numPr>
      </w:pPr>
      <w:r>
        <w:rPr>
          <w:b/>
          <w:bCs/>
        </w:rPr>
        <w:t>Writing Your Story</w:t>
      </w:r>
    </w:p>
    <w:p w14:paraId="10E04683" w14:textId="77777777" w:rsidR="00164E8B" w:rsidRDefault="00164E8B" w:rsidP="007763F5">
      <w:pPr>
        <w:pStyle w:val="ListParagraph"/>
        <w:numPr>
          <w:ilvl w:val="1"/>
          <w:numId w:val="5"/>
        </w:numPr>
      </w:pPr>
      <w:r w:rsidRPr="00A95A69">
        <w:t xml:space="preserve">Resilience is what motivates us keep trying, even when we fail. Hayden, an avid, multi-sport athlete, tells his story of his struggle to overcome multiple injuries and the insights he gained in dealing with a series of events that took him far off his chosen path. Hayden Whitcomb is a junior at Sacred Heart Cathedral Preparatory School in San Francisco. An avid athlete, Hayden has played football, rowed crew, and played water polo competitively. He is a leader of SHC’s Student Launch Initiative and has recently begun training for Track and Field, specifically discus throwing and shot put. This talk was given at a TEDx event using the TED conference format but independently organized by a local community. </w:t>
      </w:r>
    </w:p>
    <w:p w14:paraId="119A1BFA" w14:textId="06FDCAA3" w:rsidR="002D5DB3" w:rsidRPr="00164E8B" w:rsidRDefault="00164E8B" w:rsidP="00164E8B">
      <w:pPr>
        <w:pStyle w:val="ListParagraph"/>
        <w:numPr>
          <w:ilvl w:val="2"/>
          <w:numId w:val="5"/>
        </w:numPr>
        <w:rPr>
          <w:rStyle w:val="Hyperlink"/>
          <w:color w:val="auto"/>
          <w:u w:val="none"/>
        </w:rPr>
      </w:pPr>
      <w:hyperlink r:id="rId45" w:history="1">
        <w:r w:rsidRPr="00090413">
          <w:rPr>
            <w:rStyle w:val="Hyperlink"/>
          </w:rPr>
          <w:t>https://www.youtube.com/watch?v=uhAgKOngGP8</w:t>
        </w:r>
      </w:hyperlink>
    </w:p>
    <w:p w14:paraId="515387C9" w14:textId="77777777" w:rsidR="00164E8B" w:rsidRDefault="00164E8B" w:rsidP="00164E8B"/>
    <w:p w14:paraId="530F0301" w14:textId="602FF699" w:rsidR="002D5DB3" w:rsidRPr="00164E8B" w:rsidRDefault="00D930E2" w:rsidP="00E72253">
      <w:pPr>
        <w:pStyle w:val="ListParagraph"/>
        <w:numPr>
          <w:ilvl w:val="0"/>
          <w:numId w:val="5"/>
        </w:numPr>
        <w:rPr>
          <w:b/>
          <w:bCs/>
        </w:rPr>
      </w:pPr>
      <w:r w:rsidRPr="00164E8B">
        <w:rPr>
          <w:b/>
          <w:bCs/>
        </w:rPr>
        <w:t>Reflection Questions</w:t>
      </w:r>
    </w:p>
    <w:p w14:paraId="5FF99C44" w14:textId="77777777" w:rsidR="00164E8B" w:rsidRPr="00A95A69" w:rsidRDefault="00164E8B" w:rsidP="00164E8B">
      <w:pPr>
        <w:pStyle w:val="ListParagraph"/>
        <w:numPr>
          <w:ilvl w:val="1"/>
          <w:numId w:val="5"/>
        </w:numPr>
      </w:pPr>
      <w:r w:rsidRPr="00A95A69">
        <w:t>What caused him to put his book aside?</w:t>
      </w:r>
    </w:p>
    <w:p w14:paraId="05ECCCCD" w14:textId="77777777" w:rsidR="00164E8B" w:rsidRPr="00A95A69" w:rsidRDefault="00164E8B" w:rsidP="00164E8B">
      <w:pPr>
        <w:pStyle w:val="ListParagraph"/>
        <w:numPr>
          <w:ilvl w:val="1"/>
          <w:numId w:val="5"/>
        </w:numPr>
      </w:pPr>
      <w:r w:rsidRPr="00A95A69">
        <w:t>What did he do next?</w:t>
      </w:r>
    </w:p>
    <w:p w14:paraId="68797DC2" w14:textId="77777777" w:rsidR="00164E8B" w:rsidRPr="00A95A69" w:rsidRDefault="00164E8B" w:rsidP="00164E8B">
      <w:pPr>
        <w:pStyle w:val="ListParagraph"/>
        <w:numPr>
          <w:ilvl w:val="1"/>
          <w:numId w:val="5"/>
        </w:numPr>
      </w:pPr>
      <w:r w:rsidRPr="00A95A69">
        <w:t>Why did he again pick up his book?</w:t>
      </w:r>
    </w:p>
    <w:p w14:paraId="17DA588A" w14:textId="77777777" w:rsidR="00164E8B" w:rsidRPr="00A95A69" w:rsidRDefault="00164E8B" w:rsidP="00164E8B">
      <w:pPr>
        <w:pStyle w:val="ListParagraph"/>
        <w:numPr>
          <w:ilvl w:val="1"/>
          <w:numId w:val="5"/>
        </w:numPr>
      </w:pPr>
      <w:r w:rsidRPr="00A95A69">
        <w:t>What is Hayden’s message?</w:t>
      </w:r>
    </w:p>
    <w:p w14:paraId="2E83708A" w14:textId="77777777" w:rsidR="00164E8B" w:rsidRPr="00A95A69" w:rsidRDefault="00164E8B" w:rsidP="00164E8B">
      <w:pPr>
        <w:pStyle w:val="ListParagraph"/>
        <w:numPr>
          <w:ilvl w:val="1"/>
          <w:numId w:val="5"/>
        </w:numPr>
      </w:pPr>
      <w:r w:rsidRPr="00A95A69">
        <w:t>How does his deeper message relate to your life?</w:t>
      </w:r>
    </w:p>
    <w:p w14:paraId="3AEF0EBC" w14:textId="03811FC6" w:rsidR="00D930E2" w:rsidRPr="00D930E2" w:rsidRDefault="00164E8B" w:rsidP="00164E8B">
      <w:pPr>
        <w:pStyle w:val="ListParagraph"/>
        <w:numPr>
          <w:ilvl w:val="1"/>
          <w:numId w:val="5"/>
        </w:numPr>
      </w:pPr>
      <w:r w:rsidRPr="00A95A69">
        <w:t>What story are you writing about yourself?</w:t>
      </w:r>
    </w:p>
    <w:p w14:paraId="7687280D" w14:textId="08AB6426" w:rsidR="00800610" w:rsidRDefault="00800610" w:rsidP="00800610">
      <w:pPr>
        <w:pStyle w:val="Heading2"/>
      </w:pPr>
      <w:r>
        <w:t>Creation Station</w:t>
      </w:r>
    </w:p>
    <w:p w14:paraId="322DB47C" w14:textId="0A560104" w:rsidR="00164E8B" w:rsidRDefault="00164E8B" w:rsidP="00164E8B">
      <w:r w:rsidRPr="00A95A69">
        <w:t xml:space="preserve">Now, let’s get creative! In this section you </w:t>
      </w:r>
      <w:proofErr w:type="gramStart"/>
      <w:r w:rsidRPr="00A95A69">
        <w:t>have the opportunity to</w:t>
      </w:r>
      <w:proofErr w:type="gramEnd"/>
      <w:r w:rsidRPr="00A95A69">
        <w:t xml:space="preserve"> rewrite a story you have been telling yourself and explore how you can increase your resiliency.</w:t>
      </w:r>
    </w:p>
    <w:p w14:paraId="2071A356" w14:textId="77777777" w:rsidR="00164E8B" w:rsidRPr="00164E8B" w:rsidRDefault="00164E8B" w:rsidP="00164E8B"/>
    <w:p w14:paraId="0CC4F30E" w14:textId="77777777" w:rsidR="00164E8B" w:rsidRPr="00164E8B" w:rsidRDefault="00164E8B" w:rsidP="00164E8B">
      <w:pPr>
        <w:pStyle w:val="ListParagraph"/>
        <w:numPr>
          <w:ilvl w:val="0"/>
          <w:numId w:val="67"/>
        </w:numPr>
      </w:pPr>
      <w:r w:rsidRPr="00164E8B">
        <w:rPr>
          <w:b/>
          <w:bCs/>
        </w:rPr>
        <w:t>Storytelling Activity</w:t>
      </w:r>
    </w:p>
    <w:p w14:paraId="2CB965C3" w14:textId="77777777" w:rsidR="00164E8B" w:rsidRPr="00164E8B" w:rsidRDefault="00164E8B" w:rsidP="00164E8B">
      <w:pPr>
        <w:pStyle w:val="ListParagraph"/>
        <w:numPr>
          <w:ilvl w:val="1"/>
          <w:numId w:val="67"/>
        </w:numPr>
      </w:pPr>
      <w:r w:rsidRPr="00164E8B">
        <w:rPr>
          <w:color w:val="313537"/>
          <w:shd w:val="clear" w:color="auto" w:fill="FFFFFF"/>
        </w:rPr>
        <w:t>We can adjust our paradigms by re-creating narratives we tell ourselves. We can get stuck in re-playing the same stories, which may not be helpful or productive. By creating a healthier storyline, we foster our sense of control and how we interpret events.</w:t>
      </w:r>
    </w:p>
    <w:p w14:paraId="49E30A33" w14:textId="7F5D8867" w:rsidR="00164E8B" w:rsidRPr="00164E8B" w:rsidRDefault="00164E8B" w:rsidP="00164E8B">
      <w:pPr>
        <w:pStyle w:val="ListParagraph"/>
        <w:numPr>
          <w:ilvl w:val="1"/>
          <w:numId w:val="67"/>
        </w:numPr>
      </w:pPr>
      <w:r w:rsidRPr="00164E8B">
        <w:rPr>
          <w:color w:val="2A2A2A"/>
        </w:rPr>
        <w:t>Consider an example in your life where you continue to repeat a story that produces worry or anxiety. Try writing out a new version with a more positive interpretation. Recognize how you feel in the process.</w:t>
      </w:r>
      <w:r w:rsidRPr="00164E8B">
        <w:rPr>
          <w:color w:val="2A2A2A"/>
        </w:rPr>
        <w:t xml:space="preserve"> </w:t>
      </w:r>
    </w:p>
    <w:p w14:paraId="113E0E1B" w14:textId="60DAEDD6" w:rsidR="0059615C" w:rsidRDefault="00164E8B" w:rsidP="00164E8B">
      <w:pPr>
        <w:pStyle w:val="ListParagraph"/>
        <w:numPr>
          <w:ilvl w:val="2"/>
          <w:numId w:val="6"/>
        </w:numPr>
      </w:pPr>
      <w:hyperlink r:id="rId46" w:history="1">
        <w:r w:rsidRPr="00A95A69">
          <w:rPr>
            <w:rStyle w:val="Hyperlink"/>
          </w:rPr>
          <w:t>https://positivepsychology.com/resilience-activities-exercises/</w:t>
        </w:r>
      </w:hyperlink>
    </w:p>
    <w:p w14:paraId="321344CB" w14:textId="77777777" w:rsidR="00712305" w:rsidRDefault="00712305" w:rsidP="00F82F56"/>
    <w:p w14:paraId="40056BD2" w14:textId="77777777" w:rsidR="00164E8B" w:rsidRPr="00164E8B" w:rsidRDefault="00164E8B" w:rsidP="00164E8B">
      <w:pPr>
        <w:pStyle w:val="ListParagraph"/>
        <w:numPr>
          <w:ilvl w:val="0"/>
          <w:numId w:val="67"/>
        </w:numPr>
        <w:rPr>
          <w:b/>
          <w:bCs/>
        </w:rPr>
      </w:pPr>
      <w:r w:rsidRPr="00164E8B">
        <w:rPr>
          <w:b/>
          <w:bCs/>
        </w:rPr>
        <w:t>What's Your Hidden Power? A True Simple Personality Test</w:t>
      </w:r>
    </w:p>
    <w:p w14:paraId="2B062345" w14:textId="51631127" w:rsidR="00164E8B" w:rsidRPr="00164E8B" w:rsidRDefault="00164E8B" w:rsidP="00164E8B">
      <w:pPr>
        <w:pStyle w:val="ListParagraph"/>
        <w:numPr>
          <w:ilvl w:val="1"/>
          <w:numId w:val="67"/>
        </w:numPr>
      </w:pPr>
      <w:hyperlink r:id="rId47" w:history="1">
        <w:r w:rsidRPr="004956AA">
          <w:rPr>
            <w:rStyle w:val="Hyperlink"/>
          </w:rPr>
          <w:t>https://www.youtube.com/watch?v=IINEAUTrki4</w:t>
        </w:r>
      </w:hyperlink>
    </w:p>
    <w:p w14:paraId="4552E904" w14:textId="77777777" w:rsidR="00CF3799" w:rsidRPr="00165DB0" w:rsidRDefault="00CF3799" w:rsidP="00165DB0"/>
    <w:p w14:paraId="00FD1BCD" w14:textId="0A889A69" w:rsidR="00D930E2" w:rsidRDefault="00D930E2" w:rsidP="00D930E2">
      <w:pPr>
        <w:pStyle w:val="Heading1"/>
      </w:pPr>
      <w:r>
        <w:lastRenderedPageBreak/>
        <w:t>#2 - “</w:t>
      </w:r>
      <w:r w:rsidR="00CF3799">
        <w:t>The Ebb &amp; Flow of Life: Managing Change</w:t>
      </w:r>
      <w:r>
        <w:t>”</w:t>
      </w:r>
    </w:p>
    <w:p w14:paraId="09203C00" w14:textId="77777777" w:rsidR="00D930E2" w:rsidRDefault="00D930E2" w:rsidP="00D930E2">
      <w:pPr>
        <w:pStyle w:val="Heading2"/>
      </w:pPr>
      <w:r>
        <w:t xml:space="preserve">Opening Experience  </w:t>
      </w:r>
    </w:p>
    <w:p w14:paraId="334492A8" w14:textId="638D895F" w:rsidR="00CF3799" w:rsidRDefault="00CF3799" w:rsidP="00CF3799">
      <w:r w:rsidRPr="00CF3799">
        <w:t>Change is a constant in our lives and the more we adjust to the ebb and flow of life, the more joy, peace, and happiness we will attain. No matter what occurs, we have the power to overcome it, learn from it, and to grow. This week we will explore the power of flow and how it helps us to be resilient.</w:t>
      </w:r>
    </w:p>
    <w:p w14:paraId="47DBEE75" w14:textId="5B57DC63" w:rsidR="00CF3799" w:rsidRDefault="00CF3799" w:rsidP="00CF3799"/>
    <w:p w14:paraId="4D08B810" w14:textId="6772E7B7" w:rsidR="00CF3799" w:rsidRDefault="00CF3799" w:rsidP="00CF3799">
      <w:pPr>
        <w:rPr>
          <w:color w:val="212121"/>
          <w:shd w:val="clear" w:color="auto" w:fill="FFFFFF"/>
        </w:rPr>
      </w:pPr>
      <w:r w:rsidRPr="005B6E11">
        <w:rPr>
          <w:color w:val="212121"/>
          <w:shd w:val="clear" w:color="auto" w:fill="FFFFFF"/>
        </w:rPr>
        <w:t xml:space="preserve">"Everything vanishes around me, and works are born as if out of the void," said the </w:t>
      </w:r>
      <w:proofErr w:type="gramStart"/>
      <w:r w:rsidRPr="005B6E11">
        <w:rPr>
          <w:color w:val="212121"/>
          <w:shd w:val="clear" w:color="auto" w:fill="FFFFFF"/>
        </w:rPr>
        <w:t>artist</w:t>
      </w:r>
      <w:proofErr w:type="gramEnd"/>
      <w:r w:rsidRPr="005B6E11">
        <w:rPr>
          <w:color w:val="212121"/>
          <w:shd w:val="clear" w:color="auto" w:fill="FFFFFF"/>
        </w:rPr>
        <w:t xml:space="preserve"> Paul Klee. "Ripe, graphic fruits fall off. My hand has become the obedient instrument of a remote will."</w:t>
      </w:r>
    </w:p>
    <w:p w14:paraId="3E304793" w14:textId="5D36A20D" w:rsidR="00CF3799" w:rsidRDefault="00CF3799" w:rsidP="00CF3799">
      <w:pPr>
        <w:rPr>
          <w:color w:val="212121"/>
          <w:shd w:val="clear" w:color="auto" w:fill="FFFFFF"/>
        </w:rPr>
      </w:pPr>
    </w:p>
    <w:p w14:paraId="13F3A9C9" w14:textId="16B7F762" w:rsidR="00CF3799" w:rsidRPr="00CF3799" w:rsidRDefault="00CF3799" w:rsidP="00CF3799">
      <w:r w:rsidRPr="001902F9">
        <w:t xml:space="preserve">Resilience is the ability to adjust to the changes that occur in life, to be flexible and to spring back from the challenges we face.  Today we will </w:t>
      </w:r>
      <w:r>
        <w:t xml:space="preserve">learn more about resilience and how we can thrive against all odds. </w:t>
      </w:r>
      <w:r w:rsidRPr="001902F9">
        <w:t xml:space="preserve"> </w:t>
      </w:r>
    </w:p>
    <w:p w14:paraId="27407978" w14:textId="77777777" w:rsidR="00D930E2" w:rsidRPr="0059615C" w:rsidRDefault="00D930E2" w:rsidP="0059615C"/>
    <w:p w14:paraId="6F80BBD2" w14:textId="77777777" w:rsidR="00D930E2" w:rsidRDefault="00D930E2" w:rsidP="00D930E2">
      <w:pPr>
        <w:rPr>
          <w:b/>
          <w:bCs/>
        </w:rPr>
      </w:pPr>
      <w:r>
        <w:rPr>
          <w:b/>
          <w:bCs/>
        </w:rPr>
        <w:t>Activity Choices</w:t>
      </w:r>
    </w:p>
    <w:p w14:paraId="21E3151E" w14:textId="77777777" w:rsidR="00CF3799" w:rsidRDefault="00CF3799" w:rsidP="003B4E4C">
      <w:pPr>
        <w:pStyle w:val="ListParagraph"/>
        <w:numPr>
          <w:ilvl w:val="0"/>
          <w:numId w:val="10"/>
        </w:numPr>
        <w:rPr>
          <w:b/>
          <w:bCs/>
        </w:rPr>
      </w:pPr>
      <w:r w:rsidRPr="00CF3799">
        <w:rPr>
          <w:b/>
          <w:bCs/>
        </w:rPr>
        <w:t>What is Resilience?</w:t>
      </w:r>
    </w:p>
    <w:p w14:paraId="77CD44B3" w14:textId="2D39EA6D" w:rsidR="00CF3799" w:rsidRPr="00CF3799" w:rsidRDefault="00CF3799" w:rsidP="00CF3799">
      <w:pPr>
        <w:pStyle w:val="ListParagraph"/>
        <w:numPr>
          <w:ilvl w:val="1"/>
          <w:numId w:val="10"/>
        </w:numPr>
      </w:pPr>
      <w:hyperlink r:id="rId48" w:history="1">
        <w:r w:rsidRPr="00CF3799">
          <w:rPr>
            <w:rStyle w:val="Hyperlink"/>
          </w:rPr>
          <w:t>https://youtu.be/cusbGK8tnO8</w:t>
        </w:r>
      </w:hyperlink>
    </w:p>
    <w:p w14:paraId="1788076B" w14:textId="7C738D27" w:rsidR="001052B2" w:rsidRDefault="001052B2" w:rsidP="00CF3799">
      <w:pPr>
        <w:pStyle w:val="ListParagraph"/>
        <w:ind w:left="1440"/>
      </w:pPr>
    </w:p>
    <w:p w14:paraId="075A1586" w14:textId="77777777" w:rsidR="00CF3799" w:rsidRPr="00CF3799" w:rsidRDefault="00CF3799" w:rsidP="00A75772">
      <w:pPr>
        <w:pStyle w:val="ListParagraph"/>
        <w:numPr>
          <w:ilvl w:val="0"/>
          <w:numId w:val="10"/>
        </w:numPr>
        <w:rPr>
          <w:bCs/>
          <w:color w:val="000000" w:themeColor="text1"/>
          <w:szCs w:val="28"/>
          <w:u w:val="single"/>
        </w:rPr>
      </w:pPr>
      <w:r w:rsidRPr="00CF3799">
        <w:rPr>
          <w:b/>
          <w:bCs/>
          <w:color w:val="000000" w:themeColor="text1"/>
        </w:rPr>
        <w:t xml:space="preserve">How to Thrive Against All Odds </w:t>
      </w:r>
    </w:p>
    <w:p w14:paraId="103381E7" w14:textId="048542A3" w:rsidR="00CF3799" w:rsidRPr="00CF3799" w:rsidRDefault="00CF3799" w:rsidP="00CF3799">
      <w:pPr>
        <w:pStyle w:val="ListParagraph"/>
        <w:numPr>
          <w:ilvl w:val="1"/>
          <w:numId w:val="10"/>
        </w:numPr>
        <w:rPr>
          <w:rStyle w:val="Hyperlink"/>
          <w:bCs/>
          <w:szCs w:val="28"/>
        </w:rPr>
      </w:pPr>
      <w:hyperlink r:id="rId49" w:history="1">
        <w:r w:rsidRPr="00CF3799">
          <w:rPr>
            <w:rStyle w:val="Hyperlink"/>
            <w:bCs/>
            <w:szCs w:val="28"/>
          </w:rPr>
          <w:t>https://www.youtube.com/watch?v=yyX6UULJEic</w:t>
        </w:r>
      </w:hyperlink>
    </w:p>
    <w:p w14:paraId="79340859" w14:textId="0477A21F" w:rsidR="0059615C" w:rsidRDefault="0059615C" w:rsidP="0059615C"/>
    <w:p w14:paraId="684ED15F" w14:textId="39B9F5B1" w:rsidR="0059615C" w:rsidRPr="00CF3799" w:rsidRDefault="00CF3799" w:rsidP="00E72253">
      <w:pPr>
        <w:pStyle w:val="ListParagraph"/>
        <w:numPr>
          <w:ilvl w:val="0"/>
          <w:numId w:val="29"/>
        </w:numPr>
        <w:rPr>
          <w:b/>
          <w:bCs/>
        </w:rPr>
      </w:pPr>
      <w:r>
        <w:rPr>
          <w:b/>
          <w:bCs/>
        </w:rPr>
        <w:t>Journal</w:t>
      </w:r>
    </w:p>
    <w:p w14:paraId="41A2ACCB" w14:textId="77777777" w:rsidR="00CF3799" w:rsidRPr="00CF3799" w:rsidRDefault="00CF3799" w:rsidP="00CF3799">
      <w:pPr>
        <w:pStyle w:val="ListParagraph"/>
        <w:numPr>
          <w:ilvl w:val="1"/>
          <w:numId w:val="29"/>
        </w:numPr>
      </w:pPr>
      <w:r w:rsidRPr="00CF3799">
        <w:rPr>
          <w:rFonts w:eastAsiaTheme="majorEastAsia"/>
        </w:rPr>
        <w:t>Grab your journal and think about these two videos.</w:t>
      </w:r>
    </w:p>
    <w:p w14:paraId="4F06B9FE" w14:textId="77777777" w:rsidR="00CF3799" w:rsidRDefault="00CF3799" w:rsidP="00CF3799">
      <w:pPr>
        <w:pStyle w:val="ListParagraph"/>
        <w:numPr>
          <w:ilvl w:val="2"/>
          <w:numId w:val="29"/>
        </w:numPr>
      </w:pPr>
      <w:r w:rsidRPr="00BD600A">
        <w:t>What are they telling you about resilience?</w:t>
      </w:r>
    </w:p>
    <w:p w14:paraId="68B9306E" w14:textId="77777777" w:rsidR="00CF3799" w:rsidRDefault="00CF3799" w:rsidP="00CF3799">
      <w:pPr>
        <w:pStyle w:val="ListParagraph"/>
        <w:numPr>
          <w:ilvl w:val="2"/>
          <w:numId w:val="29"/>
        </w:numPr>
      </w:pPr>
      <w:r w:rsidRPr="00BD600A">
        <w:t>What does it mean to thrive against all odds?</w:t>
      </w:r>
    </w:p>
    <w:p w14:paraId="18D4ADD5" w14:textId="257790DA" w:rsidR="0059615C" w:rsidRPr="0059615C" w:rsidRDefault="00CF3799" w:rsidP="0059615C">
      <w:pPr>
        <w:pStyle w:val="ListParagraph"/>
        <w:numPr>
          <w:ilvl w:val="2"/>
          <w:numId w:val="29"/>
        </w:numPr>
      </w:pPr>
      <w:r w:rsidRPr="00BD600A">
        <w:t>How does resilience show up in your life?</w:t>
      </w:r>
    </w:p>
    <w:p w14:paraId="18101392" w14:textId="2067847C" w:rsidR="00D930E2" w:rsidRDefault="00D930E2" w:rsidP="007727B8">
      <w:pPr>
        <w:pStyle w:val="Heading2"/>
      </w:pPr>
      <w:r>
        <w:t xml:space="preserve">Meditation Zone </w:t>
      </w:r>
    </w:p>
    <w:p w14:paraId="73A3B574" w14:textId="77777777" w:rsidR="00CF3799" w:rsidRPr="00CF3799" w:rsidRDefault="00CF3799" w:rsidP="00CF3799">
      <w:pPr>
        <w:rPr>
          <w:color w:val="292929"/>
          <w:spacing w:val="-1"/>
          <w:shd w:val="clear" w:color="auto" w:fill="FFFFFF"/>
        </w:rPr>
      </w:pPr>
      <w:r w:rsidRPr="00CF3799">
        <w:rPr>
          <w:color w:val="292929"/>
          <w:spacing w:val="-1"/>
          <w:shd w:val="clear" w:color="auto" w:fill="FFFFFF"/>
        </w:rPr>
        <w:t xml:space="preserve">Welcome to the meditation zone! Have you ever been so focused on something that everything else disappears and your sense of time is irrelevant and the only thing that matters is what is in front of you? This is being in a state of “flow.” Let’s explore how to activate flow and how it can help us. </w:t>
      </w:r>
    </w:p>
    <w:p w14:paraId="6A7512B5" w14:textId="77777777" w:rsidR="00CF3799" w:rsidRPr="00CF3799" w:rsidRDefault="00CF3799" w:rsidP="00CF3799">
      <w:pPr>
        <w:rPr>
          <w:i/>
          <w:iCs/>
          <w:color w:val="292929"/>
          <w:spacing w:val="-1"/>
          <w:shd w:val="clear" w:color="auto" w:fill="FFFFFF"/>
        </w:rPr>
      </w:pPr>
    </w:p>
    <w:p w14:paraId="285B956D" w14:textId="77777777" w:rsidR="00CF3799" w:rsidRPr="00CF3799" w:rsidRDefault="00CF3799" w:rsidP="00CF3799">
      <w:r w:rsidRPr="00CF3799">
        <w:rPr>
          <w:i/>
          <w:iCs/>
          <w:color w:val="292929"/>
          <w:spacing w:val="-1"/>
          <w:shd w:val="clear" w:color="auto" w:fill="FFFFFF"/>
        </w:rPr>
        <w:t>“[Flow is] defined as an optimal state of consciousness where we feel our best and perform our best. Flow refers to those ‘in the zone’ moments where focus gets so intense that everything else disappears. Action and awareness start to merge. Our sense of self vanishes. Our sense of time as well. And all aspects of performance, both mental and physical, go through the roof.”</w:t>
      </w:r>
    </w:p>
    <w:p w14:paraId="3E523ABA" w14:textId="77777777" w:rsidR="00CF3799" w:rsidRPr="00CF3799" w:rsidRDefault="00CF3799" w:rsidP="00CF3799"/>
    <w:p w14:paraId="0C28A0B5" w14:textId="77777777" w:rsidR="002032F9" w:rsidRPr="002032F9" w:rsidRDefault="002032F9" w:rsidP="00B41747">
      <w:pPr>
        <w:pStyle w:val="ListParagraph"/>
        <w:numPr>
          <w:ilvl w:val="0"/>
          <w:numId w:val="29"/>
        </w:numPr>
      </w:pPr>
      <w:r w:rsidRPr="002032F9">
        <w:rPr>
          <w:b/>
          <w:bCs/>
          <w:color w:val="000000" w:themeColor="text1"/>
        </w:rPr>
        <w:t>Activity the Flow State</w:t>
      </w:r>
    </w:p>
    <w:p w14:paraId="7159AEB9" w14:textId="07A45E35" w:rsidR="007727B8" w:rsidRDefault="007727B8" w:rsidP="00165DB0">
      <w:pPr>
        <w:pStyle w:val="ListParagraph"/>
        <w:numPr>
          <w:ilvl w:val="1"/>
          <w:numId w:val="29"/>
        </w:numPr>
      </w:pPr>
      <w:r w:rsidRPr="002032F9">
        <w:rPr>
          <w:color w:val="000000" w:themeColor="text1"/>
        </w:rPr>
        <w:t xml:space="preserve"> </w:t>
      </w:r>
      <w:hyperlink r:id="rId50" w:history="1">
        <w:r w:rsidR="002032F9" w:rsidRPr="00F843E3">
          <w:rPr>
            <w:rStyle w:val="Hyperlink"/>
          </w:rPr>
          <w:t>https://www.youtube.com/watch?v=lQEzVnDhF_c</w:t>
        </w:r>
      </w:hyperlink>
    </w:p>
    <w:p w14:paraId="5B7A782F" w14:textId="77777777" w:rsidR="001052B2" w:rsidRDefault="001052B2" w:rsidP="007727B8"/>
    <w:p w14:paraId="4B5CFBDC" w14:textId="77777777" w:rsidR="00165DB0" w:rsidRDefault="00165DB0" w:rsidP="00165DB0">
      <w:pPr>
        <w:pStyle w:val="ListParagraph"/>
        <w:numPr>
          <w:ilvl w:val="0"/>
          <w:numId w:val="29"/>
        </w:numPr>
        <w:rPr>
          <w:b/>
          <w:bCs/>
          <w:color w:val="000000" w:themeColor="text1"/>
        </w:rPr>
      </w:pPr>
      <w:r w:rsidRPr="00165DB0">
        <w:rPr>
          <w:b/>
          <w:bCs/>
          <w:color w:val="000000" w:themeColor="text1"/>
        </w:rPr>
        <w:t>Flow Activities</w:t>
      </w:r>
    </w:p>
    <w:p w14:paraId="1F1533BA" w14:textId="77777777" w:rsidR="00165DB0" w:rsidRPr="00165DB0" w:rsidRDefault="00165DB0" w:rsidP="00165DB0">
      <w:pPr>
        <w:pStyle w:val="ListParagraph"/>
        <w:numPr>
          <w:ilvl w:val="1"/>
          <w:numId w:val="29"/>
        </w:numPr>
        <w:rPr>
          <w:b/>
          <w:bCs/>
          <w:color w:val="000000" w:themeColor="text1"/>
        </w:rPr>
      </w:pPr>
      <w:r w:rsidRPr="00165DB0">
        <w:rPr>
          <w:b/>
          <w:bCs/>
          <w:color w:val="202124"/>
        </w:rPr>
        <w:t>Examples of flow state</w:t>
      </w:r>
    </w:p>
    <w:p w14:paraId="7B7A6D01" w14:textId="77777777" w:rsidR="00165DB0" w:rsidRPr="00165DB0" w:rsidRDefault="00165DB0" w:rsidP="00165DB0">
      <w:pPr>
        <w:pStyle w:val="ListParagraph"/>
        <w:numPr>
          <w:ilvl w:val="2"/>
          <w:numId w:val="29"/>
        </w:numPr>
        <w:rPr>
          <w:b/>
          <w:bCs/>
          <w:color w:val="000000" w:themeColor="text1"/>
        </w:rPr>
      </w:pPr>
      <w:r w:rsidRPr="00165DB0">
        <w:t>playing sports.</w:t>
      </w:r>
    </w:p>
    <w:p w14:paraId="2207044F" w14:textId="77777777" w:rsidR="00165DB0" w:rsidRPr="00165DB0" w:rsidRDefault="00165DB0" w:rsidP="00165DB0">
      <w:pPr>
        <w:pStyle w:val="ListParagraph"/>
        <w:numPr>
          <w:ilvl w:val="2"/>
          <w:numId w:val="29"/>
        </w:numPr>
        <w:rPr>
          <w:b/>
          <w:bCs/>
          <w:color w:val="000000" w:themeColor="text1"/>
        </w:rPr>
      </w:pPr>
      <w:r w:rsidRPr="00165DB0">
        <w:t>playing games.</w:t>
      </w:r>
    </w:p>
    <w:p w14:paraId="4BDF048A" w14:textId="77777777" w:rsidR="00165DB0" w:rsidRPr="00165DB0" w:rsidRDefault="00165DB0" w:rsidP="00165DB0">
      <w:pPr>
        <w:pStyle w:val="ListParagraph"/>
        <w:numPr>
          <w:ilvl w:val="2"/>
          <w:numId w:val="29"/>
        </w:numPr>
        <w:rPr>
          <w:b/>
          <w:bCs/>
          <w:color w:val="000000" w:themeColor="text1"/>
        </w:rPr>
      </w:pPr>
      <w:r>
        <w:t>r</w:t>
      </w:r>
      <w:r w:rsidRPr="00165DB0">
        <w:t>eading</w:t>
      </w:r>
      <w:r>
        <w:t>.</w:t>
      </w:r>
    </w:p>
    <w:p w14:paraId="7435E873" w14:textId="77777777" w:rsidR="00165DB0" w:rsidRPr="00165DB0" w:rsidRDefault="00165DB0" w:rsidP="00165DB0">
      <w:pPr>
        <w:pStyle w:val="ListParagraph"/>
        <w:numPr>
          <w:ilvl w:val="2"/>
          <w:numId w:val="29"/>
        </w:numPr>
        <w:rPr>
          <w:b/>
          <w:bCs/>
          <w:color w:val="000000" w:themeColor="text1"/>
        </w:rPr>
      </w:pPr>
      <w:r w:rsidRPr="00165DB0">
        <w:t>creative hobbies, such as playing an instrument or drawing.</w:t>
      </w:r>
    </w:p>
    <w:p w14:paraId="409F7520" w14:textId="77777777" w:rsidR="00165DB0" w:rsidRPr="00165DB0" w:rsidRDefault="00165DB0" w:rsidP="00165DB0">
      <w:pPr>
        <w:pStyle w:val="ListParagraph"/>
        <w:numPr>
          <w:ilvl w:val="2"/>
          <w:numId w:val="29"/>
        </w:numPr>
        <w:rPr>
          <w:b/>
          <w:bCs/>
          <w:color w:val="000000" w:themeColor="text1"/>
        </w:rPr>
      </w:pPr>
      <w:r w:rsidRPr="00165DB0">
        <w:t>doing crafts and making things.</w:t>
      </w:r>
    </w:p>
    <w:p w14:paraId="0ED9C37F" w14:textId="77777777" w:rsidR="00165DB0" w:rsidRPr="00165DB0" w:rsidRDefault="00165DB0" w:rsidP="00165DB0">
      <w:pPr>
        <w:pStyle w:val="ListParagraph"/>
        <w:numPr>
          <w:ilvl w:val="2"/>
          <w:numId w:val="29"/>
        </w:numPr>
        <w:rPr>
          <w:b/>
          <w:bCs/>
          <w:color w:val="000000" w:themeColor="text1"/>
        </w:rPr>
      </w:pPr>
      <w:r w:rsidRPr="00165DB0">
        <w:t>solving puzzles.</w:t>
      </w:r>
    </w:p>
    <w:p w14:paraId="662850DF" w14:textId="77777777" w:rsidR="00165DB0" w:rsidRPr="00165DB0" w:rsidRDefault="00165DB0" w:rsidP="00165DB0">
      <w:pPr>
        <w:pStyle w:val="ListParagraph"/>
        <w:numPr>
          <w:ilvl w:val="2"/>
          <w:numId w:val="29"/>
        </w:numPr>
        <w:rPr>
          <w:b/>
          <w:bCs/>
          <w:color w:val="000000" w:themeColor="text1"/>
        </w:rPr>
      </w:pPr>
      <w:r w:rsidRPr="00165DB0">
        <w:t>gardening.</w:t>
      </w:r>
    </w:p>
    <w:p w14:paraId="73520B55" w14:textId="0521E5D0" w:rsidR="00165DB0" w:rsidRPr="00165DB0" w:rsidRDefault="00165DB0" w:rsidP="00165DB0">
      <w:pPr>
        <w:pStyle w:val="ListParagraph"/>
        <w:numPr>
          <w:ilvl w:val="1"/>
          <w:numId w:val="29"/>
        </w:numPr>
        <w:rPr>
          <w:b/>
          <w:bCs/>
          <w:color w:val="000000" w:themeColor="text1"/>
        </w:rPr>
      </w:pPr>
      <w:r w:rsidRPr="00165DB0">
        <w:t>Which ones put you into a state of flow?</w:t>
      </w:r>
    </w:p>
    <w:p w14:paraId="29E0FFDD" w14:textId="77777777" w:rsidR="003F2EFF" w:rsidRPr="003F2EFF" w:rsidRDefault="003F2EFF" w:rsidP="003F2EFF">
      <w:pPr>
        <w:rPr>
          <w:color w:val="000000" w:themeColor="text1"/>
        </w:rPr>
      </w:pPr>
    </w:p>
    <w:p w14:paraId="7550FB4C" w14:textId="426DAF25" w:rsidR="003F2EFF" w:rsidRPr="00165DB0" w:rsidRDefault="003F2EFF" w:rsidP="00E72253">
      <w:pPr>
        <w:pStyle w:val="ListParagraph"/>
        <w:numPr>
          <w:ilvl w:val="0"/>
          <w:numId w:val="3"/>
        </w:numPr>
        <w:rPr>
          <w:b/>
          <w:bCs/>
          <w:color w:val="000000" w:themeColor="text1"/>
        </w:rPr>
      </w:pPr>
      <w:r w:rsidRPr="00165DB0">
        <w:rPr>
          <w:b/>
          <w:bCs/>
          <w:color w:val="000000" w:themeColor="text1"/>
        </w:rPr>
        <w:lastRenderedPageBreak/>
        <w:t>Sacred Table</w:t>
      </w:r>
    </w:p>
    <w:p w14:paraId="03FD6E65" w14:textId="033A796D" w:rsidR="007470A5" w:rsidRPr="00F82F56" w:rsidRDefault="00D930E2" w:rsidP="00E72253">
      <w:pPr>
        <w:pStyle w:val="ListParagraph"/>
        <w:numPr>
          <w:ilvl w:val="1"/>
          <w:numId w:val="3"/>
        </w:numPr>
        <w:rPr>
          <w:color w:val="000000" w:themeColor="text1"/>
        </w:rPr>
      </w:pPr>
      <w:r w:rsidRPr="005A24D2">
        <w:rPr>
          <w:color w:val="000000" w:themeColor="text1"/>
        </w:rPr>
        <w:t xml:space="preserve">As we create our virtual Sacred Table, create one at home! </w:t>
      </w:r>
      <w:r w:rsidR="007470A5" w:rsidRPr="005A24D2">
        <w:rPr>
          <w:color w:val="000000" w:themeColor="text1"/>
        </w:rPr>
        <w:t xml:space="preserve">Look around you for an item to add to the Sacred table that helps you </w:t>
      </w:r>
      <w:r w:rsidR="005A24D2" w:rsidRPr="005A24D2">
        <w:rPr>
          <w:color w:val="000000" w:themeColor="text1"/>
        </w:rPr>
        <w:t>feel and share the blessings that are all around you.</w:t>
      </w:r>
      <w:r w:rsidR="007727B8">
        <w:rPr>
          <w:color w:val="000000" w:themeColor="text1"/>
        </w:rPr>
        <w:t xml:space="preserve"> This week add a blessing box. It can be any type of container and add one way to bless the world each week.</w:t>
      </w:r>
    </w:p>
    <w:p w14:paraId="0B33E743" w14:textId="2F3B59FA" w:rsidR="00D930E2" w:rsidRDefault="00D930E2" w:rsidP="007470A5">
      <w:pPr>
        <w:pStyle w:val="Heading2"/>
      </w:pPr>
      <w:r>
        <w:t xml:space="preserve">Media </w:t>
      </w:r>
      <w:r w:rsidR="00165DB0">
        <w:t>Room</w:t>
      </w:r>
    </w:p>
    <w:p w14:paraId="3EAFB7B1" w14:textId="77777777" w:rsidR="00165DB0" w:rsidRPr="00165DB0" w:rsidRDefault="00165DB0" w:rsidP="00165DB0">
      <w:r w:rsidRPr="00165DB0">
        <w:t>Change is a constant in our lives and the more we adjust to the ebb and flow of life, the more joy, peace, and happiness we will attain. No matter what occurs, we have the power to overcome it, learn from it, and to grow. This week we will explore the power of flow and how it helps us to be resilient.</w:t>
      </w:r>
    </w:p>
    <w:p w14:paraId="4A5A997E" w14:textId="77777777" w:rsidR="00D930E2" w:rsidRDefault="00D930E2" w:rsidP="00D930E2"/>
    <w:p w14:paraId="6BD1F5E9" w14:textId="7003610F" w:rsidR="00165DB0" w:rsidRDefault="00165DB0" w:rsidP="00165DB0">
      <w:pPr>
        <w:pStyle w:val="ListParagraph"/>
        <w:numPr>
          <w:ilvl w:val="0"/>
          <w:numId w:val="3"/>
        </w:numPr>
        <w:rPr>
          <w:b/>
          <w:bCs/>
        </w:rPr>
      </w:pPr>
      <w:r w:rsidRPr="00165DB0">
        <w:rPr>
          <w:b/>
          <w:bCs/>
        </w:rPr>
        <w:t>Flow Like a River</w:t>
      </w:r>
    </w:p>
    <w:p w14:paraId="0062860B" w14:textId="77777777" w:rsidR="00165DB0" w:rsidRPr="005B6E11" w:rsidRDefault="00165DB0" w:rsidP="00165DB0">
      <w:pPr>
        <w:pStyle w:val="ListParagraph"/>
        <w:numPr>
          <w:ilvl w:val="1"/>
          <w:numId w:val="3"/>
        </w:numPr>
      </w:pPr>
      <w:r w:rsidRPr="005B6E11">
        <w:t xml:space="preserve">There is the story of a young martial arts student who was under the tutelage of a famous master. One day, the master was watching a practice session in the courtyard. He realized that the presence of the other students was interfering with the young man’s attempts to perfect his technique. The master could sense the young man’s frustration. He went up to the young man and tapped him on his shoulder. “What’s the problem?” he inquired. “I don’t know”, said the youth, with a strained expression. “No matter how much I try, I am unable to execute the moves properly”. “Before you can master technique, you must understand harmony. Come with me, I will explain”, </w:t>
      </w:r>
      <w:proofErr w:type="gramStart"/>
      <w:r w:rsidRPr="005B6E11">
        <w:t>replied</w:t>
      </w:r>
      <w:proofErr w:type="gramEnd"/>
      <w:r w:rsidRPr="005B6E11">
        <w:t xml:space="preserve"> the master. The teacher and student left the building and walked some distance into the woods until they came upon a stream. The master stood silently on the bank for several moments. Then he spoke. “Look at the stream,” he said. “There are rocks in its way. Does it slam into them out of frustration? It simply flows over and around them and moves on! Be like the water and you will know what harmony is.” The young man took the master’s advice to heart. Soon, he was barely noticing the other students around him. Nothing could come in his way of executing the most perfect moves.</w:t>
      </w:r>
    </w:p>
    <w:p w14:paraId="10BF4EAB" w14:textId="61A65C00" w:rsidR="00D930E2" w:rsidRPr="005A24D2" w:rsidRDefault="00165DB0" w:rsidP="00165DB0">
      <w:pPr>
        <w:pStyle w:val="ListParagraph"/>
        <w:numPr>
          <w:ilvl w:val="2"/>
          <w:numId w:val="3"/>
        </w:numPr>
      </w:pPr>
      <w:hyperlink r:id="rId51" w:history="1">
        <w:r w:rsidRPr="005B6E11">
          <w:rPr>
            <w:rStyle w:val="Hyperlink"/>
          </w:rPr>
          <w:t>https://www.youtube.com/watch?v=ibi-9E4hS50</w:t>
        </w:r>
      </w:hyperlink>
    </w:p>
    <w:p w14:paraId="1639AC13" w14:textId="77777777" w:rsidR="00D930E2" w:rsidRDefault="00D930E2" w:rsidP="00D930E2"/>
    <w:p w14:paraId="6163D626" w14:textId="77777777" w:rsidR="00A83B8D" w:rsidRPr="00165DB0" w:rsidRDefault="00D930E2" w:rsidP="00E72253">
      <w:pPr>
        <w:pStyle w:val="ListParagraph"/>
        <w:numPr>
          <w:ilvl w:val="0"/>
          <w:numId w:val="11"/>
        </w:numPr>
        <w:rPr>
          <w:b/>
          <w:bCs/>
        </w:rPr>
      </w:pPr>
      <w:r w:rsidRPr="00165DB0">
        <w:rPr>
          <w:b/>
          <w:bCs/>
        </w:rPr>
        <w:t>Reflection Questions</w:t>
      </w:r>
    </w:p>
    <w:p w14:paraId="23D25B21" w14:textId="77777777" w:rsidR="00165DB0" w:rsidRPr="005B6E11" w:rsidRDefault="00165DB0" w:rsidP="00165DB0">
      <w:pPr>
        <w:pStyle w:val="ListParagraph"/>
        <w:numPr>
          <w:ilvl w:val="1"/>
          <w:numId w:val="11"/>
        </w:numPr>
      </w:pPr>
      <w:r w:rsidRPr="005B6E11">
        <w:t>How does the story begin?</w:t>
      </w:r>
    </w:p>
    <w:p w14:paraId="57FEB3F0" w14:textId="77777777" w:rsidR="00165DB0" w:rsidRPr="005B6E11" w:rsidRDefault="00165DB0" w:rsidP="00165DB0">
      <w:pPr>
        <w:pStyle w:val="ListParagraph"/>
        <w:numPr>
          <w:ilvl w:val="1"/>
          <w:numId w:val="11"/>
        </w:numPr>
      </w:pPr>
      <w:r w:rsidRPr="005B6E11">
        <w:t>What did the master notice?</w:t>
      </w:r>
    </w:p>
    <w:p w14:paraId="6149EBCE" w14:textId="77777777" w:rsidR="00165DB0" w:rsidRPr="005B6E11" w:rsidRDefault="00165DB0" w:rsidP="00165DB0">
      <w:pPr>
        <w:pStyle w:val="ListParagraph"/>
        <w:numPr>
          <w:ilvl w:val="1"/>
          <w:numId w:val="11"/>
        </w:numPr>
      </w:pPr>
      <w:r w:rsidRPr="005B6E11">
        <w:t>What did the master tell the student to do?</w:t>
      </w:r>
    </w:p>
    <w:p w14:paraId="6BE83412" w14:textId="77777777" w:rsidR="00165DB0" w:rsidRPr="005B6E11" w:rsidRDefault="00165DB0" w:rsidP="00165DB0">
      <w:pPr>
        <w:pStyle w:val="ListParagraph"/>
        <w:numPr>
          <w:ilvl w:val="1"/>
          <w:numId w:val="11"/>
        </w:numPr>
      </w:pPr>
      <w:r w:rsidRPr="005B6E11">
        <w:t>How did the student respond?</w:t>
      </w:r>
    </w:p>
    <w:p w14:paraId="46228881" w14:textId="77777777" w:rsidR="00165DB0" w:rsidRPr="005B6E11" w:rsidRDefault="00165DB0" w:rsidP="00165DB0">
      <w:pPr>
        <w:pStyle w:val="ListParagraph"/>
        <w:numPr>
          <w:ilvl w:val="1"/>
          <w:numId w:val="11"/>
        </w:numPr>
      </w:pPr>
      <w:r w:rsidRPr="005B6E11">
        <w:t>Write about a time when you experienced a similar frustration.</w:t>
      </w:r>
    </w:p>
    <w:p w14:paraId="35DBA158" w14:textId="77777777" w:rsidR="00165DB0" w:rsidRPr="005B6E11" w:rsidRDefault="00165DB0" w:rsidP="00165DB0">
      <w:pPr>
        <w:pStyle w:val="ListParagraph"/>
        <w:numPr>
          <w:ilvl w:val="1"/>
          <w:numId w:val="11"/>
        </w:numPr>
      </w:pPr>
      <w:r w:rsidRPr="005B6E11">
        <w:t>How can you be more like the water?</w:t>
      </w:r>
    </w:p>
    <w:p w14:paraId="6F9313B2" w14:textId="45C976B3" w:rsidR="005A24D2" w:rsidRPr="00A83B8D" w:rsidRDefault="00165DB0" w:rsidP="00165DB0">
      <w:pPr>
        <w:pStyle w:val="ListParagraph"/>
        <w:numPr>
          <w:ilvl w:val="1"/>
          <w:numId w:val="11"/>
        </w:numPr>
      </w:pPr>
      <w:r w:rsidRPr="005B6E11">
        <w:t>How might that affect your life?</w:t>
      </w:r>
    </w:p>
    <w:p w14:paraId="176AAD49" w14:textId="1D734C75" w:rsidR="00D930E2" w:rsidRDefault="00D930E2" w:rsidP="00D930E2">
      <w:pPr>
        <w:pStyle w:val="Heading2"/>
      </w:pPr>
      <w:r>
        <w:t>Creation Station</w:t>
      </w:r>
    </w:p>
    <w:p w14:paraId="1FD5B689" w14:textId="68D28086" w:rsidR="00A83B8D" w:rsidRDefault="00165DB0" w:rsidP="00A83B8D">
      <w:r w:rsidRPr="00165DB0">
        <w:t xml:space="preserve">Now let’s get create. In this section you </w:t>
      </w:r>
      <w:proofErr w:type="gramStart"/>
      <w:r w:rsidRPr="00165DB0">
        <w:t>have the opportunity to</w:t>
      </w:r>
      <w:proofErr w:type="gramEnd"/>
      <w:r w:rsidRPr="00165DB0">
        <w:t xml:space="preserve"> practice getting into the flow as well as figuring out ways to manage change. Everyone manages change in their own </w:t>
      </w:r>
      <w:proofErr w:type="gramStart"/>
      <w:r w:rsidRPr="00165DB0">
        <w:t>way</w:t>
      </w:r>
      <w:proofErr w:type="gramEnd"/>
      <w:r w:rsidRPr="00165DB0">
        <w:t xml:space="preserve"> and it is important to figure out what works best for you.</w:t>
      </w:r>
    </w:p>
    <w:p w14:paraId="47C7A286" w14:textId="77777777" w:rsidR="00165DB0" w:rsidRPr="00165DB0" w:rsidRDefault="00165DB0" w:rsidP="00A83B8D">
      <w:pPr>
        <w:rPr>
          <w:sz w:val="32"/>
          <w:szCs w:val="32"/>
        </w:rPr>
      </w:pPr>
    </w:p>
    <w:p w14:paraId="7CBAD4D5" w14:textId="6247C367" w:rsidR="00A83B8D" w:rsidRPr="00165DB0" w:rsidRDefault="00165DB0" w:rsidP="00E72253">
      <w:pPr>
        <w:pStyle w:val="ListParagraph"/>
        <w:numPr>
          <w:ilvl w:val="0"/>
          <w:numId w:val="12"/>
        </w:numPr>
        <w:rPr>
          <w:b/>
          <w:bCs/>
        </w:rPr>
      </w:pPr>
      <w:r>
        <w:rPr>
          <w:b/>
          <w:bCs/>
        </w:rPr>
        <w:t xml:space="preserve">How to Get </w:t>
      </w:r>
      <w:proofErr w:type="gramStart"/>
      <w:r>
        <w:rPr>
          <w:b/>
          <w:bCs/>
        </w:rPr>
        <w:t>Into</w:t>
      </w:r>
      <w:proofErr w:type="gramEnd"/>
      <w:r>
        <w:rPr>
          <w:b/>
          <w:bCs/>
        </w:rPr>
        <w:t xml:space="preserve"> the State of Flow</w:t>
      </w:r>
    </w:p>
    <w:p w14:paraId="1FE578FB" w14:textId="3C1450BF" w:rsidR="00165DB0" w:rsidRPr="005B6E11" w:rsidRDefault="00165DB0" w:rsidP="00165DB0">
      <w:pPr>
        <w:pStyle w:val="ListParagraph"/>
        <w:numPr>
          <w:ilvl w:val="1"/>
          <w:numId w:val="12"/>
        </w:numPr>
      </w:pPr>
      <w:hyperlink r:id="rId52" w:history="1">
        <w:r w:rsidRPr="005B6E11">
          <w:rPr>
            <w:rStyle w:val="Hyperlink"/>
          </w:rPr>
          <w:t>https://www.youtube.com/watch?v=6YBkpnMccrE</w:t>
        </w:r>
      </w:hyperlink>
      <w:r>
        <w:rPr>
          <w:rStyle w:val="Hyperlink"/>
        </w:rPr>
        <w:tab/>
      </w:r>
    </w:p>
    <w:p w14:paraId="2C142D97" w14:textId="2AD216B4" w:rsidR="009530A5" w:rsidRPr="005A24D2" w:rsidRDefault="009530A5" w:rsidP="005A24D2"/>
    <w:p w14:paraId="76742067" w14:textId="77777777" w:rsidR="00165DB0" w:rsidRPr="00165DB0" w:rsidRDefault="00165DB0" w:rsidP="00C0681F">
      <w:pPr>
        <w:pStyle w:val="ListParagraph"/>
        <w:numPr>
          <w:ilvl w:val="0"/>
          <w:numId w:val="12"/>
        </w:numPr>
        <w:rPr>
          <w:b/>
          <w:bCs/>
          <w:sz w:val="21"/>
          <w:szCs w:val="21"/>
        </w:rPr>
      </w:pPr>
      <w:r w:rsidRPr="00165DB0">
        <w:rPr>
          <w:b/>
          <w:bCs/>
        </w:rPr>
        <w:t>Break the Problem Down</w:t>
      </w:r>
    </w:p>
    <w:p w14:paraId="59E9214C" w14:textId="27655B81" w:rsidR="00165DB0" w:rsidRPr="00165DB0" w:rsidRDefault="00165DB0" w:rsidP="00165DB0">
      <w:pPr>
        <w:pStyle w:val="ListParagraph"/>
        <w:numPr>
          <w:ilvl w:val="1"/>
          <w:numId w:val="12"/>
        </w:numPr>
        <w:rPr>
          <w:sz w:val="21"/>
          <w:szCs w:val="21"/>
        </w:rPr>
      </w:pPr>
      <w:hyperlink r:id="rId53" w:history="1">
        <w:r w:rsidRPr="00165DB0">
          <w:rPr>
            <w:rStyle w:val="Hyperlink"/>
            <w:sz w:val="21"/>
            <w:szCs w:val="21"/>
          </w:rPr>
          <w:t>https://www.youtube.com/watch?v=ASDBJXDNqvc</w:t>
        </w:r>
      </w:hyperlink>
    </w:p>
    <w:p w14:paraId="0DCBAE44" w14:textId="37C2A9CD" w:rsidR="00165DB0" w:rsidRDefault="00165DB0" w:rsidP="00165DB0">
      <w:pPr>
        <w:rPr>
          <w:rFonts w:eastAsiaTheme="majorEastAsia"/>
          <w:b/>
          <w:bCs/>
        </w:rPr>
      </w:pPr>
    </w:p>
    <w:p w14:paraId="4CFFFAD2" w14:textId="77777777" w:rsidR="00165DB0" w:rsidRDefault="00165DB0" w:rsidP="00165DB0">
      <w:pPr>
        <w:pStyle w:val="ListParagraph"/>
        <w:numPr>
          <w:ilvl w:val="0"/>
          <w:numId w:val="69"/>
        </w:numPr>
        <w:rPr>
          <w:rFonts w:eastAsiaTheme="majorEastAsia"/>
          <w:b/>
          <w:bCs/>
        </w:rPr>
      </w:pPr>
      <w:r>
        <w:rPr>
          <w:rFonts w:eastAsiaTheme="majorEastAsia"/>
          <w:b/>
          <w:bCs/>
        </w:rPr>
        <w:t>Manage Change</w:t>
      </w:r>
    </w:p>
    <w:p w14:paraId="518C2281" w14:textId="77777777" w:rsidR="00165DB0" w:rsidRPr="00165DB0" w:rsidRDefault="00165DB0" w:rsidP="00165DB0">
      <w:pPr>
        <w:pStyle w:val="ListParagraph"/>
        <w:numPr>
          <w:ilvl w:val="1"/>
          <w:numId w:val="69"/>
        </w:numPr>
        <w:rPr>
          <w:rFonts w:eastAsiaTheme="majorEastAsia"/>
          <w:b/>
          <w:bCs/>
        </w:rPr>
      </w:pPr>
      <w:r w:rsidRPr="00165DB0">
        <w:t>How do you manage change?</w:t>
      </w:r>
    </w:p>
    <w:p w14:paraId="54578121" w14:textId="77777777" w:rsidR="00165DB0" w:rsidRPr="00165DB0" w:rsidRDefault="00165DB0" w:rsidP="00165DB0">
      <w:pPr>
        <w:pStyle w:val="ListParagraph"/>
        <w:numPr>
          <w:ilvl w:val="1"/>
          <w:numId w:val="69"/>
        </w:numPr>
        <w:rPr>
          <w:rFonts w:eastAsiaTheme="majorEastAsia"/>
          <w:b/>
          <w:bCs/>
        </w:rPr>
      </w:pPr>
      <w:r w:rsidRPr="00165DB0">
        <w:lastRenderedPageBreak/>
        <w:t>Explore the ideas below.</w:t>
      </w:r>
    </w:p>
    <w:p w14:paraId="20F9B56D" w14:textId="77F3E5A2" w:rsidR="00165DB0" w:rsidRPr="00C0405B" w:rsidRDefault="00165DB0" w:rsidP="00165DB0">
      <w:pPr>
        <w:pStyle w:val="ListParagraph"/>
        <w:numPr>
          <w:ilvl w:val="2"/>
          <w:numId w:val="69"/>
        </w:numPr>
        <w:rPr>
          <w:rFonts w:eastAsiaTheme="majorEastAsia"/>
          <w:b/>
          <w:bCs/>
        </w:rPr>
      </w:pPr>
      <w:r w:rsidRPr="00165DB0">
        <w:rPr>
          <w:rFonts w:eastAsiaTheme="majorEastAsia"/>
          <w:b/>
          <w:bCs/>
        </w:rPr>
        <w:t>Identify your fears</w:t>
      </w:r>
      <w:r w:rsidRPr="00165DB0">
        <w:rPr>
          <w:b/>
          <w:bCs/>
        </w:rPr>
        <w:t>.</w:t>
      </w:r>
      <w:r w:rsidRPr="00165DB0">
        <w:t xml:space="preserve"> Our imaginations can get the best of us sometimes, and we might exaggerate the problem. Honestly evaluate the change and consider what the worst-case scenario is. Determine what specifically is making you worried. You might realize that the worst-case scenario is not as bad as you imagined.</w:t>
      </w:r>
    </w:p>
    <w:p w14:paraId="213D4452" w14:textId="1FF3D08F" w:rsidR="00165DB0" w:rsidRPr="00C0405B" w:rsidRDefault="00165DB0" w:rsidP="00C0405B">
      <w:pPr>
        <w:pStyle w:val="ListParagraph"/>
        <w:numPr>
          <w:ilvl w:val="2"/>
          <w:numId w:val="69"/>
        </w:numPr>
        <w:rPr>
          <w:rFonts w:eastAsiaTheme="majorEastAsia"/>
          <w:b/>
          <w:bCs/>
        </w:rPr>
      </w:pPr>
      <w:r w:rsidRPr="00165DB0">
        <w:rPr>
          <w:rFonts w:eastAsiaTheme="majorEastAsia"/>
          <w:b/>
          <w:bCs/>
        </w:rPr>
        <w:t>Talk about solutions more than feelings</w:t>
      </w:r>
      <w:r w:rsidRPr="00165DB0">
        <w:rPr>
          <w:rFonts w:eastAsiaTheme="majorEastAsia"/>
        </w:rPr>
        <w:t>. </w:t>
      </w:r>
      <w:r w:rsidRPr="00165DB0">
        <w:t>One of the most common myths of coping with unwanted changes is the idea that we can “work through” our anger, fears, and frustrations by talking about them a lot. This isn’t always the case. In fact, research shows that repeatedly broadcasting negative emotions can make us feel worse. As you talk about the change you are facing, make sure you are focusing on the problem and possible solutions, and avoid focusing solely on your feelings.</w:t>
      </w:r>
    </w:p>
    <w:p w14:paraId="61046DA3" w14:textId="3DD0E645" w:rsidR="00165DB0" w:rsidRPr="00C0405B" w:rsidRDefault="00165DB0" w:rsidP="00C0405B">
      <w:pPr>
        <w:pStyle w:val="ListParagraph"/>
        <w:numPr>
          <w:ilvl w:val="2"/>
          <w:numId w:val="69"/>
        </w:numPr>
        <w:rPr>
          <w:rFonts w:eastAsiaTheme="majorEastAsia"/>
          <w:b/>
          <w:bCs/>
        </w:rPr>
      </w:pPr>
      <w:r w:rsidRPr="00165DB0">
        <w:rPr>
          <w:rFonts w:eastAsiaTheme="majorEastAsia"/>
          <w:b/>
          <w:bCs/>
        </w:rPr>
        <w:t>Focus on possibilities</w:t>
      </w:r>
      <w:r w:rsidRPr="00165DB0">
        <w:t>. Being optimistic about outcomes doesn’t necessarily mean you have to be happy in the moment. Look long term and see the big picture. Look at the positives that will come out of the change.</w:t>
      </w:r>
    </w:p>
    <w:p w14:paraId="4A571548" w14:textId="19D85639" w:rsidR="00165DB0" w:rsidRPr="00165DB0" w:rsidRDefault="00165DB0" w:rsidP="00165DB0">
      <w:pPr>
        <w:pStyle w:val="ListParagraph"/>
        <w:numPr>
          <w:ilvl w:val="2"/>
          <w:numId w:val="69"/>
        </w:numPr>
        <w:rPr>
          <w:rFonts w:eastAsiaTheme="majorEastAsia"/>
          <w:b/>
          <w:bCs/>
        </w:rPr>
      </w:pPr>
      <w:r w:rsidRPr="00165DB0">
        <w:rPr>
          <w:rFonts w:eastAsiaTheme="majorEastAsia"/>
          <w:b/>
          <w:bCs/>
        </w:rPr>
        <w:t>Revisit the past</w:t>
      </w:r>
      <w:r w:rsidRPr="00165DB0">
        <w:t>. Think back to times in your past when you have coped with change. How did you cope then? Make a list of things you did or qualities you have that helped you through that change. Then trust yourself to get through this change just as you have gotten through past changes</w:t>
      </w:r>
    </w:p>
    <w:p w14:paraId="1B709343" w14:textId="77777777" w:rsidR="00165DB0" w:rsidRPr="00165DB0" w:rsidRDefault="00165DB0" w:rsidP="00165DB0">
      <w:pPr>
        <w:rPr>
          <w:rFonts w:eastAsiaTheme="majorEastAsia"/>
          <w:b/>
          <w:bCs/>
        </w:rPr>
      </w:pPr>
    </w:p>
    <w:p w14:paraId="1262FBC8" w14:textId="34B96124" w:rsidR="009530A5" w:rsidRPr="00F82F56" w:rsidRDefault="009530A5" w:rsidP="009530A5">
      <w:pPr>
        <w:pStyle w:val="Heading1"/>
      </w:pPr>
      <w:r w:rsidRPr="00F82F56">
        <w:t>#3 - “</w:t>
      </w:r>
      <w:r w:rsidR="00165DB0">
        <w:t>Positive Self-Talk: I Am OK As I Am</w:t>
      </w:r>
      <w:r w:rsidRPr="00F82F56">
        <w:t>”</w:t>
      </w:r>
    </w:p>
    <w:p w14:paraId="7A61EB2A" w14:textId="77777777" w:rsidR="009530A5" w:rsidRPr="00F82F56" w:rsidRDefault="009530A5" w:rsidP="009530A5">
      <w:pPr>
        <w:pStyle w:val="Heading2"/>
      </w:pPr>
      <w:r w:rsidRPr="00F82F56">
        <w:t xml:space="preserve">Opening Experience  </w:t>
      </w:r>
    </w:p>
    <w:p w14:paraId="2D4F3EE5" w14:textId="77777777" w:rsidR="00165DB0" w:rsidRPr="00C27D00" w:rsidRDefault="00165DB0" w:rsidP="00165DB0">
      <w:r w:rsidRPr="00C27D00">
        <w:t>Today we will explore self-talk. What are the stories you are telling yourself about yourself? Are they positive and empowering or do they tend to be negative and disempowering? Using positive self-talk is a way to train our brains to recognize our strengths.</w:t>
      </w:r>
    </w:p>
    <w:p w14:paraId="542CAABC" w14:textId="77777777" w:rsidR="00165DB0" w:rsidRDefault="00165DB0" w:rsidP="00165DB0">
      <w:pPr>
        <w:rPr>
          <w:color w:val="212121"/>
          <w:shd w:val="clear" w:color="auto" w:fill="FFFFFF"/>
        </w:rPr>
      </w:pPr>
    </w:p>
    <w:p w14:paraId="509EDC71" w14:textId="2A8DE96D" w:rsidR="00165DB0" w:rsidRDefault="00165DB0" w:rsidP="00165DB0">
      <w:pPr>
        <w:rPr>
          <w:color w:val="212121"/>
          <w:shd w:val="clear" w:color="auto" w:fill="FFFFFF"/>
        </w:rPr>
      </w:pPr>
      <w:r w:rsidRPr="005B6E11">
        <w:rPr>
          <w:color w:val="212121"/>
          <w:shd w:val="clear" w:color="auto" w:fill="FFFFFF"/>
        </w:rPr>
        <w:t>At its core, positive self-talk is a coping mechanism that empowers kids to reframe their thinking, nurtures resilience, and builds self-esteem. As an essential part of </w:t>
      </w:r>
      <w:hyperlink r:id="rId54" w:history="1">
        <w:r w:rsidRPr="005B6E11">
          <w:rPr>
            <w:rStyle w:val="Hyperlink"/>
            <w:rFonts w:eastAsiaTheme="majorEastAsia"/>
            <w:color w:val="1A55AD"/>
            <w:shd w:val="clear" w:color="auto" w:fill="FFFFFF"/>
          </w:rPr>
          <w:t>social-emotional learning</w:t>
        </w:r>
      </w:hyperlink>
      <w:r w:rsidRPr="005B6E11">
        <w:rPr>
          <w:color w:val="212121"/>
          <w:shd w:val="clear" w:color="auto" w:fill="FFFFFF"/>
        </w:rPr>
        <w:t>, positive self-talk is about so much more than fostering a positive attitude. Overall, the goal of positive self-talk is to train the brain to recognize strengths, opportunities for improvement or growth, and reasons to try again.</w:t>
      </w:r>
    </w:p>
    <w:p w14:paraId="2140BE56" w14:textId="4BD2A483" w:rsidR="00165DB0" w:rsidRDefault="00165DB0" w:rsidP="00165DB0">
      <w:pPr>
        <w:rPr>
          <w:color w:val="212121"/>
          <w:shd w:val="clear" w:color="auto" w:fill="FFFFFF"/>
        </w:rPr>
      </w:pPr>
    </w:p>
    <w:p w14:paraId="6AFE0310" w14:textId="2DC875F9" w:rsidR="00165DB0" w:rsidRPr="005B6E11" w:rsidRDefault="00165DB0" w:rsidP="00165DB0">
      <w:r>
        <w:t>Do you know what positive self-talk is? Do you feel happy with life more than you are anxious about it? What baggage are you carrying around? These are all questions that are explored through the activities today.</w:t>
      </w:r>
    </w:p>
    <w:p w14:paraId="1916EC6D" w14:textId="77777777" w:rsidR="009530A5" w:rsidRPr="00F82F56" w:rsidRDefault="009530A5" w:rsidP="009530A5">
      <w:pPr>
        <w:rPr>
          <w:b/>
          <w:bCs/>
        </w:rPr>
      </w:pPr>
    </w:p>
    <w:p w14:paraId="1F78D077" w14:textId="4ABBEB26" w:rsidR="009530A5" w:rsidRPr="00F82F56" w:rsidRDefault="009530A5" w:rsidP="009530A5">
      <w:pPr>
        <w:rPr>
          <w:b/>
          <w:bCs/>
        </w:rPr>
      </w:pPr>
      <w:r w:rsidRPr="00F82F56">
        <w:rPr>
          <w:b/>
          <w:bCs/>
        </w:rPr>
        <w:t>Activity Choices</w:t>
      </w:r>
    </w:p>
    <w:p w14:paraId="26B64925" w14:textId="0292C933" w:rsidR="00165DB0" w:rsidRPr="00165DB0" w:rsidRDefault="00165DB0" w:rsidP="00E72253">
      <w:pPr>
        <w:pStyle w:val="ListParagraph"/>
        <w:numPr>
          <w:ilvl w:val="0"/>
          <w:numId w:val="20"/>
        </w:numPr>
        <w:textAlignment w:val="baseline"/>
        <w:rPr>
          <w:rFonts w:ascii="Arial" w:hAnsi="Arial" w:cs="Arial"/>
        </w:rPr>
      </w:pPr>
      <w:r>
        <w:rPr>
          <w:b/>
          <w:bCs/>
        </w:rPr>
        <w:t>A Guide to Self-Talk</w:t>
      </w:r>
    </w:p>
    <w:p w14:paraId="50BE45B1" w14:textId="20098256" w:rsidR="00165DB0" w:rsidRPr="00165DB0" w:rsidRDefault="00165DB0" w:rsidP="00165DB0">
      <w:pPr>
        <w:pStyle w:val="ListParagraph"/>
        <w:numPr>
          <w:ilvl w:val="1"/>
          <w:numId w:val="20"/>
        </w:numPr>
        <w:rPr>
          <w:rStyle w:val="Hyperlink"/>
          <w:color w:val="auto"/>
          <w:u w:val="none"/>
        </w:rPr>
      </w:pPr>
      <w:hyperlink r:id="rId55" w:history="1">
        <w:r w:rsidRPr="005B6E11">
          <w:rPr>
            <w:rStyle w:val="Hyperlink"/>
          </w:rPr>
          <w:t>https://youtu.be/AJ2YQp3judg</w:t>
        </w:r>
      </w:hyperlink>
    </w:p>
    <w:p w14:paraId="27D9DAFC" w14:textId="7DF95FC7" w:rsidR="00165DB0" w:rsidRDefault="00165DB0" w:rsidP="00165DB0"/>
    <w:p w14:paraId="62DC4DB3" w14:textId="784F617B" w:rsidR="00165DB0" w:rsidRPr="00C0405B" w:rsidRDefault="00165DB0" w:rsidP="00165DB0">
      <w:pPr>
        <w:pStyle w:val="ListParagraph"/>
        <w:numPr>
          <w:ilvl w:val="0"/>
          <w:numId w:val="20"/>
        </w:numPr>
      </w:pPr>
      <w:r>
        <w:rPr>
          <w:b/>
          <w:bCs/>
        </w:rPr>
        <w:t>Ba</w:t>
      </w:r>
      <w:r w:rsidR="00C0405B">
        <w:rPr>
          <w:b/>
          <w:bCs/>
        </w:rPr>
        <w:t>ggage</w:t>
      </w:r>
    </w:p>
    <w:p w14:paraId="185B9EB4" w14:textId="2D47FE41" w:rsidR="00C0405B" w:rsidRDefault="00C0405B" w:rsidP="00C0405B">
      <w:pPr>
        <w:pStyle w:val="ListParagraph"/>
        <w:numPr>
          <w:ilvl w:val="1"/>
          <w:numId w:val="20"/>
        </w:numPr>
      </w:pPr>
      <w:r>
        <w:t>Complete the online handout</w:t>
      </w:r>
    </w:p>
    <w:p w14:paraId="7DFE1408" w14:textId="47FC27F4" w:rsidR="00C0405B" w:rsidRDefault="00C0405B" w:rsidP="00C0405B">
      <w:pPr>
        <w:pStyle w:val="ListParagraph"/>
        <w:numPr>
          <w:ilvl w:val="2"/>
          <w:numId w:val="20"/>
        </w:numPr>
      </w:pPr>
      <w:hyperlink r:id="rId56" w:history="1">
        <w:r w:rsidRPr="001337F2">
          <w:rPr>
            <w:rStyle w:val="Hyperlink"/>
          </w:rPr>
          <w:t>https://www.thehelpfulcounselor.com/emotional-baggage-free-printable/</w:t>
        </w:r>
      </w:hyperlink>
    </w:p>
    <w:p w14:paraId="543D5A4E" w14:textId="5F3DE521" w:rsidR="00165DB0" w:rsidRPr="00C0405B" w:rsidRDefault="00165DB0" w:rsidP="00C0405B">
      <w:pPr>
        <w:textAlignment w:val="baseline"/>
        <w:rPr>
          <w:rFonts w:ascii="Arial" w:hAnsi="Arial" w:cs="Arial"/>
          <w:b/>
          <w:bCs/>
        </w:rPr>
      </w:pPr>
    </w:p>
    <w:p w14:paraId="4BE59BE8" w14:textId="121EC7FA" w:rsidR="00F82F56" w:rsidRPr="00C0405B" w:rsidRDefault="00C0405B" w:rsidP="00C0405B">
      <w:pPr>
        <w:pStyle w:val="ListParagraph"/>
        <w:numPr>
          <w:ilvl w:val="0"/>
          <w:numId w:val="70"/>
        </w:numPr>
        <w:rPr>
          <w:rStyle w:val="Hyperlink"/>
          <w:color w:val="auto"/>
          <w:u w:val="none"/>
        </w:rPr>
      </w:pPr>
      <w:r>
        <w:rPr>
          <w:b/>
          <w:bCs/>
        </w:rPr>
        <w:t xml:space="preserve">Teen Activity: </w:t>
      </w:r>
      <w:hyperlink r:id="rId57" w:history="1">
        <w:r w:rsidRPr="00C0405B">
          <w:rPr>
            <w:rStyle w:val="Hyperlink"/>
            <w:bdr w:val="none" w:sz="0" w:space="0" w:color="auto" w:frame="1"/>
          </w:rPr>
          <w:t>https://youtu.be/fLJsdqxnZb0</w:t>
        </w:r>
      </w:hyperlink>
    </w:p>
    <w:p w14:paraId="41EA6C4E" w14:textId="69CB0A00" w:rsidR="00C0405B" w:rsidRDefault="00C0405B" w:rsidP="00C0405B"/>
    <w:p w14:paraId="5B72E29B" w14:textId="20A3AC46" w:rsidR="00C0405B" w:rsidRDefault="00C0405B" w:rsidP="00C0405B">
      <w:pPr>
        <w:pStyle w:val="ListParagraph"/>
        <w:numPr>
          <w:ilvl w:val="0"/>
          <w:numId w:val="70"/>
        </w:numPr>
      </w:pPr>
      <w:r w:rsidRPr="00C0405B">
        <w:rPr>
          <w:b/>
          <w:bCs/>
        </w:rPr>
        <w:t xml:space="preserve">I Am Awesome:  </w:t>
      </w:r>
      <w:r>
        <w:t xml:space="preserve">Complete the handout below. </w:t>
      </w:r>
    </w:p>
    <w:p w14:paraId="449814E0" w14:textId="77777777" w:rsidR="00C0405B" w:rsidRPr="00C0405B" w:rsidRDefault="00C0405B" w:rsidP="00C0405B"/>
    <w:p w14:paraId="2D4B9BC3" w14:textId="641CA03A" w:rsidR="00C0405B" w:rsidRPr="00C0405B" w:rsidRDefault="00C0405B" w:rsidP="00C0405B">
      <w:r>
        <w:rPr>
          <w:noProof/>
        </w:rPr>
        <w:lastRenderedPageBreak/>
        <w:drawing>
          <wp:anchor distT="0" distB="0" distL="114300" distR="114300" simplePos="0" relativeHeight="251665408" behindDoc="0" locked="0" layoutInCell="1" allowOverlap="1" wp14:anchorId="304CDD05" wp14:editId="01BEB09F">
            <wp:simplePos x="0" y="0"/>
            <wp:positionH relativeFrom="column">
              <wp:posOffset>124074</wp:posOffset>
            </wp:positionH>
            <wp:positionV relativeFrom="paragraph">
              <wp:posOffset>172085</wp:posOffset>
            </wp:positionV>
            <wp:extent cx="6223000" cy="8055610"/>
            <wp:effectExtent l="0" t="0" r="0" b="0"/>
            <wp:wrapNone/>
            <wp:docPr id="4" name="Picture 4" descr="A picture containing circl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ircle, design&#10;&#10;Description automatically generated"/>
                    <pic:cNvPicPr/>
                  </pic:nvPicPr>
                  <pic:blipFill>
                    <a:blip r:embed="rId58"/>
                    <a:stretch>
                      <a:fillRect/>
                    </a:stretch>
                  </pic:blipFill>
                  <pic:spPr>
                    <a:xfrm>
                      <a:off x="0" y="0"/>
                      <a:ext cx="6223000" cy="8055610"/>
                    </a:xfrm>
                    <a:prstGeom prst="rect">
                      <a:avLst/>
                    </a:prstGeom>
                  </pic:spPr>
                </pic:pic>
              </a:graphicData>
            </a:graphic>
            <wp14:sizeRelH relativeFrom="page">
              <wp14:pctWidth>0</wp14:pctWidth>
            </wp14:sizeRelH>
            <wp14:sizeRelV relativeFrom="page">
              <wp14:pctHeight>0</wp14:pctHeight>
            </wp14:sizeRelV>
          </wp:anchor>
        </w:drawing>
      </w:r>
    </w:p>
    <w:p w14:paraId="125E3400" w14:textId="3E1C70B5" w:rsidR="00C0405B" w:rsidRDefault="00C0405B" w:rsidP="00C0405B">
      <w:pPr>
        <w:pStyle w:val="ListParagraph"/>
      </w:pPr>
    </w:p>
    <w:p w14:paraId="0E37EBD0" w14:textId="44CDD848" w:rsidR="00C0405B" w:rsidRDefault="00C0405B" w:rsidP="00C0405B"/>
    <w:p w14:paraId="27EF23A4" w14:textId="1C370A1F" w:rsidR="00C0405B" w:rsidRDefault="00C0405B" w:rsidP="00C0405B"/>
    <w:p w14:paraId="068BFBF1" w14:textId="434CF443" w:rsidR="00C0405B" w:rsidRDefault="00C0405B" w:rsidP="00C0405B"/>
    <w:p w14:paraId="7A439284" w14:textId="4B9B63D4" w:rsidR="00C0405B" w:rsidRDefault="00C0405B" w:rsidP="00C0405B"/>
    <w:p w14:paraId="2351A9A3" w14:textId="0EE5A217" w:rsidR="00C0405B" w:rsidRDefault="00C0405B" w:rsidP="00C0405B"/>
    <w:p w14:paraId="1A8817F6" w14:textId="720BF668" w:rsidR="00C0405B" w:rsidRDefault="00C0405B" w:rsidP="00C0405B"/>
    <w:p w14:paraId="4FF8DCE8" w14:textId="193F8421" w:rsidR="00C0405B" w:rsidRDefault="00C0405B" w:rsidP="00C0405B"/>
    <w:p w14:paraId="34BCA348" w14:textId="43D0CAF6" w:rsidR="00C0405B" w:rsidRDefault="00C0405B" w:rsidP="00C0405B"/>
    <w:p w14:paraId="3C0715FC" w14:textId="76E33D7C" w:rsidR="00C0405B" w:rsidRDefault="00C0405B" w:rsidP="00C0405B"/>
    <w:p w14:paraId="06BAAF31" w14:textId="42DFA911" w:rsidR="00C0405B" w:rsidRDefault="00C0405B" w:rsidP="00C0405B"/>
    <w:p w14:paraId="1965C8D8" w14:textId="70D6CDDF" w:rsidR="00C0405B" w:rsidRDefault="00C0405B" w:rsidP="00C0405B"/>
    <w:p w14:paraId="7BA4E82F" w14:textId="006C3CCD" w:rsidR="00C0405B" w:rsidRDefault="00C0405B" w:rsidP="00C0405B"/>
    <w:p w14:paraId="53654356" w14:textId="6ED5234A" w:rsidR="00C0405B" w:rsidRDefault="00C0405B" w:rsidP="00C0405B"/>
    <w:p w14:paraId="01B7CC84" w14:textId="032D9689" w:rsidR="00C0405B" w:rsidRDefault="00C0405B" w:rsidP="00C0405B"/>
    <w:p w14:paraId="06F4AA31" w14:textId="7331C88C" w:rsidR="00C0405B" w:rsidRDefault="00C0405B" w:rsidP="00C0405B"/>
    <w:p w14:paraId="57E7A8A0" w14:textId="6D3CDD03" w:rsidR="00C0405B" w:rsidRDefault="00C0405B" w:rsidP="00C0405B"/>
    <w:p w14:paraId="52F7A297" w14:textId="01256748" w:rsidR="00C0405B" w:rsidRDefault="00C0405B" w:rsidP="00C0405B"/>
    <w:p w14:paraId="12F7E244" w14:textId="4AB00B84" w:rsidR="00C0405B" w:rsidRDefault="00C0405B" w:rsidP="00C0405B"/>
    <w:p w14:paraId="5EB6B0DD" w14:textId="21ABF1A4" w:rsidR="00C0405B" w:rsidRDefault="00C0405B" w:rsidP="00C0405B"/>
    <w:p w14:paraId="5C61F4DF" w14:textId="34FBF61D" w:rsidR="00C0405B" w:rsidRDefault="00C0405B" w:rsidP="00C0405B"/>
    <w:p w14:paraId="411D8DFA" w14:textId="25DC88B0" w:rsidR="00C0405B" w:rsidRDefault="00C0405B" w:rsidP="00C0405B"/>
    <w:p w14:paraId="18748BC0" w14:textId="4A2206FC" w:rsidR="00C0405B" w:rsidRDefault="00C0405B" w:rsidP="00C0405B"/>
    <w:p w14:paraId="1672E145" w14:textId="5038C0DF" w:rsidR="00C0405B" w:rsidRDefault="00C0405B" w:rsidP="00C0405B"/>
    <w:p w14:paraId="2C4C1CAE" w14:textId="7EF507BD" w:rsidR="00C0405B" w:rsidRDefault="00C0405B" w:rsidP="00C0405B"/>
    <w:p w14:paraId="1936D745" w14:textId="67ED4469" w:rsidR="00C0405B" w:rsidRDefault="00C0405B" w:rsidP="00C0405B"/>
    <w:p w14:paraId="146661E3" w14:textId="36C610F7" w:rsidR="00C0405B" w:rsidRDefault="00C0405B" w:rsidP="00C0405B"/>
    <w:p w14:paraId="6785A2DA" w14:textId="0CC57E35" w:rsidR="00C0405B" w:rsidRDefault="00C0405B" w:rsidP="00C0405B"/>
    <w:p w14:paraId="0F877825" w14:textId="5B18E274" w:rsidR="00C0405B" w:rsidRDefault="00C0405B" w:rsidP="00C0405B"/>
    <w:p w14:paraId="64B47320" w14:textId="79B17D8B" w:rsidR="00C0405B" w:rsidRDefault="00C0405B" w:rsidP="00C0405B"/>
    <w:p w14:paraId="292A456B" w14:textId="55B5E087" w:rsidR="00C0405B" w:rsidRDefault="00C0405B" w:rsidP="00C0405B"/>
    <w:p w14:paraId="3D737FE6" w14:textId="12FE60C4" w:rsidR="00C0405B" w:rsidRDefault="00C0405B" w:rsidP="00C0405B"/>
    <w:p w14:paraId="43D2FA3F" w14:textId="0FD721D3" w:rsidR="00C0405B" w:rsidRDefault="00C0405B" w:rsidP="00C0405B"/>
    <w:p w14:paraId="4B395473" w14:textId="71698D7A" w:rsidR="00C0405B" w:rsidRDefault="00C0405B" w:rsidP="00C0405B"/>
    <w:p w14:paraId="79656905" w14:textId="427ACDA4" w:rsidR="00C0405B" w:rsidRDefault="00C0405B" w:rsidP="00C0405B"/>
    <w:p w14:paraId="7C2FEAE9" w14:textId="5553E0C8" w:rsidR="00C0405B" w:rsidRDefault="00C0405B" w:rsidP="00C0405B"/>
    <w:p w14:paraId="0DE3477B" w14:textId="6339DF98" w:rsidR="00C0405B" w:rsidRDefault="00C0405B" w:rsidP="00C0405B"/>
    <w:p w14:paraId="176D30B4" w14:textId="393BAE0F" w:rsidR="00C0405B" w:rsidRDefault="00C0405B" w:rsidP="00C0405B"/>
    <w:p w14:paraId="419138E3" w14:textId="7B402238" w:rsidR="00C0405B" w:rsidRDefault="00C0405B" w:rsidP="00C0405B"/>
    <w:p w14:paraId="666DC2AA" w14:textId="1BD1EB92" w:rsidR="00C0405B" w:rsidRDefault="00C0405B" w:rsidP="00C0405B"/>
    <w:p w14:paraId="5F470486" w14:textId="42856345" w:rsidR="00C0405B" w:rsidRDefault="00C0405B" w:rsidP="00C0405B"/>
    <w:p w14:paraId="123E18B3" w14:textId="73463B34" w:rsidR="00C0405B" w:rsidRDefault="00C0405B" w:rsidP="00C0405B"/>
    <w:p w14:paraId="685A3239" w14:textId="6745AA1E" w:rsidR="00C0405B" w:rsidRDefault="00C0405B" w:rsidP="00C0405B"/>
    <w:p w14:paraId="769C32F0" w14:textId="615B0C8F" w:rsidR="00C0405B" w:rsidRDefault="00C0405B" w:rsidP="00C0405B"/>
    <w:p w14:paraId="7CFDAF06" w14:textId="2B307AA8" w:rsidR="00C0405B" w:rsidRDefault="00C0405B" w:rsidP="00C0405B"/>
    <w:p w14:paraId="7DDE5412" w14:textId="554C3CF6" w:rsidR="00C0405B" w:rsidRDefault="00C0405B" w:rsidP="00C0405B"/>
    <w:p w14:paraId="68CB7E1C" w14:textId="61B1E2B8" w:rsidR="00C0405B" w:rsidRDefault="00C0405B" w:rsidP="00C0405B"/>
    <w:p w14:paraId="005391ED" w14:textId="2111E5D9" w:rsidR="00C0405B" w:rsidRDefault="00C0405B" w:rsidP="00C0405B"/>
    <w:p w14:paraId="46AB8AE1" w14:textId="77777777" w:rsidR="00C0405B" w:rsidRDefault="00C0405B" w:rsidP="00C0405B"/>
    <w:p w14:paraId="1BED68DE" w14:textId="7DDCD8EC" w:rsidR="005E747B" w:rsidRDefault="005E747B" w:rsidP="005E747B"/>
    <w:p w14:paraId="4EF2CE6D" w14:textId="77777777" w:rsidR="009530A5" w:rsidRPr="00F82F56" w:rsidRDefault="009530A5" w:rsidP="009530A5">
      <w:pPr>
        <w:pStyle w:val="Heading2"/>
      </w:pPr>
      <w:r w:rsidRPr="00F82F56">
        <w:lastRenderedPageBreak/>
        <w:t xml:space="preserve">Meditation Zone </w:t>
      </w:r>
    </w:p>
    <w:p w14:paraId="3B86677D" w14:textId="6116D232" w:rsidR="00AA1D3E" w:rsidRPr="00C93C42" w:rsidRDefault="00C93C42" w:rsidP="00AA1D3E">
      <w:r w:rsidRPr="00C93C42">
        <w:t>Take time each day to check in with our body, can help us identify places of stress. Use the 5-minute body scan to help you be more mindful and then practice some positive affirmations.</w:t>
      </w:r>
    </w:p>
    <w:p w14:paraId="438A9FC1" w14:textId="77777777" w:rsidR="00C93C42" w:rsidRPr="00AA1D3E" w:rsidRDefault="00C93C42" w:rsidP="00AA1D3E"/>
    <w:p w14:paraId="4DCBC2D8" w14:textId="58145C30" w:rsidR="00F82F56" w:rsidRDefault="00DD66C0" w:rsidP="00C93C42">
      <w:pPr>
        <w:pStyle w:val="ListParagraph"/>
        <w:numPr>
          <w:ilvl w:val="0"/>
          <w:numId w:val="31"/>
        </w:numPr>
      </w:pPr>
      <w:r>
        <w:rPr>
          <w:b/>
          <w:bCs/>
        </w:rPr>
        <w:t>5-Minute Body Scan Meditation</w:t>
      </w:r>
    </w:p>
    <w:p w14:paraId="77619144" w14:textId="77777777" w:rsidR="00C93C42" w:rsidRPr="005B6E11" w:rsidRDefault="00C93C42" w:rsidP="00C93C42">
      <w:pPr>
        <w:pStyle w:val="ListParagraph"/>
        <w:numPr>
          <w:ilvl w:val="1"/>
          <w:numId w:val="31"/>
        </w:numPr>
      </w:pPr>
      <w:hyperlink r:id="rId59" w:history="1">
        <w:r w:rsidRPr="005B6E11">
          <w:rPr>
            <w:rStyle w:val="Hyperlink"/>
          </w:rPr>
          <w:t>https://www.youtube.com/watch?v=wSLuEXsMUOo</w:t>
        </w:r>
      </w:hyperlink>
    </w:p>
    <w:p w14:paraId="09F782CC" w14:textId="77777777" w:rsidR="00C93C42" w:rsidRDefault="00C93C42" w:rsidP="00C93C42">
      <w:pPr>
        <w:pStyle w:val="ListParagraph"/>
      </w:pPr>
    </w:p>
    <w:p w14:paraId="50A42944" w14:textId="77777777" w:rsidR="00DD66C0" w:rsidRPr="00DD66C0" w:rsidRDefault="00DD66C0" w:rsidP="00DD66C0">
      <w:pPr>
        <w:pStyle w:val="ListParagraph"/>
        <w:numPr>
          <w:ilvl w:val="0"/>
          <w:numId w:val="31"/>
        </w:numPr>
      </w:pPr>
      <w:r>
        <w:rPr>
          <w:b/>
          <w:bCs/>
        </w:rPr>
        <w:t>Practicing Positive Affirmations</w:t>
      </w:r>
    </w:p>
    <w:p w14:paraId="329EA396" w14:textId="77777777" w:rsidR="00DD66C0" w:rsidRDefault="00DD66C0" w:rsidP="00DD66C0">
      <w:pPr>
        <w:pStyle w:val="ListParagraph"/>
        <w:numPr>
          <w:ilvl w:val="1"/>
          <w:numId w:val="31"/>
        </w:numPr>
      </w:pPr>
      <w:r w:rsidRPr="002930B0">
        <w:t xml:space="preserve">Positive affirmations are belief systems rooted in the universal truth. They are positive statements that teens can repeat to themselves </w:t>
      </w:r>
      <w:proofErr w:type="gramStart"/>
      <w:r w:rsidRPr="002930B0">
        <w:t>in order to</w:t>
      </w:r>
      <w:proofErr w:type="gramEnd"/>
      <w:r w:rsidRPr="002930B0">
        <w:t xml:space="preserve"> increase self-esteem, promote positive thinking, and change negative self-talk.</w:t>
      </w:r>
    </w:p>
    <w:p w14:paraId="3C9C26C0" w14:textId="77777777" w:rsidR="00DD66C0" w:rsidRDefault="00DD66C0" w:rsidP="00DD66C0">
      <w:pPr>
        <w:pStyle w:val="ListParagraph"/>
        <w:numPr>
          <w:ilvl w:val="1"/>
          <w:numId w:val="31"/>
        </w:numPr>
      </w:pPr>
      <w:r w:rsidRPr="002930B0">
        <w:t>The healing power of affirmation comes not from saying the positive words aloud, but from internalizing them. </w:t>
      </w:r>
    </w:p>
    <w:p w14:paraId="29DF2677" w14:textId="71B80B73" w:rsidR="00DD66C0" w:rsidRPr="002930B0" w:rsidRDefault="00DD66C0" w:rsidP="00DD66C0">
      <w:pPr>
        <w:pStyle w:val="ListParagraph"/>
        <w:numPr>
          <w:ilvl w:val="1"/>
          <w:numId w:val="31"/>
        </w:numPr>
      </w:pPr>
      <w:r w:rsidRPr="00DD66C0">
        <w:rPr>
          <w:rFonts w:eastAsiaTheme="majorEastAsia"/>
        </w:rPr>
        <w:t>Create a list of positive statements about yourself and you can say each day.</w:t>
      </w:r>
    </w:p>
    <w:p w14:paraId="071BC8CB" w14:textId="277245A3" w:rsidR="00CD2B99" w:rsidRPr="00AA1D3E" w:rsidRDefault="00CD2B99" w:rsidP="00AA1D3E">
      <w:pPr>
        <w:pStyle w:val="ListParagraph"/>
        <w:jc w:val="both"/>
        <w:rPr>
          <w:b/>
          <w:bCs/>
        </w:rPr>
      </w:pPr>
    </w:p>
    <w:p w14:paraId="65E63D14" w14:textId="3466A100" w:rsidR="0007362E" w:rsidRPr="00AA1D3E" w:rsidRDefault="0007362E" w:rsidP="00E72253">
      <w:pPr>
        <w:pStyle w:val="ListParagraph"/>
        <w:numPr>
          <w:ilvl w:val="0"/>
          <w:numId w:val="21"/>
        </w:numPr>
      </w:pPr>
      <w:r w:rsidRPr="00C93C42">
        <w:rPr>
          <w:b/>
          <w:bCs/>
        </w:rPr>
        <w:t>Sacred Table:</w:t>
      </w:r>
      <w:r w:rsidRPr="00AA1D3E">
        <w:t xml:space="preserve"> </w:t>
      </w:r>
      <w:r w:rsidR="00AA1D3E" w:rsidRPr="00AA1D3E">
        <w:t xml:space="preserve">Find an object that connects </w:t>
      </w:r>
      <w:r w:rsidR="00C93C42">
        <w:t>reminds you to hold positive thoughts</w:t>
      </w:r>
      <w:r w:rsidR="00AA1D3E" w:rsidRPr="00AA1D3E">
        <w:t xml:space="preserve"> and add it to your meditation space.</w:t>
      </w:r>
    </w:p>
    <w:p w14:paraId="6767BD90" w14:textId="0A00D7EA" w:rsidR="009530A5" w:rsidRDefault="009530A5" w:rsidP="00CD2B99">
      <w:pPr>
        <w:pStyle w:val="Heading2"/>
      </w:pPr>
      <w:r w:rsidRPr="00F82F56">
        <w:t xml:space="preserve">Media </w:t>
      </w:r>
      <w:r w:rsidR="00DD66C0">
        <w:t>Room</w:t>
      </w:r>
    </w:p>
    <w:p w14:paraId="5D67F3CA" w14:textId="387F560B" w:rsidR="00DD66C0" w:rsidRDefault="00DD66C0" w:rsidP="00DD66C0">
      <w:r w:rsidRPr="00DD66C0">
        <w:t xml:space="preserve">Welcome to the media room. As you watch the video on how every small kindness </w:t>
      </w:r>
      <w:proofErr w:type="gramStart"/>
      <w:r w:rsidRPr="00DD66C0">
        <w:t>matters</w:t>
      </w:r>
      <w:proofErr w:type="gramEnd"/>
      <w:r w:rsidRPr="00DD66C0">
        <w:t>, think about how you can pay forward kindness and generosity shown to you. Remember, the more we look for those small kindnesses, the more we will see them.</w:t>
      </w:r>
    </w:p>
    <w:p w14:paraId="0814BF1D" w14:textId="77777777" w:rsidR="00DD66C0" w:rsidRPr="00DD66C0" w:rsidRDefault="00DD66C0" w:rsidP="00DD66C0">
      <w:pPr>
        <w:rPr>
          <w:sz w:val="32"/>
          <w:szCs w:val="32"/>
        </w:rPr>
      </w:pPr>
    </w:p>
    <w:p w14:paraId="429A87C3" w14:textId="77777777" w:rsidR="00DD66C0" w:rsidRPr="00DD66C0" w:rsidRDefault="00DD66C0" w:rsidP="003501A3">
      <w:pPr>
        <w:pStyle w:val="ListParagraph"/>
        <w:numPr>
          <w:ilvl w:val="0"/>
          <w:numId w:val="21"/>
        </w:numPr>
      </w:pPr>
      <w:r w:rsidRPr="00DD66C0">
        <w:rPr>
          <w:b/>
          <w:bCs/>
        </w:rPr>
        <w:t>See the Good, Every Kindness Matters</w:t>
      </w:r>
    </w:p>
    <w:p w14:paraId="3FF4F697" w14:textId="33A636D5" w:rsidR="00AA1D3E" w:rsidRPr="00AA1D3E" w:rsidRDefault="00AA1D3E" w:rsidP="00DD66C0">
      <w:pPr>
        <w:pStyle w:val="ListParagraph"/>
        <w:numPr>
          <w:ilvl w:val="1"/>
          <w:numId w:val="21"/>
        </w:numPr>
      </w:pPr>
      <w:r>
        <w:t xml:space="preserve"> </w:t>
      </w:r>
      <w:hyperlink r:id="rId60" w:history="1">
        <w:r w:rsidR="00DD66C0" w:rsidRPr="00670082">
          <w:rPr>
            <w:rStyle w:val="Hyperlink"/>
          </w:rPr>
          <w:t>https://www.youtube.com/watch?v=PT-HBl2TVtI</w:t>
        </w:r>
      </w:hyperlink>
    </w:p>
    <w:p w14:paraId="3322FBD4" w14:textId="79219567" w:rsidR="009530A5" w:rsidRDefault="009530A5" w:rsidP="009530A5"/>
    <w:p w14:paraId="0CFC099E" w14:textId="77777777" w:rsidR="00AA1D3E" w:rsidRPr="00DD66C0" w:rsidRDefault="00117F4B" w:rsidP="00E72253">
      <w:pPr>
        <w:pStyle w:val="ListParagraph"/>
        <w:numPr>
          <w:ilvl w:val="0"/>
          <w:numId w:val="32"/>
        </w:numPr>
        <w:rPr>
          <w:b/>
          <w:bCs/>
        </w:rPr>
      </w:pPr>
      <w:r w:rsidRPr="00DD66C0">
        <w:rPr>
          <w:b/>
          <w:bCs/>
        </w:rPr>
        <w:t>Reflection Questions</w:t>
      </w:r>
    </w:p>
    <w:p w14:paraId="24E7BC8D" w14:textId="77777777" w:rsidR="00DD66C0" w:rsidRPr="00670082" w:rsidRDefault="00DD66C0" w:rsidP="00DD66C0">
      <w:pPr>
        <w:pStyle w:val="ListParagraph"/>
        <w:numPr>
          <w:ilvl w:val="1"/>
          <w:numId w:val="32"/>
        </w:numPr>
      </w:pPr>
      <w:r w:rsidRPr="00670082">
        <w:t>What is happening in the video?</w:t>
      </w:r>
    </w:p>
    <w:p w14:paraId="69393E98" w14:textId="77777777" w:rsidR="00DD66C0" w:rsidRPr="00670082" w:rsidRDefault="00DD66C0" w:rsidP="00DD66C0">
      <w:pPr>
        <w:pStyle w:val="ListParagraph"/>
        <w:numPr>
          <w:ilvl w:val="1"/>
          <w:numId w:val="32"/>
        </w:numPr>
      </w:pPr>
      <w:r w:rsidRPr="00670082">
        <w:t>What do you notice?</w:t>
      </w:r>
    </w:p>
    <w:p w14:paraId="54233119" w14:textId="77777777" w:rsidR="00DD66C0" w:rsidRPr="00670082" w:rsidRDefault="00DD66C0" w:rsidP="00DD66C0">
      <w:pPr>
        <w:pStyle w:val="ListParagraph"/>
        <w:numPr>
          <w:ilvl w:val="1"/>
          <w:numId w:val="32"/>
        </w:numPr>
      </w:pPr>
      <w:r w:rsidRPr="00670082">
        <w:t>How did one small act make a difference?</w:t>
      </w:r>
    </w:p>
    <w:p w14:paraId="651F6ACA" w14:textId="77777777" w:rsidR="00DD66C0" w:rsidRPr="00670082" w:rsidRDefault="00DD66C0" w:rsidP="00DD66C0">
      <w:pPr>
        <w:pStyle w:val="ListParagraph"/>
        <w:numPr>
          <w:ilvl w:val="1"/>
          <w:numId w:val="32"/>
        </w:numPr>
      </w:pPr>
      <w:r w:rsidRPr="00670082">
        <w:t>Think about a time you saw a small act of kindness. What affect did it have on you?</w:t>
      </w:r>
    </w:p>
    <w:p w14:paraId="0150B801" w14:textId="77777777" w:rsidR="00DD66C0" w:rsidRPr="00670082" w:rsidRDefault="00DD66C0" w:rsidP="00DD66C0">
      <w:pPr>
        <w:pStyle w:val="ListParagraph"/>
        <w:numPr>
          <w:ilvl w:val="1"/>
          <w:numId w:val="32"/>
        </w:numPr>
      </w:pPr>
      <w:r w:rsidRPr="00670082">
        <w:t>Describe a time you saw something good in a difficult situation. What happened next?</w:t>
      </w:r>
    </w:p>
    <w:p w14:paraId="10AFB211" w14:textId="77777777" w:rsidR="00DD66C0" w:rsidRPr="00670082" w:rsidRDefault="00DD66C0" w:rsidP="00DD66C0">
      <w:pPr>
        <w:pStyle w:val="ListParagraph"/>
        <w:numPr>
          <w:ilvl w:val="1"/>
          <w:numId w:val="32"/>
        </w:numPr>
      </w:pPr>
      <w:r w:rsidRPr="00670082">
        <w:t>Describe a time when you thought something negative about yourself? How did it feel?</w:t>
      </w:r>
    </w:p>
    <w:p w14:paraId="3F4EF664" w14:textId="77777777" w:rsidR="00DD66C0" w:rsidRPr="00670082" w:rsidRDefault="00DD66C0" w:rsidP="00DD66C0">
      <w:pPr>
        <w:pStyle w:val="ListParagraph"/>
        <w:numPr>
          <w:ilvl w:val="1"/>
          <w:numId w:val="32"/>
        </w:numPr>
      </w:pPr>
      <w:r w:rsidRPr="00670082">
        <w:t>Describe a time when you acknowledged something positive in yourself? How did it feel?</w:t>
      </w:r>
    </w:p>
    <w:p w14:paraId="087D8C62" w14:textId="534F32DB" w:rsidR="00117F4B" w:rsidRPr="00F82F56" w:rsidRDefault="00DD66C0" w:rsidP="00DD66C0">
      <w:pPr>
        <w:pStyle w:val="ListParagraph"/>
        <w:numPr>
          <w:ilvl w:val="1"/>
          <w:numId w:val="32"/>
        </w:numPr>
      </w:pPr>
      <w:r w:rsidRPr="00670082">
        <w:t>How can caring for and nurturing yourself affect your life?</w:t>
      </w:r>
    </w:p>
    <w:p w14:paraId="6023CD8E" w14:textId="77777777" w:rsidR="009530A5" w:rsidRPr="00F82F56" w:rsidRDefault="009530A5" w:rsidP="009530A5">
      <w:pPr>
        <w:pStyle w:val="Heading2"/>
      </w:pPr>
      <w:r w:rsidRPr="00F82F56">
        <w:t>Creation Station</w:t>
      </w:r>
    </w:p>
    <w:p w14:paraId="3A7691F3" w14:textId="77777777" w:rsidR="00DD66C0" w:rsidRPr="00E52289" w:rsidRDefault="00DD66C0" w:rsidP="00DD66C0">
      <w:bookmarkStart w:id="0" w:name="_Hlk78811015"/>
      <w:r w:rsidRPr="00E52289">
        <w:t>When we make a conscious effort to see the good, it allows us to have a change of heart and mind. Even acknowledging one small act of kindness can have a huge effect. Being resilient includes being gentle with ourselves as we grow in understanding of who we truly are.</w:t>
      </w:r>
    </w:p>
    <w:p w14:paraId="6E277A1A" w14:textId="2C119B10" w:rsidR="00117F4B" w:rsidRDefault="00F96E03" w:rsidP="00F96E03">
      <w:r w:rsidRPr="00F96E03">
        <w:t>on paper what faith would look lie if you could see it. Have fun stretching your faith awareness!</w:t>
      </w:r>
    </w:p>
    <w:p w14:paraId="41055D31" w14:textId="77777777" w:rsidR="00F96E03" w:rsidRPr="00F96E03" w:rsidRDefault="00F96E03" w:rsidP="00F96E03"/>
    <w:p w14:paraId="71849A6B" w14:textId="527EF8F1" w:rsidR="00F96E03" w:rsidRPr="00DD66C0" w:rsidRDefault="00DD66C0" w:rsidP="00E72253">
      <w:pPr>
        <w:pStyle w:val="ListParagraph"/>
        <w:numPr>
          <w:ilvl w:val="0"/>
          <w:numId w:val="22"/>
        </w:numPr>
        <w:rPr>
          <w:b/>
          <w:bCs/>
        </w:rPr>
      </w:pPr>
      <w:r>
        <w:rPr>
          <w:b/>
          <w:bCs/>
        </w:rPr>
        <w:t>Power of Positivity</w:t>
      </w:r>
    </w:p>
    <w:p w14:paraId="4EAB1AB8" w14:textId="77777777" w:rsidR="00DD66C0" w:rsidRPr="00DD66C0" w:rsidRDefault="00DD66C0" w:rsidP="00DD66C0">
      <w:pPr>
        <w:pStyle w:val="ListParagraph"/>
        <w:numPr>
          <w:ilvl w:val="1"/>
          <w:numId w:val="22"/>
        </w:numPr>
      </w:pPr>
      <w:hyperlink r:id="rId61" w:history="1">
        <w:r w:rsidRPr="00DD66C0">
          <w:rPr>
            <w:rStyle w:val="Hyperlink"/>
          </w:rPr>
          <w:t>https://youtu.be/kO1kgl0p-Hw</w:t>
        </w:r>
      </w:hyperlink>
    </w:p>
    <w:p w14:paraId="2DF7F9B9" w14:textId="77777777" w:rsidR="00F96E03" w:rsidRPr="00F96E03" w:rsidRDefault="00F96E03" w:rsidP="00F96E03"/>
    <w:p w14:paraId="0C273A92" w14:textId="77777777" w:rsidR="00DD66C0" w:rsidRPr="00DD66C0" w:rsidRDefault="00DD66C0" w:rsidP="00DD66C0">
      <w:pPr>
        <w:pStyle w:val="ListParagraph"/>
        <w:numPr>
          <w:ilvl w:val="0"/>
          <w:numId w:val="22"/>
        </w:numPr>
        <w:textAlignment w:val="baseline"/>
      </w:pPr>
      <w:r>
        <w:rPr>
          <w:b/>
          <w:bCs/>
        </w:rPr>
        <w:t>3 Good Things</w:t>
      </w:r>
    </w:p>
    <w:p w14:paraId="65A29440" w14:textId="77777777" w:rsidR="00DD66C0" w:rsidRPr="00DD66C0" w:rsidRDefault="00DD66C0" w:rsidP="00DD66C0">
      <w:pPr>
        <w:pStyle w:val="ListParagraph"/>
        <w:numPr>
          <w:ilvl w:val="1"/>
          <w:numId w:val="22"/>
        </w:numPr>
        <w:shd w:val="clear" w:color="auto" w:fill="FFFFFF"/>
        <w:textAlignment w:val="baseline"/>
        <w:rPr>
          <w:i/>
          <w:iCs/>
          <w:color w:val="2A2A2A"/>
        </w:rPr>
      </w:pPr>
      <w:r w:rsidRPr="00DD66C0">
        <w:rPr>
          <w:color w:val="2A2A2A"/>
        </w:rPr>
        <w:t>According to Fredrickson’s broaden-and-build theory (2001), </w:t>
      </w:r>
      <w:hyperlink r:id="rId62" w:history="1">
        <w:r w:rsidRPr="00DD66C0">
          <w:rPr>
            <w:rStyle w:val="Hyperlink"/>
            <w:b/>
            <w:bCs/>
            <w:color w:val="464A61"/>
          </w:rPr>
          <w:t>positive emotions</w:t>
        </w:r>
      </w:hyperlink>
      <w:r w:rsidRPr="00DD66C0">
        <w:rPr>
          <w:color w:val="2A2A2A"/>
        </w:rPr>
        <w:t xml:space="preserve"> can help broaden your momentary thoughts, actions, and attention to your surroundings. One example of this is to foster positive thoughts and emotions. Says Barbara Fredrickson, </w:t>
      </w:r>
      <w:r w:rsidRPr="00DD66C0">
        <w:rPr>
          <w:color w:val="2A2A2A"/>
        </w:rPr>
        <w:lastRenderedPageBreak/>
        <w:t>PhD, the author of Positivity (2009):</w:t>
      </w:r>
      <w:r w:rsidRPr="00DD66C0">
        <w:rPr>
          <w:color w:val="2A2A2A"/>
        </w:rPr>
        <w:t xml:space="preserve"> </w:t>
      </w:r>
      <w:r w:rsidRPr="00DD66C0">
        <w:rPr>
          <w:i/>
          <w:iCs/>
          <w:color w:val="333333"/>
        </w:rPr>
        <w:t>“In our research program, we found that the daily repertoire of emotions of people who are highly resilient is remarkably different from those who are not.”</w:t>
      </w:r>
    </w:p>
    <w:p w14:paraId="4337107C" w14:textId="77777777" w:rsidR="00DD66C0" w:rsidRPr="00DD66C0" w:rsidRDefault="00DD66C0" w:rsidP="00DD66C0">
      <w:pPr>
        <w:pStyle w:val="ListParagraph"/>
        <w:numPr>
          <w:ilvl w:val="2"/>
          <w:numId w:val="22"/>
        </w:numPr>
        <w:shd w:val="clear" w:color="auto" w:fill="FFFFFF"/>
        <w:textAlignment w:val="baseline"/>
        <w:rPr>
          <w:i/>
          <w:iCs/>
          <w:color w:val="2A2A2A"/>
        </w:rPr>
      </w:pPr>
      <w:r w:rsidRPr="00DD66C0">
        <w:rPr>
          <w:color w:val="2A2A2A"/>
        </w:rPr>
        <w:t>Consider ending your day by reflecting on and writing down 3 good things that happened today.</w:t>
      </w:r>
    </w:p>
    <w:p w14:paraId="73D758B0" w14:textId="69835804" w:rsidR="0007362E" w:rsidRPr="00DD66C0" w:rsidRDefault="00DD66C0" w:rsidP="00DD66C0">
      <w:pPr>
        <w:pStyle w:val="ListParagraph"/>
        <w:numPr>
          <w:ilvl w:val="2"/>
          <w:numId w:val="22"/>
        </w:numPr>
        <w:shd w:val="clear" w:color="auto" w:fill="FFFFFF"/>
        <w:textAlignment w:val="baseline"/>
        <w:rPr>
          <w:i/>
          <w:iCs/>
          <w:color w:val="2A2A2A"/>
        </w:rPr>
      </w:pPr>
      <w:r w:rsidRPr="00DD66C0">
        <w:rPr>
          <w:color w:val="2A2A2A"/>
        </w:rPr>
        <w:t>Be intentional about reflecting on the experiences, noting how you felt, and what was the best thing about the experience.</w:t>
      </w:r>
      <w:bookmarkEnd w:id="0"/>
    </w:p>
    <w:p w14:paraId="6ED48165" w14:textId="77777777" w:rsidR="00DD66C0" w:rsidRPr="00DD66C0" w:rsidRDefault="00DD66C0" w:rsidP="00DD66C0">
      <w:pPr>
        <w:shd w:val="clear" w:color="auto" w:fill="FFFFFF"/>
        <w:textAlignment w:val="baseline"/>
        <w:rPr>
          <w:i/>
          <w:iCs/>
          <w:color w:val="2A2A2A"/>
        </w:rPr>
      </w:pPr>
    </w:p>
    <w:p w14:paraId="5D10D334" w14:textId="4625594C" w:rsidR="00DD66C0" w:rsidRPr="00DD66C0" w:rsidRDefault="00DD66C0" w:rsidP="00DD66C0">
      <w:pPr>
        <w:pStyle w:val="ListParagraph"/>
        <w:numPr>
          <w:ilvl w:val="0"/>
          <w:numId w:val="22"/>
        </w:numPr>
        <w:shd w:val="clear" w:color="auto" w:fill="FFFFFF"/>
        <w:textAlignment w:val="baseline"/>
        <w:rPr>
          <w:i/>
          <w:iCs/>
          <w:color w:val="2A2A2A"/>
        </w:rPr>
      </w:pPr>
      <w:r>
        <w:rPr>
          <w:b/>
          <w:bCs/>
          <w:color w:val="2A2A2A"/>
        </w:rPr>
        <w:t>A Story About Emotions</w:t>
      </w:r>
    </w:p>
    <w:p w14:paraId="5DEBE20A" w14:textId="4533D4F6" w:rsidR="00DD66C0" w:rsidRPr="00DD66C0" w:rsidRDefault="00DD66C0" w:rsidP="00DD66C0">
      <w:pPr>
        <w:pStyle w:val="NormalWeb"/>
        <w:numPr>
          <w:ilvl w:val="1"/>
          <w:numId w:val="22"/>
        </w:numPr>
        <w:spacing w:before="0" w:beforeAutospacing="0" w:after="0" w:afterAutospacing="0" w:line="360" w:lineRule="atLeast"/>
        <w:textAlignment w:val="baseline"/>
        <w:rPr>
          <w:rStyle w:val="Hyperlink"/>
          <w:color w:val="333333"/>
          <w:spacing w:val="5"/>
          <w:u w:val="none"/>
        </w:rPr>
      </w:pPr>
      <w:hyperlink r:id="rId63" w:history="1">
        <w:r w:rsidRPr="00670082">
          <w:rPr>
            <w:rStyle w:val="Hyperlink"/>
            <w:spacing w:val="5"/>
          </w:rPr>
          <w:t>https://youtu.be/SJOjpprbfeE</w:t>
        </w:r>
      </w:hyperlink>
    </w:p>
    <w:p w14:paraId="707DC77E" w14:textId="77777777" w:rsidR="00DD66C0" w:rsidRPr="00670082" w:rsidRDefault="00DD66C0" w:rsidP="00DD66C0">
      <w:pPr>
        <w:pStyle w:val="NormalWeb"/>
        <w:spacing w:before="0" w:beforeAutospacing="0" w:after="0" w:afterAutospacing="0" w:line="360" w:lineRule="atLeast"/>
        <w:textAlignment w:val="baseline"/>
        <w:rPr>
          <w:color w:val="333333"/>
          <w:spacing w:val="5"/>
        </w:rPr>
      </w:pPr>
    </w:p>
    <w:p w14:paraId="21DF8770" w14:textId="53BB442A" w:rsidR="00DD66C0" w:rsidRPr="00DD66C0" w:rsidRDefault="00DD66C0" w:rsidP="00DD66C0">
      <w:pPr>
        <w:pStyle w:val="ListParagraph"/>
        <w:numPr>
          <w:ilvl w:val="0"/>
          <w:numId w:val="22"/>
        </w:numPr>
        <w:shd w:val="clear" w:color="auto" w:fill="FFFFFF"/>
        <w:textAlignment w:val="baseline"/>
        <w:rPr>
          <w:i/>
          <w:iCs/>
          <w:color w:val="2A2A2A"/>
        </w:rPr>
      </w:pPr>
      <w:r>
        <w:rPr>
          <w:b/>
          <w:bCs/>
          <w:color w:val="2A2A2A"/>
        </w:rPr>
        <w:t>Let Your Emotions Out</w:t>
      </w:r>
    </w:p>
    <w:p w14:paraId="21C205A5" w14:textId="77777777" w:rsidR="00DD66C0" w:rsidRPr="003B015D" w:rsidRDefault="00DD66C0" w:rsidP="00DD66C0">
      <w:pPr>
        <w:pStyle w:val="ListParagraph"/>
        <w:numPr>
          <w:ilvl w:val="1"/>
          <w:numId w:val="22"/>
        </w:numPr>
      </w:pPr>
      <w:r w:rsidRPr="003B015D">
        <w:t>It is important that you let the emotions flow. Letting negative emotions build up can be critical because an excess of these emotions will lead you towards a negative mindset. When you feel that negative emotions are building within, </w:t>
      </w:r>
      <w:r w:rsidRPr="00DD66C0">
        <w:rPr>
          <w:rFonts w:eastAsiaTheme="majorEastAsia"/>
        </w:rPr>
        <w:t>divert all the negative energy towards an emotional outlet,</w:t>
      </w:r>
      <w:r w:rsidRPr="003B015D">
        <w:t xml:space="preserve"> which could be </w:t>
      </w:r>
      <w:proofErr w:type="gramStart"/>
      <w:r w:rsidRPr="003B015D">
        <w:t>a number of</w:t>
      </w:r>
      <w:proofErr w:type="gramEnd"/>
      <w:r w:rsidRPr="003B015D">
        <w:t xml:space="preserve"> things—swimming, running, boxing, or anything.</w:t>
      </w:r>
    </w:p>
    <w:p w14:paraId="5232D593" w14:textId="77777777" w:rsidR="00DD66C0" w:rsidRPr="00DD66C0" w:rsidRDefault="00DD66C0" w:rsidP="00DD66C0">
      <w:pPr>
        <w:shd w:val="clear" w:color="auto" w:fill="FFFFFF"/>
        <w:textAlignment w:val="baseline"/>
        <w:rPr>
          <w:i/>
          <w:iCs/>
          <w:color w:val="2A2A2A"/>
        </w:rPr>
      </w:pPr>
    </w:p>
    <w:p w14:paraId="48A93F64" w14:textId="70397C55" w:rsidR="005E7FAC" w:rsidRDefault="005E7FAC" w:rsidP="005E7FAC">
      <w:pPr>
        <w:pStyle w:val="Heading1"/>
      </w:pPr>
      <w:r w:rsidRPr="00117F4B">
        <w:t>#4 - “</w:t>
      </w:r>
      <w:r w:rsidR="00DD66C0">
        <w:t>Being Adaptable</w:t>
      </w:r>
      <w:r w:rsidRPr="00117F4B">
        <w:t>”</w:t>
      </w:r>
    </w:p>
    <w:p w14:paraId="1FF1ABD5" w14:textId="77777777" w:rsidR="005E7FAC" w:rsidRDefault="005E7FAC" w:rsidP="005E7FAC">
      <w:pPr>
        <w:pStyle w:val="Heading2"/>
      </w:pPr>
      <w:r>
        <w:t xml:space="preserve">Opening Experience  </w:t>
      </w:r>
    </w:p>
    <w:p w14:paraId="1CF45598" w14:textId="77777777" w:rsidR="00DD66C0" w:rsidRDefault="00DD66C0" w:rsidP="00DD66C0">
      <w:r w:rsidRPr="003B015D">
        <w:t xml:space="preserve">The Only Constant in Life is Change. Adaptability refers to a person’s capacity to handle change. </w:t>
      </w:r>
      <w:r>
        <w:t xml:space="preserve">How adaptable are you when faced with an unexpected change, are you flexible and able to problem solve? Let’s </w:t>
      </w:r>
      <w:proofErr w:type="gramStart"/>
      <w:r>
        <w:t>take a look</w:t>
      </w:r>
      <w:proofErr w:type="gramEnd"/>
      <w:r>
        <w:t xml:space="preserve"> at how we all can increase our adaptability.</w:t>
      </w:r>
    </w:p>
    <w:p w14:paraId="64847026" w14:textId="77777777" w:rsidR="00DD66C0" w:rsidRPr="003B015D" w:rsidRDefault="00DD66C0" w:rsidP="00DD66C0"/>
    <w:p w14:paraId="47CF4A08" w14:textId="2E7E409D" w:rsidR="00DD66C0" w:rsidRDefault="00DD66C0" w:rsidP="00DD66C0">
      <w:r w:rsidRPr="00DD66C0">
        <w:t>“We cannot direct the wind, but we can adjust the sails.” – Dolly Parton.</w:t>
      </w:r>
    </w:p>
    <w:p w14:paraId="3C818141" w14:textId="4F48799F" w:rsidR="00DD66C0" w:rsidRDefault="00DD66C0" w:rsidP="00DD66C0"/>
    <w:p w14:paraId="2A6EAEE4" w14:textId="73382A68" w:rsidR="00DD66C0" w:rsidRPr="00DD66C0" w:rsidRDefault="00DD66C0" w:rsidP="00DD66C0">
      <w:r>
        <w:t xml:space="preserve">During the opening experience, there is a video on the benefits of flexible thinking. Life can throw us curve balls so being flexible can be of benefit. </w:t>
      </w:r>
      <w:proofErr w:type="gramStart"/>
      <w:r>
        <w:t>Take a look</w:t>
      </w:r>
      <w:proofErr w:type="gramEnd"/>
      <w:r>
        <w:t xml:space="preserve"> and see what you think.</w:t>
      </w:r>
    </w:p>
    <w:p w14:paraId="1ECD8C52" w14:textId="77777777" w:rsidR="00F96E03" w:rsidRDefault="00F96E03" w:rsidP="005E7FAC">
      <w:pPr>
        <w:rPr>
          <w:b/>
          <w:bCs/>
        </w:rPr>
      </w:pPr>
    </w:p>
    <w:p w14:paraId="7A0698D4" w14:textId="667B2F2C" w:rsidR="00117F4B" w:rsidRDefault="005E7FAC" w:rsidP="005E7FAC">
      <w:pPr>
        <w:rPr>
          <w:b/>
          <w:bCs/>
        </w:rPr>
      </w:pPr>
      <w:r>
        <w:rPr>
          <w:b/>
          <w:bCs/>
        </w:rPr>
        <w:t>Activity Choices</w:t>
      </w:r>
    </w:p>
    <w:p w14:paraId="201348A9" w14:textId="68D75D90" w:rsidR="00117F4B" w:rsidRPr="00DD66C0" w:rsidRDefault="00DD66C0" w:rsidP="00E72253">
      <w:pPr>
        <w:pStyle w:val="ListParagraph"/>
        <w:numPr>
          <w:ilvl w:val="0"/>
          <w:numId w:val="23"/>
        </w:numPr>
        <w:rPr>
          <w:b/>
          <w:bCs/>
        </w:rPr>
      </w:pPr>
      <w:r>
        <w:rPr>
          <w:b/>
          <w:bCs/>
        </w:rPr>
        <w:t>Benefits of Flexible Thinking</w:t>
      </w:r>
    </w:p>
    <w:p w14:paraId="68C36441" w14:textId="77777777" w:rsidR="00DD66C0" w:rsidRDefault="00DD66C0" w:rsidP="00DD66C0">
      <w:pPr>
        <w:pStyle w:val="ListParagraph"/>
        <w:numPr>
          <w:ilvl w:val="1"/>
          <w:numId w:val="23"/>
        </w:numPr>
      </w:pPr>
      <w:hyperlink r:id="rId64" w:history="1">
        <w:r w:rsidRPr="001337F2">
          <w:rPr>
            <w:rStyle w:val="Hyperlink"/>
          </w:rPr>
          <w:t>https://youtu.be/t5oIKhxLDik</w:t>
        </w:r>
      </w:hyperlink>
    </w:p>
    <w:p w14:paraId="29B2B614" w14:textId="47FFD41D" w:rsidR="00117F4B" w:rsidRDefault="00117F4B" w:rsidP="005E7FAC">
      <w:pPr>
        <w:rPr>
          <w:b/>
          <w:bCs/>
        </w:rPr>
      </w:pPr>
    </w:p>
    <w:p w14:paraId="3B997FB2" w14:textId="0316C607" w:rsidR="00117F4B" w:rsidRDefault="00DD66C0" w:rsidP="00E72253">
      <w:pPr>
        <w:pStyle w:val="ListParagraph"/>
        <w:numPr>
          <w:ilvl w:val="0"/>
          <w:numId w:val="23"/>
        </w:numPr>
      </w:pPr>
      <w:r>
        <w:rPr>
          <w:b/>
          <w:bCs/>
        </w:rPr>
        <w:t>TRUTH Activity</w:t>
      </w:r>
      <w:r w:rsidR="00866389">
        <w:t xml:space="preserve"> </w:t>
      </w:r>
    </w:p>
    <w:p w14:paraId="6659871C" w14:textId="77777777" w:rsidR="00DD66C0" w:rsidRPr="00F21AE6" w:rsidRDefault="00DD66C0" w:rsidP="00DD66C0">
      <w:pPr>
        <w:pStyle w:val="ListParagraph"/>
        <w:numPr>
          <w:ilvl w:val="1"/>
          <w:numId w:val="23"/>
        </w:numPr>
      </w:pPr>
      <w:hyperlink r:id="rId65" w:history="1">
        <w:r w:rsidRPr="00F21AE6">
          <w:rPr>
            <w:rStyle w:val="Hyperlink"/>
          </w:rPr>
          <w:t>https://ambassadorleaders.com/toolkit/eq-adaptability</w:t>
        </w:r>
      </w:hyperlink>
    </w:p>
    <w:p w14:paraId="7B9FEFA0" w14:textId="77777777" w:rsidR="00DD66C0" w:rsidRPr="00F21AE6" w:rsidRDefault="00DD66C0" w:rsidP="00DD66C0">
      <w:pPr>
        <w:pStyle w:val="ListParagraph"/>
        <w:numPr>
          <w:ilvl w:val="1"/>
          <w:numId w:val="23"/>
        </w:numPr>
      </w:pPr>
      <w:r w:rsidRPr="00DD66C0">
        <w:rPr>
          <w:color w:val="313537"/>
          <w:shd w:val="clear" w:color="auto" w:fill="FFFFFF"/>
        </w:rPr>
        <w:t>Think of a time when you jumped to a conclusion and said or did something you regret. Reflect on the questions below to assess situations and adapt your opinions and responses to reflect the truth. This practice helps cultivate adaptability.</w:t>
      </w:r>
    </w:p>
    <w:p w14:paraId="41B8CF47" w14:textId="77777777" w:rsidR="00DD66C0" w:rsidRPr="00F21AE6" w:rsidRDefault="00DD66C0" w:rsidP="00DD66C0">
      <w:pPr>
        <w:numPr>
          <w:ilvl w:val="0"/>
          <w:numId w:val="72"/>
        </w:numPr>
        <w:shd w:val="clear" w:color="auto" w:fill="FFFFFF"/>
        <w:spacing w:before="120" w:after="120"/>
      </w:pPr>
      <w:r w:rsidRPr="00F21AE6">
        <w:rPr>
          <w:rStyle w:val="Strong"/>
          <w:rFonts w:ascii="Times New Roman" w:eastAsiaTheme="majorEastAsia" w:hAnsi="Times New Roman"/>
          <w:sz w:val="24"/>
          <w:u w:val="single"/>
        </w:rPr>
        <w:t>T</w:t>
      </w:r>
      <w:r w:rsidRPr="00F21AE6">
        <w:t>rigger Event - What happened?</w:t>
      </w:r>
    </w:p>
    <w:p w14:paraId="69F49DE6" w14:textId="77777777" w:rsidR="00DD66C0" w:rsidRPr="00F21AE6" w:rsidRDefault="00DD66C0" w:rsidP="00DD66C0">
      <w:pPr>
        <w:numPr>
          <w:ilvl w:val="0"/>
          <w:numId w:val="72"/>
        </w:numPr>
        <w:shd w:val="clear" w:color="auto" w:fill="FFFFFF"/>
        <w:spacing w:before="120" w:after="120"/>
      </w:pPr>
      <w:r w:rsidRPr="00F21AE6">
        <w:rPr>
          <w:rStyle w:val="Strong"/>
          <w:rFonts w:ascii="Times New Roman" w:eastAsiaTheme="majorEastAsia" w:hAnsi="Times New Roman"/>
          <w:sz w:val="24"/>
          <w:u w:val="single"/>
        </w:rPr>
        <w:t>R</w:t>
      </w:r>
      <w:r w:rsidRPr="00F21AE6">
        <w:t>eference - How did you incorrectly evaluate the situation?</w:t>
      </w:r>
    </w:p>
    <w:p w14:paraId="685A68DA" w14:textId="77777777" w:rsidR="00DD66C0" w:rsidRPr="00F21AE6" w:rsidRDefault="00DD66C0" w:rsidP="00DD66C0">
      <w:pPr>
        <w:numPr>
          <w:ilvl w:val="0"/>
          <w:numId w:val="72"/>
        </w:numPr>
        <w:shd w:val="clear" w:color="auto" w:fill="FFFFFF"/>
        <w:spacing w:before="120" w:after="120"/>
      </w:pPr>
      <w:r w:rsidRPr="00F21AE6">
        <w:rPr>
          <w:rStyle w:val="Strong"/>
          <w:rFonts w:ascii="Times New Roman" w:eastAsiaTheme="majorEastAsia" w:hAnsi="Times New Roman"/>
          <w:sz w:val="24"/>
          <w:u w:val="single"/>
        </w:rPr>
        <w:t>U</w:t>
      </w:r>
      <w:r w:rsidRPr="00F21AE6">
        <w:t>nhealthy Response - What did you do or say that you now regret?</w:t>
      </w:r>
    </w:p>
    <w:p w14:paraId="6F756D67" w14:textId="77777777" w:rsidR="00DD66C0" w:rsidRPr="00F21AE6" w:rsidRDefault="00DD66C0" w:rsidP="00DD66C0">
      <w:pPr>
        <w:numPr>
          <w:ilvl w:val="0"/>
          <w:numId w:val="72"/>
        </w:numPr>
        <w:shd w:val="clear" w:color="auto" w:fill="FFFFFF"/>
        <w:spacing w:before="120" w:after="120"/>
      </w:pPr>
      <w:r w:rsidRPr="00F21AE6">
        <w:rPr>
          <w:rStyle w:val="Strong"/>
          <w:rFonts w:ascii="Times New Roman" w:eastAsiaTheme="majorEastAsia" w:hAnsi="Times New Roman"/>
          <w:sz w:val="24"/>
          <w:u w:val="single"/>
        </w:rPr>
        <w:t>T</w:t>
      </w:r>
      <w:r w:rsidRPr="00F21AE6">
        <w:t>ruth - What was really going on?</w:t>
      </w:r>
    </w:p>
    <w:p w14:paraId="06F2EC14" w14:textId="676DBB20" w:rsidR="00DD66C0" w:rsidRDefault="00DD66C0" w:rsidP="00DD66C0">
      <w:pPr>
        <w:numPr>
          <w:ilvl w:val="0"/>
          <w:numId w:val="72"/>
        </w:numPr>
        <w:shd w:val="clear" w:color="auto" w:fill="FFFFFF"/>
        <w:spacing w:before="120" w:after="120"/>
      </w:pPr>
      <w:r w:rsidRPr="00F21AE6">
        <w:rPr>
          <w:rStyle w:val="Strong"/>
          <w:rFonts w:ascii="Times New Roman" w:eastAsiaTheme="majorEastAsia" w:hAnsi="Times New Roman"/>
          <w:sz w:val="24"/>
          <w:u w:val="single"/>
        </w:rPr>
        <w:t>H</w:t>
      </w:r>
      <w:r w:rsidRPr="00F21AE6">
        <w:t>ealthy Response - What you can do or say better the next time?</w:t>
      </w:r>
    </w:p>
    <w:p w14:paraId="77B0B80D" w14:textId="5191CD79" w:rsidR="00DD66C0" w:rsidRDefault="00DD66C0" w:rsidP="00DD66C0">
      <w:pPr>
        <w:shd w:val="clear" w:color="auto" w:fill="FFFFFF"/>
        <w:spacing w:before="120" w:after="120"/>
      </w:pPr>
    </w:p>
    <w:p w14:paraId="61847372" w14:textId="314DCA1C" w:rsidR="00DD66C0" w:rsidRDefault="00DD66C0" w:rsidP="00DD66C0">
      <w:pPr>
        <w:shd w:val="clear" w:color="auto" w:fill="FFFFFF"/>
        <w:spacing w:before="120" w:after="120"/>
      </w:pPr>
    </w:p>
    <w:p w14:paraId="104F6B04" w14:textId="72A2546F" w:rsidR="00DD66C0" w:rsidRDefault="00DD66C0" w:rsidP="00DD66C0">
      <w:pPr>
        <w:pStyle w:val="ListParagraph"/>
        <w:numPr>
          <w:ilvl w:val="0"/>
          <w:numId w:val="73"/>
        </w:numPr>
        <w:shd w:val="clear" w:color="auto" w:fill="FFFFFF"/>
        <w:spacing w:before="120" w:after="120"/>
        <w:rPr>
          <w:b/>
          <w:bCs/>
        </w:rPr>
      </w:pPr>
      <w:r>
        <w:rPr>
          <w:b/>
          <w:bCs/>
        </w:rPr>
        <w:t>TEEN Activity: Emotional Intelligence Test</w:t>
      </w:r>
    </w:p>
    <w:p w14:paraId="588E190A" w14:textId="281BE36C" w:rsidR="00DD66C0" w:rsidRPr="00DD66C0" w:rsidRDefault="00DD66C0" w:rsidP="00DD66C0">
      <w:pPr>
        <w:pStyle w:val="ListParagraph"/>
        <w:numPr>
          <w:ilvl w:val="1"/>
          <w:numId w:val="73"/>
        </w:numPr>
        <w:shd w:val="clear" w:color="auto" w:fill="FFFFFF"/>
        <w:spacing w:before="120" w:after="120"/>
        <w:rPr>
          <w:b/>
          <w:bCs/>
        </w:rPr>
      </w:pPr>
      <w:hyperlink r:id="rId66" w:history="1">
        <w:r w:rsidRPr="00670082">
          <w:rPr>
            <w:rStyle w:val="Hyperlink"/>
          </w:rPr>
          <w:t>https://www.drugsandalcohol.ie/26776/1/Emotional_intelligence_questionnaire-LAL1.pdf</w:t>
        </w:r>
      </w:hyperlink>
    </w:p>
    <w:p w14:paraId="3C7934E0" w14:textId="2244D870" w:rsidR="00117F4B" w:rsidRDefault="00117F4B" w:rsidP="005E7FAC">
      <w:pPr>
        <w:rPr>
          <w:b/>
          <w:bCs/>
        </w:rPr>
      </w:pPr>
    </w:p>
    <w:p w14:paraId="45DBEA43" w14:textId="23E59212" w:rsidR="005E7FAC" w:rsidRDefault="005E7FAC" w:rsidP="005E7FAC">
      <w:pPr>
        <w:pStyle w:val="Heading2"/>
      </w:pPr>
      <w:r>
        <w:t xml:space="preserve">Meditation Zone </w:t>
      </w:r>
    </w:p>
    <w:p w14:paraId="52BEFC08" w14:textId="77777777" w:rsidR="00DD66C0" w:rsidRDefault="00DD66C0" w:rsidP="00DD66C0">
      <w:pPr>
        <w:pStyle w:val="NormalWeb"/>
        <w:shd w:val="clear" w:color="auto" w:fill="FFFFFF"/>
        <w:spacing w:before="0" w:beforeAutospacing="0" w:after="0" w:afterAutospacing="0"/>
        <w:textAlignment w:val="baseline"/>
        <w:rPr>
          <w:rStyle w:val="Strong"/>
          <w:rFonts w:ascii="Times New Roman" w:eastAsiaTheme="majorEastAsia" w:hAnsi="Times New Roman"/>
          <w:b w:val="0"/>
          <w:bCs w:val="0"/>
          <w:i w:val="0"/>
          <w:iCs/>
          <w:color w:val="000000"/>
          <w:sz w:val="24"/>
          <w:bdr w:val="none" w:sz="0" w:space="0" w:color="auto" w:frame="1"/>
        </w:rPr>
      </w:pPr>
      <w:r w:rsidRPr="00B97C85">
        <w:rPr>
          <w:rStyle w:val="Strong"/>
          <w:rFonts w:ascii="Times New Roman" w:eastAsiaTheme="majorEastAsia" w:hAnsi="Times New Roman"/>
          <w:b w:val="0"/>
          <w:bCs w:val="0"/>
          <w:i w:val="0"/>
          <w:iCs/>
          <w:color w:val="000000"/>
          <w:sz w:val="24"/>
          <w:bdr w:val="none" w:sz="0" w:space="0" w:color="auto" w:frame="1"/>
        </w:rPr>
        <w:t>Welcome to th</w:t>
      </w:r>
      <w:r>
        <w:rPr>
          <w:rStyle w:val="Strong"/>
          <w:rFonts w:ascii="Times New Roman" w:eastAsiaTheme="majorEastAsia" w:hAnsi="Times New Roman"/>
          <w:b w:val="0"/>
          <w:bCs w:val="0"/>
          <w:i w:val="0"/>
          <w:iCs/>
          <w:color w:val="000000"/>
          <w:sz w:val="24"/>
          <w:bdr w:val="none" w:sz="0" w:space="0" w:color="auto" w:frame="1"/>
        </w:rPr>
        <w:t>e Meditation Zone! Being adaptable can be hard work, let’s pause a moment and do a little practice with letting go. Then try the simple adaptability exercise.</w:t>
      </w:r>
    </w:p>
    <w:p w14:paraId="39216F7E" w14:textId="77777777" w:rsidR="00DD66C0" w:rsidRPr="00DD66C0" w:rsidRDefault="00DD66C0" w:rsidP="00DD66C0"/>
    <w:p w14:paraId="05479B09" w14:textId="77777777" w:rsidR="00DD66C0" w:rsidRPr="00DD66C0" w:rsidRDefault="00DD66C0" w:rsidP="0097615D">
      <w:pPr>
        <w:pStyle w:val="ListParagraph"/>
        <w:numPr>
          <w:ilvl w:val="0"/>
          <w:numId w:val="24"/>
        </w:numPr>
      </w:pPr>
      <w:r w:rsidRPr="00DD66C0">
        <w:rPr>
          <w:b/>
          <w:bCs/>
        </w:rPr>
        <w:t>Meditation on Letting Go</w:t>
      </w:r>
    </w:p>
    <w:p w14:paraId="2A05D65D" w14:textId="6F009B02" w:rsidR="00DD66C0" w:rsidRDefault="00DD66C0" w:rsidP="00DD66C0">
      <w:pPr>
        <w:pStyle w:val="ListParagraph"/>
        <w:numPr>
          <w:ilvl w:val="1"/>
          <w:numId w:val="24"/>
        </w:numPr>
      </w:pPr>
      <w:r>
        <w:t xml:space="preserve"> </w:t>
      </w:r>
      <w:hyperlink r:id="rId67" w:history="1">
        <w:r w:rsidRPr="00090413">
          <w:rPr>
            <w:rStyle w:val="Hyperlink"/>
          </w:rPr>
          <w:t>https://youtu.be/3YuOMmxbc9M</w:t>
        </w:r>
      </w:hyperlink>
    </w:p>
    <w:p w14:paraId="020B9203" w14:textId="77777777" w:rsidR="00866389" w:rsidRPr="0007362E" w:rsidRDefault="00866389" w:rsidP="00DD66C0">
      <w:pPr>
        <w:pStyle w:val="ListParagraph"/>
      </w:pPr>
    </w:p>
    <w:p w14:paraId="12845F4C" w14:textId="77777777" w:rsidR="00DD66C0" w:rsidRDefault="00DD66C0" w:rsidP="00DD66C0">
      <w:pPr>
        <w:pStyle w:val="ListParagraph"/>
        <w:numPr>
          <w:ilvl w:val="0"/>
          <w:numId w:val="24"/>
        </w:numPr>
        <w:rPr>
          <w:b/>
          <w:bCs/>
        </w:rPr>
      </w:pPr>
      <w:r>
        <w:rPr>
          <w:b/>
          <w:bCs/>
        </w:rPr>
        <w:t>Journal Activity</w:t>
      </w:r>
    </w:p>
    <w:p w14:paraId="3CC079FD" w14:textId="77777777" w:rsidR="00DD66C0" w:rsidRPr="00DD66C0" w:rsidRDefault="00DD66C0" w:rsidP="00DD66C0">
      <w:pPr>
        <w:pStyle w:val="ListParagraph"/>
        <w:numPr>
          <w:ilvl w:val="1"/>
          <w:numId w:val="24"/>
        </w:numPr>
        <w:rPr>
          <w:b/>
          <w:bCs/>
        </w:rPr>
      </w:pPr>
      <w:r w:rsidRPr="002B66EB">
        <w:t>Sometimes it is hard to change or to accept change. For this exercise, cross your arms, </w:t>
      </w:r>
      <w:r w:rsidRPr="00DD66C0">
        <w:rPr>
          <w:rFonts w:eastAsiaTheme="majorEastAsia"/>
        </w:rPr>
        <w:t>(fold your arms together, as if you are bored or waiting for something</w:t>
      </w:r>
      <w:r w:rsidRPr="002B66EB">
        <w:t>.) </w:t>
      </w:r>
    </w:p>
    <w:p w14:paraId="28385C89" w14:textId="77777777" w:rsidR="00DD66C0" w:rsidRPr="00DD66C0" w:rsidRDefault="00DD66C0" w:rsidP="00DD66C0">
      <w:pPr>
        <w:pStyle w:val="ListParagraph"/>
        <w:numPr>
          <w:ilvl w:val="1"/>
          <w:numId w:val="24"/>
        </w:numPr>
        <w:rPr>
          <w:b/>
          <w:bCs/>
        </w:rPr>
      </w:pPr>
      <w:r w:rsidRPr="002B66EB">
        <w:t>Once you have completed this task, fold your arms the other way, reversed of what you just performed. </w:t>
      </w:r>
    </w:p>
    <w:p w14:paraId="38D8990B" w14:textId="77777777" w:rsidR="00DD66C0" w:rsidRPr="00DD66C0" w:rsidRDefault="00DD66C0" w:rsidP="00DD66C0">
      <w:pPr>
        <w:pStyle w:val="ListParagraph"/>
        <w:numPr>
          <w:ilvl w:val="1"/>
          <w:numId w:val="24"/>
        </w:numPr>
        <w:rPr>
          <w:b/>
          <w:bCs/>
        </w:rPr>
      </w:pPr>
      <w:r w:rsidRPr="002B66EB">
        <w:t>Journal on the questions below...</w:t>
      </w:r>
    </w:p>
    <w:p w14:paraId="53F3E594" w14:textId="77777777" w:rsidR="00DD66C0" w:rsidRPr="00DD66C0" w:rsidRDefault="00DD66C0" w:rsidP="00DD66C0">
      <w:pPr>
        <w:pStyle w:val="ListParagraph"/>
        <w:numPr>
          <w:ilvl w:val="2"/>
          <w:numId w:val="24"/>
        </w:numPr>
        <w:rPr>
          <w:b/>
          <w:bCs/>
        </w:rPr>
      </w:pPr>
      <w:r w:rsidRPr="00DD66C0">
        <w:t>How did it feel when you were asked to cross your arms the other way?</w:t>
      </w:r>
    </w:p>
    <w:p w14:paraId="2C407074" w14:textId="77777777" w:rsidR="00DD66C0" w:rsidRPr="00DD66C0" w:rsidRDefault="00DD66C0" w:rsidP="00DD66C0">
      <w:pPr>
        <w:pStyle w:val="ListParagraph"/>
        <w:numPr>
          <w:ilvl w:val="2"/>
          <w:numId w:val="24"/>
        </w:numPr>
        <w:rPr>
          <w:b/>
          <w:bCs/>
        </w:rPr>
      </w:pPr>
      <w:r w:rsidRPr="00DD66C0">
        <w:t xml:space="preserve">Did it come </w:t>
      </w:r>
      <w:proofErr w:type="gramStart"/>
      <w:r w:rsidRPr="00DD66C0">
        <w:t>naturally</w:t>
      </w:r>
      <w:proofErr w:type="gramEnd"/>
      <w:r w:rsidRPr="00DD66C0">
        <w:t xml:space="preserve"> or did you have to stop and think about it?</w:t>
      </w:r>
    </w:p>
    <w:p w14:paraId="50062A4D" w14:textId="77777777" w:rsidR="00DD66C0" w:rsidRPr="00DD66C0" w:rsidRDefault="00DD66C0" w:rsidP="00DD66C0">
      <w:pPr>
        <w:pStyle w:val="ListParagraph"/>
        <w:numPr>
          <w:ilvl w:val="2"/>
          <w:numId w:val="24"/>
        </w:numPr>
        <w:rPr>
          <w:b/>
          <w:bCs/>
        </w:rPr>
      </w:pPr>
      <w:r w:rsidRPr="00DD66C0">
        <w:t>Were you comfortable with doing this differently from your normal process?</w:t>
      </w:r>
    </w:p>
    <w:p w14:paraId="2BDF3C66" w14:textId="77777777" w:rsidR="00DD66C0" w:rsidRPr="00DD66C0" w:rsidRDefault="00DD66C0" w:rsidP="00DD66C0">
      <w:pPr>
        <w:pStyle w:val="ListParagraph"/>
        <w:numPr>
          <w:ilvl w:val="2"/>
          <w:numId w:val="24"/>
        </w:numPr>
        <w:rPr>
          <w:b/>
          <w:bCs/>
        </w:rPr>
      </w:pPr>
      <w:r w:rsidRPr="00DD66C0">
        <w:t>What are some things that make people resistant to change?</w:t>
      </w:r>
    </w:p>
    <w:p w14:paraId="150AF37B" w14:textId="2E1CCF20" w:rsidR="0007362E" w:rsidRPr="00DD66C0" w:rsidRDefault="00DD66C0" w:rsidP="00DD66C0">
      <w:pPr>
        <w:pStyle w:val="ListParagraph"/>
        <w:numPr>
          <w:ilvl w:val="2"/>
          <w:numId w:val="24"/>
        </w:numPr>
        <w:rPr>
          <w:b/>
          <w:bCs/>
        </w:rPr>
      </w:pPr>
      <w:r w:rsidRPr="00DD66C0">
        <w:t>What does this tell you about change?</w:t>
      </w:r>
    </w:p>
    <w:p w14:paraId="2242CFB3" w14:textId="77777777" w:rsidR="00DD66C0" w:rsidRPr="00DD66C0" w:rsidRDefault="00DD66C0" w:rsidP="00DD66C0">
      <w:pPr>
        <w:rPr>
          <w:b/>
          <w:bCs/>
        </w:rPr>
      </w:pPr>
    </w:p>
    <w:p w14:paraId="18B06727" w14:textId="77777777" w:rsidR="0007362E" w:rsidRDefault="0007362E" w:rsidP="00E72253">
      <w:pPr>
        <w:pStyle w:val="ListParagraph"/>
        <w:numPr>
          <w:ilvl w:val="0"/>
          <w:numId w:val="21"/>
        </w:numPr>
      </w:pPr>
      <w:r w:rsidRPr="0007362E">
        <w:t>Sacred Table</w:t>
      </w:r>
      <w:r>
        <w:t xml:space="preserve">: </w:t>
      </w:r>
      <w:r w:rsidRPr="0007362E">
        <w:t>As we create our virtual Sacred Table, create one at home!  </w:t>
      </w:r>
    </w:p>
    <w:p w14:paraId="4271F5DB" w14:textId="4B916849" w:rsidR="0007362E" w:rsidRPr="0007362E" w:rsidRDefault="0007362E" w:rsidP="00E72253">
      <w:pPr>
        <w:pStyle w:val="ListParagraph"/>
        <w:numPr>
          <w:ilvl w:val="1"/>
          <w:numId w:val="21"/>
        </w:numPr>
      </w:pPr>
      <w:r>
        <w:t xml:space="preserve">Find an item in your home that reminds you of </w:t>
      </w:r>
      <w:r w:rsidR="00DD66C0">
        <w:t>what puts you into flow</w:t>
      </w:r>
      <w:r>
        <w:t xml:space="preserve">. </w:t>
      </w:r>
      <w:r w:rsidR="00550D2E">
        <w:t>Add it to your sacred table.</w:t>
      </w:r>
    </w:p>
    <w:p w14:paraId="2FEFAC44" w14:textId="77777777" w:rsidR="0007362E" w:rsidRPr="0007362E" w:rsidRDefault="0007362E" w:rsidP="0007362E"/>
    <w:p w14:paraId="28BB0312" w14:textId="3503CB93" w:rsidR="005E7FAC" w:rsidRPr="00CD2B99" w:rsidRDefault="005E7FAC" w:rsidP="0036782C">
      <w:pPr>
        <w:pStyle w:val="Heading2"/>
      </w:pPr>
      <w:r w:rsidRPr="00CD2B99">
        <w:t xml:space="preserve">Media </w:t>
      </w:r>
      <w:r w:rsidR="00DD66C0">
        <w:t>Room</w:t>
      </w:r>
    </w:p>
    <w:p w14:paraId="6670B2A0" w14:textId="70D79760" w:rsidR="00DD66C0" w:rsidRDefault="00DD66C0" w:rsidP="005E7FAC">
      <w:r>
        <w:t>When we greet each new experience with, if not welcome arms, at least with willingness, we discover that we are stronger than we believed and are more adaptable that we previously considered</w:t>
      </w:r>
      <w:r>
        <w:t>.</w:t>
      </w:r>
    </w:p>
    <w:p w14:paraId="19D72F2B" w14:textId="77777777" w:rsidR="001C1832" w:rsidRDefault="001C1832" w:rsidP="005E7FAC"/>
    <w:p w14:paraId="0658F4A6" w14:textId="77777777" w:rsidR="001C1832" w:rsidRPr="001C1832" w:rsidRDefault="001C1832" w:rsidP="00E72253">
      <w:pPr>
        <w:pStyle w:val="ListParagraph"/>
        <w:numPr>
          <w:ilvl w:val="0"/>
          <w:numId w:val="21"/>
        </w:numPr>
        <w:rPr>
          <w:rFonts w:eastAsiaTheme="majorEastAsia"/>
        </w:rPr>
      </w:pPr>
      <w:r>
        <w:rPr>
          <w:b/>
          <w:bCs/>
        </w:rPr>
        <w:t>The Guest House by Rumi</w:t>
      </w:r>
    </w:p>
    <w:p w14:paraId="5FD129D8" w14:textId="277A51F6" w:rsidR="00866389" w:rsidRPr="001C1832" w:rsidRDefault="001C1832" w:rsidP="001C1832">
      <w:pPr>
        <w:pStyle w:val="ListParagraph"/>
        <w:numPr>
          <w:ilvl w:val="1"/>
          <w:numId w:val="21"/>
        </w:numPr>
      </w:pPr>
      <w:hyperlink r:id="rId68" w:history="1">
        <w:r w:rsidRPr="00670082">
          <w:rPr>
            <w:rStyle w:val="Hyperlink"/>
          </w:rPr>
          <w:t>https://www.youtube.com/watch?v=ZCsciFR5IAo</w:t>
        </w:r>
      </w:hyperlink>
    </w:p>
    <w:p w14:paraId="271C3FC1" w14:textId="2711955F" w:rsidR="00550D2E" w:rsidRDefault="00550D2E" w:rsidP="005E7FAC"/>
    <w:p w14:paraId="20EA8D10" w14:textId="77777777" w:rsidR="00866389" w:rsidRPr="001C1832" w:rsidRDefault="00550D2E" w:rsidP="00E72253">
      <w:pPr>
        <w:pStyle w:val="ListParagraph"/>
        <w:numPr>
          <w:ilvl w:val="0"/>
          <w:numId w:val="25"/>
        </w:numPr>
        <w:rPr>
          <w:b/>
          <w:bCs/>
        </w:rPr>
      </w:pPr>
      <w:r w:rsidRPr="001C1832">
        <w:rPr>
          <w:b/>
          <w:bCs/>
        </w:rPr>
        <w:t>Reflection Questions</w:t>
      </w:r>
    </w:p>
    <w:p w14:paraId="2C036F97" w14:textId="77777777" w:rsidR="001C1832" w:rsidRPr="001C1832" w:rsidRDefault="001C1832" w:rsidP="001C1832">
      <w:pPr>
        <w:pStyle w:val="ListParagraph"/>
        <w:numPr>
          <w:ilvl w:val="1"/>
          <w:numId w:val="25"/>
        </w:numPr>
      </w:pPr>
      <w:r w:rsidRPr="001C1832">
        <w:t>What do you think this poem means?</w:t>
      </w:r>
    </w:p>
    <w:p w14:paraId="1ADCBFFC" w14:textId="77777777" w:rsidR="001C1832" w:rsidRPr="001C1832" w:rsidRDefault="001C1832" w:rsidP="001C1832">
      <w:pPr>
        <w:pStyle w:val="ListParagraph"/>
        <w:numPr>
          <w:ilvl w:val="1"/>
          <w:numId w:val="25"/>
        </w:numPr>
      </w:pPr>
      <w:r w:rsidRPr="001C1832">
        <w:t>Who might the unexpected visitor be?</w:t>
      </w:r>
    </w:p>
    <w:p w14:paraId="21BDEF01" w14:textId="77777777" w:rsidR="001C1832" w:rsidRPr="001C1832" w:rsidRDefault="001C1832" w:rsidP="001C1832">
      <w:pPr>
        <w:pStyle w:val="ListParagraph"/>
        <w:numPr>
          <w:ilvl w:val="1"/>
          <w:numId w:val="25"/>
        </w:numPr>
      </w:pPr>
      <w:r w:rsidRPr="001C1832">
        <w:t>What does the author say they have come?</w:t>
      </w:r>
    </w:p>
    <w:p w14:paraId="0E86C5A5" w14:textId="77777777" w:rsidR="001C1832" w:rsidRPr="001C1832" w:rsidRDefault="001C1832" w:rsidP="001C1832">
      <w:pPr>
        <w:pStyle w:val="ListParagraph"/>
        <w:numPr>
          <w:ilvl w:val="1"/>
          <w:numId w:val="25"/>
        </w:numPr>
      </w:pPr>
      <w:r w:rsidRPr="001C1832">
        <w:t>What is he asking us to do?</w:t>
      </w:r>
    </w:p>
    <w:p w14:paraId="6358FAF8" w14:textId="77777777" w:rsidR="001C1832" w:rsidRPr="001C1832" w:rsidRDefault="001C1832" w:rsidP="001C1832">
      <w:pPr>
        <w:pStyle w:val="ListParagraph"/>
        <w:numPr>
          <w:ilvl w:val="1"/>
          <w:numId w:val="25"/>
        </w:numPr>
      </w:pPr>
      <w:r w:rsidRPr="001C1832">
        <w:t>How do you feel about this invitation?</w:t>
      </w:r>
    </w:p>
    <w:p w14:paraId="2E30C06F" w14:textId="77777777" w:rsidR="001C1832" w:rsidRDefault="001C1832" w:rsidP="001C1832">
      <w:pPr>
        <w:pStyle w:val="ListParagraph"/>
        <w:numPr>
          <w:ilvl w:val="1"/>
          <w:numId w:val="25"/>
        </w:numPr>
      </w:pPr>
      <w:r w:rsidRPr="001C1832">
        <w:t>How easy or hard is it to be grateful for all that comes to our door?</w:t>
      </w:r>
    </w:p>
    <w:p w14:paraId="32F1AD29" w14:textId="79FB0661" w:rsidR="00866389" w:rsidRPr="001C1832" w:rsidRDefault="001C1832" w:rsidP="001C1832">
      <w:pPr>
        <w:pStyle w:val="ListParagraph"/>
        <w:numPr>
          <w:ilvl w:val="1"/>
          <w:numId w:val="25"/>
        </w:numPr>
      </w:pPr>
      <w:r w:rsidRPr="001C1832">
        <w:t>How would this practice better your life?</w:t>
      </w:r>
    </w:p>
    <w:p w14:paraId="5BF9FB0B" w14:textId="1F532C48" w:rsidR="001C1832" w:rsidRDefault="001C1832" w:rsidP="001C1832"/>
    <w:p w14:paraId="54D68459" w14:textId="77777777" w:rsidR="001C1832" w:rsidRDefault="001C1832" w:rsidP="001C1832"/>
    <w:p w14:paraId="7476E9FE" w14:textId="4B3527A5" w:rsidR="005E7FAC" w:rsidRDefault="005E7FAC" w:rsidP="005E7FAC">
      <w:pPr>
        <w:pStyle w:val="Heading2"/>
      </w:pPr>
      <w:r>
        <w:lastRenderedPageBreak/>
        <w:t>Creation Station</w:t>
      </w:r>
    </w:p>
    <w:p w14:paraId="6A1026E6" w14:textId="6788CC3E" w:rsidR="00550D2E" w:rsidRDefault="001C1832" w:rsidP="00550D2E">
      <w:r w:rsidRPr="001C1832">
        <w:t>Keeping your brain flexible can not only be healthy it can be fun as well. Move through the space exploring the activities.</w:t>
      </w:r>
    </w:p>
    <w:p w14:paraId="79A9DD0F" w14:textId="77777777" w:rsidR="001C1832" w:rsidRPr="001C1832" w:rsidRDefault="001C1832" w:rsidP="00550D2E">
      <w:pPr>
        <w:rPr>
          <w:sz w:val="32"/>
          <w:szCs w:val="32"/>
        </w:rPr>
      </w:pPr>
    </w:p>
    <w:p w14:paraId="48BC39AE" w14:textId="59D33359" w:rsidR="00501DEB" w:rsidRPr="001C1832" w:rsidRDefault="001C1832" w:rsidP="00E72253">
      <w:pPr>
        <w:pStyle w:val="ListParagraph"/>
        <w:numPr>
          <w:ilvl w:val="0"/>
          <w:numId w:val="25"/>
        </w:numPr>
        <w:rPr>
          <w:b/>
          <w:bCs/>
        </w:rPr>
      </w:pPr>
      <w:r>
        <w:rPr>
          <w:b/>
          <w:bCs/>
        </w:rPr>
        <w:t>What Was Your Flexible Thinking Moment Today?</w:t>
      </w:r>
    </w:p>
    <w:p w14:paraId="5A554657" w14:textId="6FB8E68C" w:rsidR="00501DEB" w:rsidRDefault="001C1832" w:rsidP="00E72253">
      <w:pPr>
        <w:pStyle w:val="ListParagraph"/>
        <w:numPr>
          <w:ilvl w:val="1"/>
          <w:numId w:val="25"/>
        </w:numPr>
      </w:pPr>
      <w:r>
        <w:t>Complete the handout below.</w:t>
      </w:r>
    </w:p>
    <w:p w14:paraId="0F9245E8" w14:textId="77FDAFFC" w:rsidR="00550D2E" w:rsidRPr="00501DEB" w:rsidRDefault="00501DEB" w:rsidP="00501DEB">
      <w:r w:rsidRPr="00501DEB">
        <w:t xml:space="preserve">      </w:t>
      </w:r>
    </w:p>
    <w:p w14:paraId="47D1E15B" w14:textId="77777777" w:rsidR="001C1832" w:rsidRPr="001C1832" w:rsidRDefault="001C1832" w:rsidP="00E72253">
      <w:pPr>
        <w:pStyle w:val="ListParagraph"/>
        <w:numPr>
          <w:ilvl w:val="0"/>
          <w:numId w:val="25"/>
        </w:numPr>
      </w:pPr>
      <w:r>
        <w:rPr>
          <w:b/>
          <w:bCs/>
        </w:rPr>
        <w:t>Bounce Back</w:t>
      </w:r>
    </w:p>
    <w:p w14:paraId="2DBAC0E4" w14:textId="77777777" w:rsidR="001C1832" w:rsidRPr="00472A1B" w:rsidRDefault="001C1832" w:rsidP="001C1832">
      <w:pPr>
        <w:pStyle w:val="ListParagraph"/>
        <w:numPr>
          <w:ilvl w:val="1"/>
          <w:numId w:val="25"/>
        </w:numPr>
      </w:pPr>
      <w:r w:rsidRPr="00472A1B">
        <w:t>In a spacious area near a wall, bounce a ball against the wall so that it comes back to you.</w:t>
      </w:r>
    </w:p>
    <w:p w14:paraId="7086B707" w14:textId="77777777" w:rsidR="001C1832" w:rsidRPr="00472A1B" w:rsidRDefault="001C1832" w:rsidP="001C1832">
      <w:pPr>
        <w:pStyle w:val="ListParagraph"/>
        <w:numPr>
          <w:ilvl w:val="1"/>
          <w:numId w:val="25"/>
        </w:numPr>
      </w:pPr>
      <w:r w:rsidRPr="00472A1B">
        <w:t>Did you ever doubted the ball would fail to bounce back up? </w:t>
      </w:r>
    </w:p>
    <w:p w14:paraId="7B287D54" w14:textId="77777777" w:rsidR="001C1832" w:rsidRPr="00472A1B" w:rsidRDefault="001C1832" w:rsidP="001C1832">
      <w:pPr>
        <w:pStyle w:val="ListParagraph"/>
        <w:numPr>
          <w:ilvl w:val="1"/>
          <w:numId w:val="25"/>
        </w:numPr>
      </w:pPr>
      <w:r w:rsidRPr="00472A1B">
        <w:t xml:space="preserve">Use the bouncy ball to remind you that you too </w:t>
      </w:r>
      <w:proofErr w:type="gramStart"/>
      <w:r w:rsidRPr="00472A1B">
        <w:t>are able to</w:t>
      </w:r>
      <w:proofErr w:type="gramEnd"/>
      <w:r w:rsidRPr="00472A1B">
        <w:t xml:space="preserve"> bounce back from challenges. </w:t>
      </w:r>
    </w:p>
    <w:p w14:paraId="65C82E8E" w14:textId="3CE0B3B1" w:rsidR="00501DEB" w:rsidRDefault="00501DEB" w:rsidP="00501DEB"/>
    <w:p w14:paraId="135A67F8" w14:textId="65003C5E" w:rsidR="00501DEB" w:rsidRDefault="001C1832" w:rsidP="00E72253">
      <w:pPr>
        <w:pStyle w:val="ListParagraph"/>
        <w:numPr>
          <w:ilvl w:val="0"/>
          <w:numId w:val="34"/>
        </w:numPr>
        <w:rPr>
          <w:b/>
          <w:bCs/>
        </w:rPr>
      </w:pPr>
      <w:r>
        <w:rPr>
          <w:b/>
          <w:bCs/>
        </w:rPr>
        <w:t>Brain Teasers</w:t>
      </w:r>
    </w:p>
    <w:p w14:paraId="5518DB9B" w14:textId="63DF7D60" w:rsidR="001C1832" w:rsidRPr="001C1832" w:rsidRDefault="001C1832" w:rsidP="001C1832">
      <w:pPr>
        <w:pStyle w:val="ListParagraph"/>
        <w:numPr>
          <w:ilvl w:val="1"/>
          <w:numId w:val="34"/>
        </w:numPr>
        <w:rPr>
          <w:b/>
          <w:bCs/>
        </w:rPr>
      </w:pPr>
      <w:hyperlink r:id="rId69" w:history="1">
        <w:r w:rsidRPr="00670082">
          <w:rPr>
            <w:rStyle w:val="Hyperlink"/>
          </w:rPr>
          <w:t>https://sharpbrains.com/brainteasers</w:t>
        </w:r>
      </w:hyperlink>
    </w:p>
    <w:p w14:paraId="46298D9A" w14:textId="77777777" w:rsidR="00501DEB" w:rsidRPr="00550D2E" w:rsidRDefault="00501DEB" w:rsidP="00501DEB"/>
    <w:p w14:paraId="769B3663" w14:textId="3B8274D8" w:rsidR="00D7558C" w:rsidRDefault="00D7558C" w:rsidP="00D7558C"/>
    <w:p w14:paraId="16C94622" w14:textId="1CEFFF5C" w:rsidR="00D7558C" w:rsidRDefault="00D7558C" w:rsidP="00D7558C"/>
    <w:p w14:paraId="3E2428BD" w14:textId="0C3BBCF8" w:rsidR="00E23B80" w:rsidRDefault="00E23B80" w:rsidP="00D7558C"/>
    <w:p w14:paraId="6ACD358E" w14:textId="130C9F6A" w:rsidR="00E23B80" w:rsidRDefault="001C1832" w:rsidP="00D7558C">
      <w:r>
        <w:rPr>
          <w:noProof/>
        </w:rPr>
        <w:lastRenderedPageBreak/>
        <w:drawing>
          <wp:inline distT="0" distB="0" distL="0" distR="0" wp14:anchorId="664C6E1C" wp14:editId="44F431B4">
            <wp:extent cx="6400800" cy="82835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70"/>
                    <a:stretch>
                      <a:fillRect/>
                    </a:stretch>
                  </pic:blipFill>
                  <pic:spPr>
                    <a:xfrm>
                      <a:off x="0" y="0"/>
                      <a:ext cx="6400800" cy="8283575"/>
                    </a:xfrm>
                    <a:prstGeom prst="rect">
                      <a:avLst/>
                    </a:prstGeom>
                  </pic:spPr>
                </pic:pic>
              </a:graphicData>
            </a:graphic>
          </wp:inline>
        </w:drawing>
      </w:r>
    </w:p>
    <w:p w14:paraId="297CD192" w14:textId="3480966C" w:rsidR="00501DEB" w:rsidRDefault="00501DEB" w:rsidP="00D7558C"/>
    <w:sectPr w:rsidR="00501DEB" w:rsidSect="00F82F56">
      <w:footerReference w:type="even" r:id="rId71"/>
      <w:footerReference w:type="default" r:id="rId72"/>
      <w:pgSz w:w="12240" w:h="15840"/>
      <w:pgMar w:top="549" w:right="1080" w:bottom="999"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A20C3" w14:textId="77777777" w:rsidR="004015CD" w:rsidRDefault="004015CD" w:rsidP="00A67004">
      <w:r>
        <w:separator/>
      </w:r>
    </w:p>
  </w:endnote>
  <w:endnote w:type="continuationSeparator" w:id="0">
    <w:p w14:paraId="7ACFED76" w14:textId="77777777" w:rsidR="004015CD" w:rsidRDefault="004015CD" w:rsidP="00A670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tima">
    <w:panose1 w:val="02000503060000020004"/>
    <w:charset w:val="00"/>
    <w:family w:val="auto"/>
    <w:pitch w:val="variable"/>
    <w:sig w:usb0="8000006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MT">
    <w:altName w:val="Arial"/>
    <w:panose1 w:val="020B0604020202020204"/>
    <w:charset w:val="4D"/>
    <w:family w:val="auto"/>
    <w:notTrueType/>
    <w:pitch w:val="default"/>
    <w:sig w:usb0="00000003" w:usb1="00000000" w:usb2="00000000" w:usb3="00000000" w:csb0="00000001" w:csb1="00000000"/>
  </w:font>
  <w:font w:name="Minion Pro">
    <w:panose1 w:val="02040503050306020203"/>
    <w:charset w:val="00"/>
    <w:family w:val="roman"/>
    <w:notTrueType/>
    <w:pitch w:val="variable"/>
    <w:sig w:usb0="60000287" w:usb1="00000001" w:usb2="00000000" w:usb3="00000000" w:csb0="0000019F" w:csb1="00000000"/>
  </w:font>
  <w:font w:name="AbadiMT-CondensedExtraBold">
    <w:altName w:val="Abadi MT Condensed Extra Bold"/>
    <w:panose1 w:val="020B0604020202020204"/>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Optima LT Std">
    <w:altName w:val="Calibri"/>
    <w:panose1 w:val="02000503060000020004"/>
    <w:charset w:val="00"/>
    <w:family w:val="swiss"/>
    <w:notTrueType/>
    <w:pitch w:val="default"/>
    <w:sig w:usb0="00000003" w:usb1="00000000" w:usb2="00000000" w:usb3="00000000" w:csb0="00000001" w:csb1="00000000"/>
  </w:font>
  <w:font w:name="Maiandra GD">
    <w:panose1 w:val="020E0502030308020204"/>
    <w:charset w:val="4D"/>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67595672"/>
      <w:docPartObj>
        <w:docPartGallery w:val="Page Numbers (Bottom of Page)"/>
        <w:docPartUnique/>
      </w:docPartObj>
    </w:sdtPr>
    <w:sdtEndPr>
      <w:rPr>
        <w:rStyle w:val="PageNumber"/>
      </w:rPr>
    </w:sdtEndPr>
    <w:sdtContent>
      <w:p w14:paraId="1BB686C1" w14:textId="288318B4" w:rsidR="002A69F1" w:rsidRDefault="002A69F1" w:rsidP="007E163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4AF149D" w14:textId="77777777" w:rsidR="002A69F1" w:rsidRDefault="002A69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17817806"/>
      <w:docPartObj>
        <w:docPartGallery w:val="Page Numbers (Bottom of Page)"/>
        <w:docPartUnique/>
      </w:docPartObj>
    </w:sdtPr>
    <w:sdtEndPr>
      <w:rPr>
        <w:rStyle w:val="PageNumber"/>
      </w:rPr>
    </w:sdtEndPr>
    <w:sdtContent>
      <w:p w14:paraId="6E2F48B1" w14:textId="15E590B0" w:rsidR="002A69F1" w:rsidRDefault="002A69F1" w:rsidP="007E163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8696408" w14:textId="77777777" w:rsidR="002A69F1" w:rsidRDefault="002A69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2C0CD" w14:textId="77777777" w:rsidR="004015CD" w:rsidRDefault="004015CD" w:rsidP="00A67004">
      <w:r>
        <w:separator/>
      </w:r>
    </w:p>
  </w:footnote>
  <w:footnote w:type="continuationSeparator" w:id="0">
    <w:p w14:paraId="5395FA0B" w14:textId="77777777" w:rsidR="004015CD" w:rsidRDefault="004015CD" w:rsidP="00A670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120F"/>
    <w:multiLevelType w:val="hybridMultilevel"/>
    <w:tmpl w:val="8278A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C7F21"/>
    <w:multiLevelType w:val="hybridMultilevel"/>
    <w:tmpl w:val="CB24A8E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1007C5"/>
    <w:multiLevelType w:val="hybridMultilevel"/>
    <w:tmpl w:val="3D8450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4F5C50"/>
    <w:multiLevelType w:val="hybridMultilevel"/>
    <w:tmpl w:val="1680962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A4D60CC"/>
    <w:multiLevelType w:val="hybridMultilevel"/>
    <w:tmpl w:val="2968F9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E461AC"/>
    <w:multiLevelType w:val="hybridMultilevel"/>
    <w:tmpl w:val="CC3E09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B872BA"/>
    <w:multiLevelType w:val="hybridMultilevel"/>
    <w:tmpl w:val="DF6A9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501878"/>
    <w:multiLevelType w:val="hybridMultilevel"/>
    <w:tmpl w:val="E130A3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0536BB"/>
    <w:multiLevelType w:val="hybridMultilevel"/>
    <w:tmpl w:val="AC02405E"/>
    <w:lvl w:ilvl="0" w:tplc="4748F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4F5FCB"/>
    <w:multiLevelType w:val="hybridMultilevel"/>
    <w:tmpl w:val="5C00C6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9F4BAB"/>
    <w:multiLevelType w:val="hybridMultilevel"/>
    <w:tmpl w:val="E436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1159DD"/>
    <w:multiLevelType w:val="hybridMultilevel"/>
    <w:tmpl w:val="3104D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AF712F"/>
    <w:multiLevelType w:val="hybridMultilevel"/>
    <w:tmpl w:val="DEE8E9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CD75BE"/>
    <w:multiLevelType w:val="hybridMultilevel"/>
    <w:tmpl w:val="2904F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6E0561"/>
    <w:multiLevelType w:val="hybridMultilevel"/>
    <w:tmpl w:val="BB147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367C9C"/>
    <w:multiLevelType w:val="hybridMultilevel"/>
    <w:tmpl w:val="1D0231CC"/>
    <w:lvl w:ilvl="0" w:tplc="4748F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E83DDB"/>
    <w:multiLevelType w:val="hybridMultilevel"/>
    <w:tmpl w:val="62526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A25EEB"/>
    <w:multiLevelType w:val="hybridMultilevel"/>
    <w:tmpl w:val="F7F2923E"/>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1B2464C4"/>
    <w:multiLevelType w:val="hybridMultilevel"/>
    <w:tmpl w:val="1F4C2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645082"/>
    <w:multiLevelType w:val="multilevel"/>
    <w:tmpl w:val="A64E8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E3A4236"/>
    <w:multiLevelType w:val="hybridMultilevel"/>
    <w:tmpl w:val="BE323E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EC93F51"/>
    <w:multiLevelType w:val="multilevel"/>
    <w:tmpl w:val="80386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00F099B"/>
    <w:multiLevelType w:val="hybridMultilevel"/>
    <w:tmpl w:val="4E544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E476E3"/>
    <w:multiLevelType w:val="hybridMultilevel"/>
    <w:tmpl w:val="8E167D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EA5B32"/>
    <w:multiLevelType w:val="hybridMultilevel"/>
    <w:tmpl w:val="9DA8BC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2123B11"/>
    <w:multiLevelType w:val="hybridMultilevel"/>
    <w:tmpl w:val="918051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48125E8"/>
    <w:multiLevelType w:val="hybridMultilevel"/>
    <w:tmpl w:val="B48041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4FC14E9"/>
    <w:multiLevelType w:val="hybridMultilevel"/>
    <w:tmpl w:val="130E5C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7286D45"/>
    <w:multiLevelType w:val="hybridMultilevel"/>
    <w:tmpl w:val="9C82CC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94203B2"/>
    <w:multiLevelType w:val="hybridMultilevel"/>
    <w:tmpl w:val="D8442B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C5C0E73"/>
    <w:multiLevelType w:val="hybridMultilevel"/>
    <w:tmpl w:val="1AB4A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C6301FF"/>
    <w:multiLevelType w:val="hybridMultilevel"/>
    <w:tmpl w:val="F0BAB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EF40D4E"/>
    <w:multiLevelType w:val="hybridMultilevel"/>
    <w:tmpl w:val="5F92F672"/>
    <w:lvl w:ilvl="0" w:tplc="4748FDA2">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2EFF2001"/>
    <w:multiLevelType w:val="hybridMultilevel"/>
    <w:tmpl w:val="15B4E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14F55FD"/>
    <w:multiLevelType w:val="hybridMultilevel"/>
    <w:tmpl w:val="42DE96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18E5FBE"/>
    <w:multiLevelType w:val="hybridMultilevel"/>
    <w:tmpl w:val="9C70E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3DC3821"/>
    <w:multiLevelType w:val="hybridMultilevel"/>
    <w:tmpl w:val="BA980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5E24E91"/>
    <w:multiLevelType w:val="hybridMultilevel"/>
    <w:tmpl w:val="830E112C"/>
    <w:lvl w:ilvl="0" w:tplc="4748F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62326B6"/>
    <w:multiLevelType w:val="hybridMultilevel"/>
    <w:tmpl w:val="6BF03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78F2C70"/>
    <w:multiLevelType w:val="hybridMultilevel"/>
    <w:tmpl w:val="924A9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9CE5C90"/>
    <w:multiLevelType w:val="hybridMultilevel"/>
    <w:tmpl w:val="B09604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F223BCF"/>
    <w:multiLevelType w:val="hybridMultilevel"/>
    <w:tmpl w:val="8F9E1E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07E5A63"/>
    <w:multiLevelType w:val="hybridMultilevel"/>
    <w:tmpl w:val="B25C06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114557C"/>
    <w:multiLevelType w:val="hybridMultilevel"/>
    <w:tmpl w:val="58BED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2853B67"/>
    <w:multiLevelType w:val="hybridMultilevel"/>
    <w:tmpl w:val="9B8CE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34D1AB2"/>
    <w:multiLevelType w:val="hybridMultilevel"/>
    <w:tmpl w:val="0F0A7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5714180"/>
    <w:multiLevelType w:val="hybridMultilevel"/>
    <w:tmpl w:val="C854F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6F86DC5"/>
    <w:multiLevelType w:val="multilevel"/>
    <w:tmpl w:val="F8A20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86C2C99"/>
    <w:multiLevelType w:val="hybridMultilevel"/>
    <w:tmpl w:val="2EDAA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A81722B"/>
    <w:multiLevelType w:val="hybridMultilevel"/>
    <w:tmpl w:val="521EA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DC7035E"/>
    <w:multiLevelType w:val="multilevel"/>
    <w:tmpl w:val="C9E26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DFA42C2"/>
    <w:multiLevelType w:val="hybridMultilevel"/>
    <w:tmpl w:val="06CAB4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E777715"/>
    <w:multiLevelType w:val="hybridMultilevel"/>
    <w:tmpl w:val="FDAC65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B365FB0"/>
    <w:multiLevelType w:val="hybridMultilevel"/>
    <w:tmpl w:val="6B7E2CFA"/>
    <w:lvl w:ilvl="0" w:tplc="4748F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BD259EC"/>
    <w:multiLevelType w:val="hybridMultilevel"/>
    <w:tmpl w:val="E0F6C8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BE07CB1"/>
    <w:multiLevelType w:val="hybridMultilevel"/>
    <w:tmpl w:val="0B3EB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FC26613"/>
    <w:multiLevelType w:val="hybridMultilevel"/>
    <w:tmpl w:val="C66804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04B55B6"/>
    <w:multiLevelType w:val="hybridMultilevel"/>
    <w:tmpl w:val="A9D6F6E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642940E3"/>
    <w:multiLevelType w:val="hybridMultilevel"/>
    <w:tmpl w:val="B10CA0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54B4BFA"/>
    <w:multiLevelType w:val="multilevel"/>
    <w:tmpl w:val="11F4FB4C"/>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60" w15:restartNumberingAfterBreak="0">
    <w:nsid w:val="65B63C19"/>
    <w:multiLevelType w:val="hybridMultilevel"/>
    <w:tmpl w:val="582E63FC"/>
    <w:lvl w:ilvl="0" w:tplc="761A4EC4">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66743ABA"/>
    <w:multiLevelType w:val="hybridMultilevel"/>
    <w:tmpl w:val="81E488C2"/>
    <w:lvl w:ilvl="0" w:tplc="4748FDA2">
      <w:start w:val="1"/>
      <w:numFmt w:val="bullet"/>
      <w:lvlText w:val=""/>
      <w:lvlJc w:val="left"/>
      <w:pPr>
        <w:ind w:left="720" w:hanging="360"/>
      </w:pPr>
      <w:rPr>
        <w:rFonts w:ascii="Symbol" w:hAnsi="Symbol" w:hint="default"/>
        <w:color w:val="auto"/>
      </w:rPr>
    </w:lvl>
    <w:lvl w:ilvl="1" w:tplc="04090005">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2" w15:restartNumberingAfterBreak="0">
    <w:nsid w:val="66A934D0"/>
    <w:multiLevelType w:val="hybridMultilevel"/>
    <w:tmpl w:val="BDDE9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8B70177"/>
    <w:multiLevelType w:val="hybridMultilevel"/>
    <w:tmpl w:val="79B8F3D4"/>
    <w:lvl w:ilvl="0" w:tplc="4748F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8C2345C"/>
    <w:multiLevelType w:val="hybridMultilevel"/>
    <w:tmpl w:val="C442B4C8"/>
    <w:lvl w:ilvl="0" w:tplc="4748F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9FA74BC"/>
    <w:multiLevelType w:val="hybridMultilevel"/>
    <w:tmpl w:val="3342D386"/>
    <w:lvl w:ilvl="0" w:tplc="4748F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CED0C9A"/>
    <w:multiLevelType w:val="hybridMultilevel"/>
    <w:tmpl w:val="D17E6F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F6A112F"/>
    <w:multiLevelType w:val="hybridMultilevel"/>
    <w:tmpl w:val="C486F5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F902F7E"/>
    <w:multiLevelType w:val="hybridMultilevel"/>
    <w:tmpl w:val="58AC2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0B40BD0"/>
    <w:multiLevelType w:val="hybridMultilevel"/>
    <w:tmpl w:val="CE10EAB2"/>
    <w:lvl w:ilvl="0" w:tplc="4748F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0D86804"/>
    <w:multiLevelType w:val="hybridMultilevel"/>
    <w:tmpl w:val="683AD8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A752FA1"/>
    <w:multiLevelType w:val="hybridMultilevel"/>
    <w:tmpl w:val="DE002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A846CF2"/>
    <w:multiLevelType w:val="hybridMultilevel"/>
    <w:tmpl w:val="E9B218C6"/>
    <w:lvl w:ilvl="0" w:tplc="4748F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B7D4D04"/>
    <w:multiLevelType w:val="hybridMultilevel"/>
    <w:tmpl w:val="8C287DF0"/>
    <w:lvl w:ilvl="0" w:tplc="4748F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2376074">
    <w:abstractNumId w:val="28"/>
  </w:num>
  <w:num w:numId="2" w16cid:durableId="1612399274">
    <w:abstractNumId w:val="6"/>
  </w:num>
  <w:num w:numId="3" w16cid:durableId="910967368">
    <w:abstractNumId w:val="39"/>
  </w:num>
  <w:num w:numId="4" w16cid:durableId="1916889330">
    <w:abstractNumId w:val="36"/>
  </w:num>
  <w:num w:numId="5" w16cid:durableId="1422722448">
    <w:abstractNumId w:val="56"/>
  </w:num>
  <w:num w:numId="6" w16cid:durableId="624117276">
    <w:abstractNumId w:val="3"/>
  </w:num>
  <w:num w:numId="7" w16cid:durableId="879198192">
    <w:abstractNumId w:val="15"/>
  </w:num>
  <w:num w:numId="8" w16cid:durableId="1546412213">
    <w:abstractNumId w:val="29"/>
  </w:num>
  <w:num w:numId="9" w16cid:durableId="2106655229">
    <w:abstractNumId w:val="48"/>
  </w:num>
  <w:num w:numId="10" w16cid:durableId="1825121548">
    <w:abstractNumId w:val="5"/>
  </w:num>
  <w:num w:numId="11" w16cid:durableId="174196678">
    <w:abstractNumId w:val="11"/>
  </w:num>
  <w:num w:numId="12" w16cid:durableId="184056210">
    <w:abstractNumId w:val="14"/>
  </w:num>
  <w:num w:numId="13" w16cid:durableId="280839193">
    <w:abstractNumId w:val="55"/>
  </w:num>
  <w:num w:numId="14" w16cid:durableId="1676572115">
    <w:abstractNumId w:val="52"/>
  </w:num>
  <w:num w:numId="15" w16cid:durableId="1502354355">
    <w:abstractNumId w:val="41"/>
  </w:num>
  <w:num w:numId="16" w16cid:durableId="1106579566">
    <w:abstractNumId w:val="24"/>
  </w:num>
  <w:num w:numId="17" w16cid:durableId="1828132942">
    <w:abstractNumId w:val="10"/>
  </w:num>
  <w:num w:numId="18" w16cid:durableId="196745561">
    <w:abstractNumId w:val="4"/>
  </w:num>
  <w:num w:numId="19" w16cid:durableId="2060201704">
    <w:abstractNumId w:val="66"/>
  </w:num>
  <w:num w:numId="20" w16cid:durableId="612131355">
    <w:abstractNumId w:val="13"/>
  </w:num>
  <w:num w:numId="21" w16cid:durableId="422998979">
    <w:abstractNumId w:val="34"/>
  </w:num>
  <w:num w:numId="22" w16cid:durableId="1626695198">
    <w:abstractNumId w:val="58"/>
  </w:num>
  <w:num w:numId="23" w16cid:durableId="1641954354">
    <w:abstractNumId w:val="51"/>
  </w:num>
  <w:num w:numId="24" w16cid:durableId="1479571118">
    <w:abstractNumId w:val="9"/>
  </w:num>
  <w:num w:numId="25" w16cid:durableId="1407189766">
    <w:abstractNumId w:val="26"/>
  </w:num>
  <w:num w:numId="26" w16cid:durableId="113065303">
    <w:abstractNumId w:val="63"/>
  </w:num>
  <w:num w:numId="27" w16cid:durableId="916594510">
    <w:abstractNumId w:val="35"/>
  </w:num>
  <w:num w:numId="28" w16cid:durableId="723455943">
    <w:abstractNumId w:val="71"/>
  </w:num>
  <w:num w:numId="29" w16cid:durableId="1277100244">
    <w:abstractNumId w:val="0"/>
  </w:num>
  <w:num w:numId="30" w16cid:durableId="187722162">
    <w:abstractNumId w:val="33"/>
  </w:num>
  <w:num w:numId="31" w16cid:durableId="751661191">
    <w:abstractNumId w:val="45"/>
  </w:num>
  <w:num w:numId="32" w16cid:durableId="1877699328">
    <w:abstractNumId w:val="40"/>
  </w:num>
  <w:num w:numId="33" w16cid:durableId="1111625357">
    <w:abstractNumId w:val="54"/>
  </w:num>
  <w:num w:numId="34" w16cid:durableId="1716271602">
    <w:abstractNumId w:val="42"/>
  </w:num>
  <w:num w:numId="35" w16cid:durableId="2037727446">
    <w:abstractNumId w:val="18"/>
  </w:num>
  <w:num w:numId="36" w16cid:durableId="357436160">
    <w:abstractNumId w:val="38"/>
  </w:num>
  <w:num w:numId="37" w16cid:durableId="1852524146">
    <w:abstractNumId w:val="43"/>
  </w:num>
  <w:num w:numId="38" w16cid:durableId="451900130">
    <w:abstractNumId w:val="7"/>
  </w:num>
  <w:num w:numId="39" w16cid:durableId="691616870">
    <w:abstractNumId w:val="44"/>
  </w:num>
  <w:num w:numId="40" w16cid:durableId="1490630223">
    <w:abstractNumId w:val="31"/>
  </w:num>
  <w:num w:numId="41" w16cid:durableId="1050693714">
    <w:abstractNumId w:val="30"/>
  </w:num>
  <w:num w:numId="42" w16cid:durableId="249701835">
    <w:abstractNumId w:val="16"/>
  </w:num>
  <w:num w:numId="43" w16cid:durableId="1197935390">
    <w:abstractNumId w:val="25"/>
  </w:num>
  <w:num w:numId="44" w16cid:durableId="1522549361">
    <w:abstractNumId w:val="27"/>
  </w:num>
  <w:num w:numId="45" w16cid:durableId="830365652">
    <w:abstractNumId w:val="20"/>
  </w:num>
  <w:num w:numId="46" w16cid:durableId="1102720740">
    <w:abstractNumId w:val="23"/>
  </w:num>
  <w:num w:numId="47" w16cid:durableId="1827236313">
    <w:abstractNumId w:val="70"/>
  </w:num>
  <w:num w:numId="48" w16cid:durableId="379284853">
    <w:abstractNumId w:val="32"/>
  </w:num>
  <w:num w:numId="49" w16cid:durableId="1312711558">
    <w:abstractNumId w:val="64"/>
  </w:num>
  <w:num w:numId="50" w16cid:durableId="101926332">
    <w:abstractNumId w:val="72"/>
  </w:num>
  <w:num w:numId="51" w16cid:durableId="514851251">
    <w:abstractNumId w:val="65"/>
  </w:num>
  <w:num w:numId="52" w16cid:durableId="241842957">
    <w:abstractNumId w:val="8"/>
  </w:num>
  <w:num w:numId="53" w16cid:durableId="1973554399">
    <w:abstractNumId w:val="69"/>
  </w:num>
  <w:num w:numId="54" w16cid:durableId="1922829532">
    <w:abstractNumId w:val="73"/>
  </w:num>
  <w:num w:numId="55" w16cid:durableId="565262875">
    <w:abstractNumId w:val="57"/>
  </w:num>
  <w:num w:numId="56" w16cid:durableId="1119303651">
    <w:abstractNumId w:val="61"/>
  </w:num>
  <w:num w:numId="57" w16cid:durableId="1529021514">
    <w:abstractNumId w:val="37"/>
  </w:num>
  <w:num w:numId="58" w16cid:durableId="957493780">
    <w:abstractNumId w:val="53"/>
  </w:num>
  <w:num w:numId="59" w16cid:durableId="863636700">
    <w:abstractNumId w:val="17"/>
  </w:num>
  <w:num w:numId="60" w16cid:durableId="1082524591">
    <w:abstractNumId w:val="68"/>
  </w:num>
  <w:num w:numId="61" w16cid:durableId="1306857476">
    <w:abstractNumId w:val="60"/>
  </w:num>
  <w:num w:numId="62" w16cid:durableId="1974671778">
    <w:abstractNumId w:val="22"/>
  </w:num>
  <w:num w:numId="63" w16cid:durableId="1994597954">
    <w:abstractNumId w:val="67"/>
  </w:num>
  <w:num w:numId="64" w16cid:durableId="2072386655">
    <w:abstractNumId w:val="12"/>
  </w:num>
  <w:num w:numId="65" w16cid:durableId="1964265671">
    <w:abstractNumId w:val="47"/>
  </w:num>
  <w:num w:numId="66" w16cid:durableId="53548668">
    <w:abstractNumId w:val="49"/>
  </w:num>
  <w:num w:numId="67" w16cid:durableId="413205499">
    <w:abstractNumId w:val="62"/>
  </w:num>
  <w:num w:numId="68" w16cid:durableId="1585258447">
    <w:abstractNumId w:val="50"/>
  </w:num>
  <w:num w:numId="69" w16cid:durableId="1699625507">
    <w:abstractNumId w:val="2"/>
  </w:num>
  <w:num w:numId="70" w16cid:durableId="154952528">
    <w:abstractNumId w:val="46"/>
  </w:num>
  <w:num w:numId="71" w16cid:durableId="1110855594">
    <w:abstractNumId w:val="21"/>
  </w:num>
  <w:num w:numId="72" w16cid:durableId="1530143456">
    <w:abstractNumId w:val="59"/>
  </w:num>
  <w:num w:numId="73" w16cid:durableId="769274002">
    <w:abstractNumId w:val="1"/>
  </w:num>
  <w:num w:numId="74" w16cid:durableId="249393052">
    <w:abstractNumId w:val="1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A21"/>
    <w:rsid w:val="00003D28"/>
    <w:rsid w:val="000060B0"/>
    <w:rsid w:val="000101AD"/>
    <w:rsid w:val="000151DD"/>
    <w:rsid w:val="00015C8E"/>
    <w:rsid w:val="000222FA"/>
    <w:rsid w:val="00024B2A"/>
    <w:rsid w:val="00027668"/>
    <w:rsid w:val="00030475"/>
    <w:rsid w:val="00037084"/>
    <w:rsid w:val="00046A12"/>
    <w:rsid w:val="0007362E"/>
    <w:rsid w:val="00082153"/>
    <w:rsid w:val="000B303E"/>
    <w:rsid w:val="000B3800"/>
    <w:rsid w:val="000B486F"/>
    <w:rsid w:val="000E4811"/>
    <w:rsid w:val="000E7294"/>
    <w:rsid w:val="000F0AFE"/>
    <w:rsid w:val="001052B2"/>
    <w:rsid w:val="00117F4B"/>
    <w:rsid w:val="00124888"/>
    <w:rsid w:val="00151959"/>
    <w:rsid w:val="00162C6B"/>
    <w:rsid w:val="00164E8B"/>
    <w:rsid w:val="00165DB0"/>
    <w:rsid w:val="00181A5C"/>
    <w:rsid w:val="00196FE6"/>
    <w:rsid w:val="001B0274"/>
    <w:rsid w:val="001C0465"/>
    <w:rsid w:val="001C1832"/>
    <w:rsid w:val="001C502C"/>
    <w:rsid w:val="001E62FF"/>
    <w:rsid w:val="001F3619"/>
    <w:rsid w:val="002032F9"/>
    <w:rsid w:val="00203FDF"/>
    <w:rsid w:val="002069EA"/>
    <w:rsid w:val="00215DEF"/>
    <w:rsid w:val="0022389D"/>
    <w:rsid w:val="0024006B"/>
    <w:rsid w:val="002479D1"/>
    <w:rsid w:val="002A06AE"/>
    <w:rsid w:val="002A4642"/>
    <w:rsid w:val="002A4910"/>
    <w:rsid w:val="002A69F1"/>
    <w:rsid w:val="002D5DB3"/>
    <w:rsid w:val="00320C3A"/>
    <w:rsid w:val="003261E4"/>
    <w:rsid w:val="0032649B"/>
    <w:rsid w:val="00340798"/>
    <w:rsid w:val="0036782C"/>
    <w:rsid w:val="003830A6"/>
    <w:rsid w:val="00394592"/>
    <w:rsid w:val="003A3896"/>
    <w:rsid w:val="003C2CC9"/>
    <w:rsid w:val="003D7A4E"/>
    <w:rsid w:val="003F2EFF"/>
    <w:rsid w:val="004015CD"/>
    <w:rsid w:val="00413F82"/>
    <w:rsid w:val="00416FBD"/>
    <w:rsid w:val="00432ECA"/>
    <w:rsid w:val="00440228"/>
    <w:rsid w:val="004425AF"/>
    <w:rsid w:val="00457B0A"/>
    <w:rsid w:val="00461838"/>
    <w:rsid w:val="004758AB"/>
    <w:rsid w:val="004A77B4"/>
    <w:rsid w:val="004B3F3A"/>
    <w:rsid w:val="004C1583"/>
    <w:rsid w:val="004C17EB"/>
    <w:rsid w:val="004D1BC8"/>
    <w:rsid w:val="004E1C63"/>
    <w:rsid w:val="004F261F"/>
    <w:rsid w:val="004F77F7"/>
    <w:rsid w:val="00501DEB"/>
    <w:rsid w:val="0050618D"/>
    <w:rsid w:val="00516497"/>
    <w:rsid w:val="005174BF"/>
    <w:rsid w:val="005342C4"/>
    <w:rsid w:val="00550D2E"/>
    <w:rsid w:val="00555C11"/>
    <w:rsid w:val="00563C3A"/>
    <w:rsid w:val="00566BB2"/>
    <w:rsid w:val="00591864"/>
    <w:rsid w:val="0059401C"/>
    <w:rsid w:val="0059615C"/>
    <w:rsid w:val="005A24D2"/>
    <w:rsid w:val="005A6133"/>
    <w:rsid w:val="005C3A0B"/>
    <w:rsid w:val="005D4108"/>
    <w:rsid w:val="005D69A1"/>
    <w:rsid w:val="005E747B"/>
    <w:rsid w:val="005E7FAC"/>
    <w:rsid w:val="005F1365"/>
    <w:rsid w:val="00600662"/>
    <w:rsid w:val="00603C15"/>
    <w:rsid w:val="0060494A"/>
    <w:rsid w:val="00614CBD"/>
    <w:rsid w:val="00631A3F"/>
    <w:rsid w:val="00634F85"/>
    <w:rsid w:val="00637475"/>
    <w:rsid w:val="00653CFD"/>
    <w:rsid w:val="00656BD7"/>
    <w:rsid w:val="00656E1D"/>
    <w:rsid w:val="006934B4"/>
    <w:rsid w:val="006A0F31"/>
    <w:rsid w:val="006D0E3F"/>
    <w:rsid w:val="006D6448"/>
    <w:rsid w:val="006E0D92"/>
    <w:rsid w:val="006E483A"/>
    <w:rsid w:val="006F19AF"/>
    <w:rsid w:val="006F2C18"/>
    <w:rsid w:val="006F5C86"/>
    <w:rsid w:val="00705775"/>
    <w:rsid w:val="00712305"/>
    <w:rsid w:val="00733F9D"/>
    <w:rsid w:val="00743E47"/>
    <w:rsid w:val="007470A5"/>
    <w:rsid w:val="007727B8"/>
    <w:rsid w:val="007756D8"/>
    <w:rsid w:val="007812AF"/>
    <w:rsid w:val="00792F65"/>
    <w:rsid w:val="007B138C"/>
    <w:rsid w:val="007B7BC3"/>
    <w:rsid w:val="007D3BE4"/>
    <w:rsid w:val="007D4366"/>
    <w:rsid w:val="007D4631"/>
    <w:rsid w:val="007E2E9B"/>
    <w:rsid w:val="00800610"/>
    <w:rsid w:val="00800F71"/>
    <w:rsid w:val="00803522"/>
    <w:rsid w:val="008069DB"/>
    <w:rsid w:val="00854CD3"/>
    <w:rsid w:val="008558A6"/>
    <w:rsid w:val="008653B6"/>
    <w:rsid w:val="00866389"/>
    <w:rsid w:val="008814FD"/>
    <w:rsid w:val="008832CF"/>
    <w:rsid w:val="00897662"/>
    <w:rsid w:val="008A2403"/>
    <w:rsid w:val="008D19AA"/>
    <w:rsid w:val="008E2F0F"/>
    <w:rsid w:val="008E5BA0"/>
    <w:rsid w:val="008F15F3"/>
    <w:rsid w:val="00903168"/>
    <w:rsid w:val="00934B7B"/>
    <w:rsid w:val="00940D47"/>
    <w:rsid w:val="00950722"/>
    <w:rsid w:val="009530A5"/>
    <w:rsid w:val="00961346"/>
    <w:rsid w:val="00967D67"/>
    <w:rsid w:val="009774CD"/>
    <w:rsid w:val="00991A81"/>
    <w:rsid w:val="009A1B2B"/>
    <w:rsid w:val="009B1C9D"/>
    <w:rsid w:val="009B6E3C"/>
    <w:rsid w:val="009F1569"/>
    <w:rsid w:val="00A02433"/>
    <w:rsid w:val="00A0579A"/>
    <w:rsid w:val="00A465EA"/>
    <w:rsid w:val="00A56B9F"/>
    <w:rsid w:val="00A56C62"/>
    <w:rsid w:val="00A67004"/>
    <w:rsid w:val="00A83830"/>
    <w:rsid w:val="00A83B8D"/>
    <w:rsid w:val="00A9102B"/>
    <w:rsid w:val="00A93F8C"/>
    <w:rsid w:val="00AA1D3E"/>
    <w:rsid w:val="00AA2BAC"/>
    <w:rsid w:val="00AB359D"/>
    <w:rsid w:val="00AB4E86"/>
    <w:rsid w:val="00AC4860"/>
    <w:rsid w:val="00AF7517"/>
    <w:rsid w:val="00B015E0"/>
    <w:rsid w:val="00B16D5E"/>
    <w:rsid w:val="00B241F5"/>
    <w:rsid w:val="00B27A6A"/>
    <w:rsid w:val="00B3006B"/>
    <w:rsid w:val="00B3171E"/>
    <w:rsid w:val="00B36A21"/>
    <w:rsid w:val="00B37680"/>
    <w:rsid w:val="00B478B7"/>
    <w:rsid w:val="00B53C87"/>
    <w:rsid w:val="00B56B32"/>
    <w:rsid w:val="00B70ABE"/>
    <w:rsid w:val="00B857CE"/>
    <w:rsid w:val="00BA1E2A"/>
    <w:rsid w:val="00BC3FB9"/>
    <w:rsid w:val="00BF2C4B"/>
    <w:rsid w:val="00BF6942"/>
    <w:rsid w:val="00C00993"/>
    <w:rsid w:val="00C0405B"/>
    <w:rsid w:val="00C42BE3"/>
    <w:rsid w:val="00C50EBF"/>
    <w:rsid w:val="00C5410A"/>
    <w:rsid w:val="00C6182F"/>
    <w:rsid w:val="00C71FAB"/>
    <w:rsid w:val="00C75B1E"/>
    <w:rsid w:val="00C75FA0"/>
    <w:rsid w:val="00C86598"/>
    <w:rsid w:val="00C93C42"/>
    <w:rsid w:val="00C96C92"/>
    <w:rsid w:val="00CB3721"/>
    <w:rsid w:val="00CC4AF7"/>
    <w:rsid w:val="00CC4F84"/>
    <w:rsid w:val="00CC6460"/>
    <w:rsid w:val="00CD2B99"/>
    <w:rsid w:val="00CD7F50"/>
    <w:rsid w:val="00CE7A3B"/>
    <w:rsid w:val="00CF2F72"/>
    <w:rsid w:val="00CF3799"/>
    <w:rsid w:val="00D00387"/>
    <w:rsid w:val="00D16FF2"/>
    <w:rsid w:val="00D175B6"/>
    <w:rsid w:val="00D20C7A"/>
    <w:rsid w:val="00D234A4"/>
    <w:rsid w:val="00D308AE"/>
    <w:rsid w:val="00D30E8B"/>
    <w:rsid w:val="00D3218B"/>
    <w:rsid w:val="00D513EE"/>
    <w:rsid w:val="00D74870"/>
    <w:rsid w:val="00D7558C"/>
    <w:rsid w:val="00D87AF3"/>
    <w:rsid w:val="00D930E2"/>
    <w:rsid w:val="00D952FA"/>
    <w:rsid w:val="00D9756F"/>
    <w:rsid w:val="00DB2737"/>
    <w:rsid w:val="00DB3AD6"/>
    <w:rsid w:val="00DD20E6"/>
    <w:rsid w:val="00DD66C0"/>
    <w:rsid w:val="00DE2BE5"/>
    <w:rsid w:val="00DE33E1"/>
    <w:rsid w:val="00DF117D"/>
    <w:rsid w:val="00DF508C"/>
    <w:rsid w:val="00E018DC"/>
    <w:rsid w:val="00E23B80"/>
    <w:rsid w:val="00E47BB2"/>
    <w:rsid w:val="00E72253"/>
    <w:rsid w:val="00E77051"/>
    <w:rsid w:val="00E838C6"/>
    <w:rsid w:val="00EC13A1"/>
    <w:rsid w:val="00EC4C4C"/>
    <w:rsid w:val="00ED5A81"/>
    <w:rsid w:val="00F01438"/>
    <w:rsid w:val="00F0727B"/>
    <w:rsid w:val="00F22500"/>
    <w:rsid w:val="00F435C9"/>
    <w:rsid w:val="00F47F63"/>
    <w:rsid w:val="00F72003"/>
    <w:rsid w:val="00F819CD"/>
    <w:rsid w:val="00F82F56"/>
    <w:rsid w:val="00F835D2"/>
    <w:rsid w:val="00F95E42"/>
    <w:rsid w:val="00F96E03"/>
    <w:rsid w:val="00FA20E9"/>
    <w:rsid w:val="00FB32A9"/>
    <w:rsid w:val="00FC02F4"/>
    <w:rsid w:val="00FD7FEA"/>
    <w:rsid w:val="00FE1C1B"/>
    <w:rsid w:val="00FE7E0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EF030D"/>
  <w15:docId w15:val="{579DC78A-B296-5D40-8BBE-9C5249C0E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D2E"/>
    <w:rPr>
      <w:rFonts w:ascii="Times New Roman" w:eastAsia="Times New Roman" w:hAnsi="Times New Roman"/>
      <w:lang w:eastAsia="en-US"/>
    </w:rPr>
  </w:style>
  <w:style w:type="paragraph" w:styleId="Heading1">
    <w:name w:val="heading 1"/>
    <w:basedOn w:val="Normal"/>
    <w:next w:val="Normal"/>
    <w:link w:val="Heading1Char"/>
    <w:uiPriority w:val="9"/>
    <w:qFormat/>
    <w:rsid w:val="00A93F8C"/>
    <w:pPr>
      <w:keepNext/>
      <w:keepLines/>
      <w:spacing w:before="480"/>
      <w:outlineLvl w:val="0"/>
    </w:pPr>
    <w:rPr>
      <w:rFonts w:ascii="Optima" w:eastAsiaTheme="majorEastAsia" w:hAnsi="Optima" w:cstheme="majorBidi"/>
      <w:b/>
      <w:bCs/>
      <w:color w:val="008DA8"/>
      <w:sz w:val="32"/>
      <w:szCs w:val="32"/>
    </w:rPr>
  </w:style>
  <w:style w:type="paragraph" w:styleId="Heading2">
    <w:name w:val="heading 2"/>
    <w:basedOn w:val="Normal"/>
    <w:next w:val="Normal"/>
    <w:link w:val="Heading2Char"/>
    <w:uiPriority w:val="9"/>
    <w:unhideWhenUsed/>
    <w:qFormat/>
    <w:rsid w:val="008E2F0F"/>
    <w:pPr>
      <w:keepNext/>
      <w:keepLines/>
      <w:spacing w:before="200"/>
      <w:outlineLvl w:val="1"/>
    </w:pPr>
    <w:rPr>
      <w:rFonts w:ascii="Optima" w:eastAsiaTheme="majorEastAsia" w:hAnsi="Optima" w:cstheme="majorBidi"/>
      <w:b/>
      <w:bCs/>
      <w:color w:val="E87D1C"/>
      <w:sz w:val="28"/>
      <w:szCs w:val="26"/>
    </w:rPr>
  </w:style>
  <w:style w:type="paragraph" w:styleId="Heading3">
    <w:name w:val="heading 3"/>
    <w:basedOn w:val="Normal"/>
    <w:next w:val="Normal"/>
    <w:link w:val="Heading3Char"/>
    <w:uiPriority w:val="9"/>
    <w:semiHidden/>
    <w:unhideWhenUsed/>
    <w:qFormat/>
    <w:rsid w:val="00EC13A1"/>
    <w:pPr>
      <w:keepNext/>
      <w:keepLines/>
      <w:spacing w:before="40"/>
      <w:outlineLvl w:val="2"/>
    </w:pPr>
    <w:rPr>
      <w:rFonts w:asciiTheme="majorHAnsi" w:eastAsiaTheme="majorEastAsia" w:hAnsiTheme="majorHAnsi" w:cstheme="majorBidi"/>
      <w:color w:val="243F60" w:themeColor="accent1" w:themeShade="7F"/>
      <w:lang w:eastAsia="ja-JP"/>
    </w:rPr>
  </w:style>
  <w:style w:type="paragraph" w:styleId="Heading4">
    <w:name w:val="heading 4"/>
    <w:basedOn w:val="Normal"/>
    <w:next w:val="Normal"/>
    <w:link w:val="Heading4Char"/>
    <w:uiPriority w:val="9"/>
    <w:semiHidden/>
    <w:unhideWhenUsed/>
    <w:qFormat/>
    <w:rsid w:val="008E2F0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81A5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81A5C"/>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A93F8C"/>
    <w:rPr>
      <w:rFonts w:ascii="Optima" w:eastAsiaTheme="majorEastAsia" w:hAnsi="Optima" w:cstheme="majorBidi"/>
      <w:b/>
      <w:bCs/>
      <w:color w:val="008DA8"/>
      <w:sz w:val="32"/>
      <w:szCs w:val="32"/>
    </w:rPr>
  </w:style>
  <w:style w:type="table" w:styleId="TableGrid">
    <w:name w:val="Table Grid"/>
    <w:basedOn w:val="TableNormal"/>
    <w:uiPriority w:val="59"/>
    <w:rsid w:val="00181A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B359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359D"/>
    <w:rPr>
      <w:rFonts w:ascii="Lucida Grande" w:hAnsi="Lucida Grande" w:cs="Lucida Grande"/>
      <w:sz w:val="18"/>
      <w:szCs w:val="18"/>
    </w:rPr>
  </w:style>
  <w:style w:type="paragraph" w:styleId="ListParagraph">
    <w:name w:val="List Paragraph"/>
    <w:basedOn w:val="Normal"/>
    <w:uiPriority w:val="34"/>
    <w:qFormat/>
    <w:rsid w:val="00B16D5E"/>
    <w:pPr>
      <w:ind w:left="720"/>
      <w:contextualSpacing/>
    </w:pPr>
  </w:style>
  <w:style w:type="paragraph" w:styleId="Subtitle">
    <w:name w:val="Subtitle"/>
    <w:basedOn w:val="Normal"/>
    <w:next w:val="Normal"/>
    <w:link w:val="SubtitleChar"/>
    <w:uiPriority w:val="11"/>
    <w:qFormat/>
    <w:rsid w:val="00A93F8C"/>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93F8C"/>
    <w:rPr>
      <w:rFonts w:asciiTheme="majorHAnsi" w:eastAsiaTheme="majorEastAsia" w:hAnsiTheme="majorHAnsi" w:cstheme="majorBidi"/>
      <w:i/>
      <w:iCs/>
      <w:color w:val="4F81BD" w:themeColor="accent1"/>
      <w:spacing w:val="15"/>
    </w:rPr>
  </w:style>
  <w:style w:type="character" w:styleId="Strong">
    <w:name w:val="Strong"/>
    <w:basedOn w:val="DefaultParagraphFont"/>
    <w:uiPriority w:val="22"/>
    <w:qFormat/>
    <w:rsid w:val="00A93F8C"/>
    <w:rPr>
      <w:rFonts w:ascii="Optima" w:hAnsi="Optima"/>
      <w:b/>
      <w:bCs/>
      <w:i/>
      <w:color w:val="E87D1C"/>
      <w:sz w:val="52"/>
    </w:rPr>
  </w:style>
  <w:style w:type="character" w:customStyle="1" w:styleId="Heading2Char">
    <w:name w:val="Heading 2 Char"/>
    <w:basedOn w:val="DefaultParagraphFont"/>
    <w:link w:val="Heading2"/>
    <w:uiPriority w:val="9"/>
    <w:rsid w:val="008E2F0F"/>
    <w:rPr>
      <w:rFonts w:ascii="Optima" w:eastAsiaTheme="majorEastAsia" w:hAnsi="Optima" w:cstheme="majorBidi"/>
      <w:b/>
      <w:bCs/>
      <w:color w:val="E87D1C"/>
      <w:sz w:val="28"/>
      <w:szCs w:val="26"/>
    </w:rPr>
  </w:style>
  <w:style w:type="paragraph" w:customStyle="1" w:styleId="ParagraphStyleLeft">
    <w:name w:val="Paragraph Style Left"/>
    <w:basedOn w:val="Normal"/>
    <w:uiPriority w:val="99"/>
    <w:rsid w:val="00566BB2"/>
    <w:pPr>
      <w:widowControl w:val="0"/>
      <w:suppressAutoHyphens/>
      <w:autoSpaceDE w:val="0"/>
      <w:autoSpaceDN w:val="0"/>
      <w:adjustRightInd w:val="0"/>
      <w:spacing w:line="288" w:lineRule="auto"/>
      <w:textAlignment w:val="center"/>
    </w:pPr>
    <w:rPr>
      <w:rFonts w:ascii="ArialMT" w:hAnsi="ArialMT" w:cs="ArialMT"/>
      <w:color w:val="000000"/>
    </w:rPr>
  </w:style>
  <w:style w:type="paragraph" w:customStyle="1" w:styleId="Bullets">
    <w:name w:val="Bullets"/>
    <w:basedOn w:val="Normal"/>
    <w:uiPriority w:val="99"/>
    <w:rsid w:val="00566BB2"/>
    <w:pPr>
      <w:widowControl w:val="0"/>
      <w:suppressAutoHyphens/>
      <w:autoSpaceDE w:val="0"/>
      <w:autoSpaceDN w:val="0"/>
      <w:adjustRightInd w:val="0"/>
      <w:spacing w:after="24" w:line="288" w:lineRule="auto"/>
      <w:ind w:left="840" w:hanging="360"/>
      <w:textAlignment w:val="center"/>
    </w:pPr>
    <w:rPr>
      <w:rFonts w:ascii="ArialMT" w:hAnsi="ArialMT" w:cs="ArialMT"/>
      <w:color w:val="000000"/>
    </w:rPr>
  </w:style>
  <w:style w:type="character" w:customStyle="1" w:styleId="Heading4Char">
    <w:name w:val="Heading 4 Char"/>
    <w:basedOn w:val="DefaultParagraphFont"/>
    <w:link w:val="Heading4"/>
    <w:uiPriority w:val="9"/>
    <w:semiHidden/>
    <w:rsid w:val="008E2F0F"/>
    <w:rPr>
      <w:rFonts w:asciiTheme="majorHAnsi" w:eastAsiaTheme="majorEastAsia" w:hAnsiTheme="majorHAnsi" w:cstheme="majorBidi"/>
      <w:b/>
      <w:bCs/>
      <w:i/>
      <w:iCs/>
      <w:color w:val="4F81BD" w:themeColor="accent1"/>
    </w:rPr>
  </w:style>
  <w:style w:type="paragraph" w:styleId="BodyText">
    <w:name w:val="Body Text"/>
    <w:basedOn w:val="Normal"/>
    <w:link w:val="BodyTextChar"/>
    <w:uiPriority w:val="1"/>
    <w:qFormat/>
    <w:rsid w:val="006934B4"/>
    <w:pPr>
      <w:widowControl w:val="0"/>
      <w:spacing w:before="24"/>
      <w:ind w:left="820" w:hanging="360"/>
    </w:pPr>
  </w:style>
  <w:style w:type="character" w:customStyle="1" w:styleId="BodyTextChar">
    <w:name w:val="Body Text Char"/>
    <w:basedOn w:val="DefaultParagraphFont"/>
    <w:link w:val="BodyText"/>
    <w:uiPriority w:val="1"/>
    <w:rsid w:val="006934B4"/>
    <w:rPr>
      <w:rFonts w:ascii="Times New Roman" w:eastAsia="Times New Roman" w:hAnsi="Times New Roman" w:cstheme="minorBidi"/>
      <w:lang w:eastAsia="en-US"/>
    </w:rPr>
  </w:style>
  <w:style w:type="paragraph" w:styleId="BodyTextIndent">
    <w:name w:val="Body Text Indent"/>
    <w:basedOn w:val="Normal"/>
    <w:link w:val="BodyTextIndentChar"/>
    <w:uiPriority w:val="99"/>
    <w:semiHidden/>
    <w:unhideWhenUsed/>
    <w:rsid w:val="00037084"/>
    <w:pPr>
      <w:spacing w:after="120"/>
      <w:ind w:left="360"/>
    </w:pPr>
  </w:style>
  <w:style w:type="character" w:customStyle="1" w:styleId="BodyTextIndentChar">
    <w:name w:val="Body Text Indent Char"/>
    <w:basedOn w:val="DefaultParagraphFont"/>
    <w:link w:val="BodyTextIndent"/>
    <w:uiPriority w:val="99"/>
    <w:semiHidden/>
    <w:rsid w:val="00037084"/>
    <w:rPr>
      <w:rFonts w:ascii="Minion Pro" w:hAnsi="Minion Pro" w:cstheme="minorBidi"/>
    </w:rPr>
  </w:style>
  <w:style w:type="paragraph" w:customStyle="1" w:styleId="BasicBold14">
    <w:name w:val="Basic Bold 14"/>
    <w:basedOn w:val="Normal"/>
    <w:uiPriority w:val="99"/>
    <w:rsid w:val="008A2403"/>
    <w:pPr>
      <w:widowControl w:val="0"/>
      <w:autoSpaceDE w:val="0"/>
      <w:autoSpaceDN w:val="0"/>
      <w:adjustRightInd w:val="0"/>
      <w:spacing w:line="288" w:lineRule="auto"/>
      <w:textAlignment w:val="center"/>
    </w:pPr>
    <w:rPr>
      <w:rFonts w:ascii="AbadiMT-CondensedExtraBold" w:hAnsi="AbadiMT-CondensedExtraBold" w:cs="AbadiMT-CondensedExtraBold"/>
      <w:color w:val="000000"/>
      <w:sz w:val="28"/>
      <w:szCs w:val="28"/>
    </w:rPr>
  </w:style>
  <w:style w:type="character" w:styleId="Hyperlink">
    <w:name w:val="Hyperlink"/>
    <w:uiPriority w:val="99"/>
    <w:rsid w:val="00903168"/>
    <w:rPr>
      <w:color w:val="0000FF"/>
      <w:u w:val="single"/>
    </w:rPr>
  </w:style>
  <w:style w:type="paragraph" w:styleId="Header">
    <w:name w:val="header"/>
    <w:basedOn w:val="Normal"/>
    <w:link w:val="HeaderChar"/>
    <w:uiPriority w:val="99"/>
    <w:unhideWhenUsed/>
    <w:rsid w:val="00A67004"/>
    <w:pPr>
      <w:tabs>
        <w:tab w:val="center" w:pos="4320"/>
        <w:tab w:val="right" w:pos="8640"/>
      </w:tabs>
    </w:pPr>
  </w:style>
  <w:style w:type="character" w:customStyle="1" w:styleId="HeaderChar">
    <w:name w:val="Header Char"/>
    <w:basedOn w:val="DefaultParagraphFont"/>
    <w:link w:val="Header"/>
    <w:uiPriority w:val="99"/>
    <w:rsid w:val="00A67004"/>
    <w:rPr>
      <w:rFonts w:ascii="Minion Pro" w:hAnsi="Minion Pro" w:cstheme="minorBidi"/>
    </w:rPr>
  </w:style>
  <w:style w:type="paragraph" w:styleId="Footer">
    <w:name w:val="footer"/>
    <w:basedOn w:val="Normal"/>
    <w:link w:val="FooterChar"/>
    <w:uiPriority w:val="99"/>
    <w:unhideWhenUsed/>
    <w:rsid w:val="00A67004"/>
    <w:pPr>
      <w:tabs>
        <w:tab w:val="center" w:pos="4320"/>
        <w:tab w:val="right" w:pos="8640"/>
      </w:tabs>
    </w:pPr>
  </w:style>
  <w:style w:type="character" w:customStyle="1" w:styleId="FooterChar">
    <w:name w:val="Footer Char"/>
    <w:basedOn w:val="DefaultParagraphFont"/>
    <w:link w:val="Footer"/>
    <w:uiPriority w:val="99"/>
    <w:rsid w:val="00A67004"/>
    <w:rPr>
      <w:rFonts w:ascii="Minion Pro" w:hAnsi="Minion Pro" w:cstheme="minorBidi"/>
    </w:rPr>
  </w:style>
  <w:style w:type="paragraph" w:styleId="FootnoteText">
    <w:name w:val="footnote text"/>
    <w:basedOn w:val="Normal"/>
    <w:link w:val="FootnoteTextChar"/>
    <w:uiPriority w:val="99"/>
    <w:unhideWhenUsed/>
    <w:rsid w:val="00A67004"/>
    <w:rPr>
      <w:rFonts w:asciiTheme="minorHAnsi" w:hAnsiTheme="minorHAnsi"/>
    </w:rPr>
  </w:style>
  <w:style w:type="character" w:customStyle="1" w:styleId="FootnoteTextChar">
    <w:name w:val="Footnote Text Char"/>
    <w:basedOn w:val="DefaultParagraphFont"/>
    <w:link w:val="FootnoteText"/>
    <w:uiPriority w:val="99"/>
    <w:rsid w:val="00A67004"/>
    <w:rPr>
      <w:rFonts w:asciiTheme="minorHAnsi" w:hAnsiTheme="minorHAnsi" w:cstheme="minorBidi"/>
      <w:lang w:eastAsia="en-US"/>
    </w:rPr>
  </w:style>
  <w:style w:type="character" w:styleId="FootnoteReference">
    <w:name w:val="footnote reference"/>
    <w:basedOn w:val="DefaultParagraphFont"/>
    <w:uiPriority w:val="99"/>
    <w:unhideWhenUsed/>
    <w:rsid w:val="00A67004"/>
    <w:rPr>
      <w:vertAlign w:val="superscript"/>
    </w:rPr>
  </w:style>
  <w:style w:type="paragraph" w:customStyle="1" w:styleId="Default">
    <w:name w:val="Default"/>
    <w:rsid w:val="00394592"/>
    <w:pPr>
      <w:widowControl w:val="0"/>
      <w:autoSpaceDE w:val="0"/>
      <w:autoSpaceDN w:val="0"/>
      <w:adjustRightInd w:val="0"/>
    </w:pPr>
    <w:rPr>
      <w:rFonts w:ascii="Minion Pro" w:hAnsi="Minion Pro" w:cs="Minion Pro"/>
      <w:color w:val="000000"/>
    </w:rPr>
  </w:style>
  <w:style w:type="paragraph" w:customStyle="1" w:styleId="Pa0">
    <w:name w:val="Pa0"/>
    <w:basedOn w:val="Default"/>
    <w:next w:val="Default"/>
    <w:uiPriority w:val="99"/>
    <w:rsid w:val="00394592"/>
    <w:pPr>
      <w:spacing w:line="241" w:lineRule="atLeast"/>
    </w:pPr>
    <w:rPr>
      <w:rFonts w:cs="Times New Roman"/>
      <w:color w:val="auto"/>
    </w:rPr>
  </w:style>
  <w:style w:type="character" w:customStyle="1" w:styleId="A1">
    <w:name w:val="A1"/>
    <w:uiPriority w:val="99"/>
    <w:rsid w:val="00394592"/>
    <w:rPr>
      <w:rFonts w:cs="Minion Pro"/>
      <w:color w:val="211D1E"/>
      <w:sz w:val="21"/>
      <w:szCs w:val="21"/>
    </w:rPr>
  </w:style>
  <w:style w:type="character" w:customStyle="1" w:styleId="A6">
    <w:name w:val="A6"/>
    <w:uiPriority w:val="99"/>
    <w:rsid w:val="00CF2F72"/>
    <w:rPr>
      <w:rFonts w:cs="Optima LT Std"/>
      <w:b/>
      <w:bCs/>
      <w:color w:val="211D1E"/>
      <w:sz w:val="40"/>
      <w:szCs w:val="40"/>
    </w:rPr>
  </w:style>
  <w:style w:type="paragraph" w:customStyle="1" w:styleId="Pa52">
    <w:name w:val="Pa52"/>
    <w:basedOn w:val="Default"/>
    <w:next w:val="Default"/>
    <w:uiPriority w:val="99"/>
    <w:rsid w:val="00CF2F72"/>
    <w:pPr>
      <w:spacing w:line="241" w:lineRule="atLeast"/>
    </w:pPr>
    <w:rPr>
      <w:rFonts w:ascii="Optima LT Std" w:hAnsi="Optima LT Std" w:cs="Times New Roman"/>
      <w:color w:val="auto"/>
    </w:rPr>
  </w:style>
  <w:style w:type="character" w:customStyle="1" w:styleId="A10">
    <w:name w:val="A10"/>
    <w:uiPriority w:val="99"/>
    <w:rsid w:val="00CF2F72"/>
    <w:rPr>
      <w:rFonts w:ascii="Minion Pro" w:hAnsi="Minion Pro" w:cs="Minion Pro"/>
      <w:color w:val="211D1E"/>
      <w:sz w:val="21"/>
      <w:szCs w:val="21"/>
    </w:rPr>
  </w:style>
  <w:style w:type="character" w:styleId="FollowedHyperlink">
    <w:name w:val="FollowedHyperlink"/>
    <w:basedOn w:val="DefaultParagraphFont"/>
    <w:uiPriority w:val="99"/>
    <w:semiHidden/>
    <w:unhideWhenUsed/>
    <w:rsid w:val="005F1365"/>
    <w:rPr>
      <w:color w:val="800080" w:themeColor="followedHyperlink"/>
      <w:u w:val="single"/>
    </w:rPr>
  </w:style>
  <w:style w:type="character" w:styleId="UnresolvedMention">
    <w:name w:val="Unresolved Mention"/>
    <w:basedOn w:val="DefaultParagraphFont"/>
    <w:uiPriority w:val="99"/>
    <w:semiHidden/>
    <w:unhideWhenUsed/>
    <w:rsid w:val="002A06AE"/>
    <w:rPr>
      <w:color w:val="605E5C"/>
      <w:shd w:val="clear" w:color="auto" w:fill="E1DFDD"/>
    </w:rPr>
  </w:style>
  <w:style w:type="paragraph" w:styleId="NoSpacing">
    <w:name w:val="No Spacing"/>
    <w:uiPriority w:val="1"/>
    <w:qFormat/>
    <w:rsid w:val="004758AB"/>
    <w:rPr>
      <w:rFonts w:ascii="Maiandra GD" w:eastAsiaTheme="minorHAnsi" w:hAnsi="Maiandra GD" w:cstheme="minorBidi"/>
      <w:sz w:val="22"/>
      <w:szCs w:val="22"/>
      <w:lang w:eastAsia="en-US"/>
    </w:rPr>
  </w:style>
  <w:style w:type="paragraph" w:styleId="NormalWeb">
    <w:name w:val="Normal (Web)"/>
    <w:basedOn w:val="Normal"/>
    <w:uiPriority w:val="99"/>
    <w:unhideWhenUsed/>
    <w:rsid w:val="00F0727B"/>
    <w:pPr>
      <w:spacing w:before="100" w:beforeAutospacing="1" w:after="100" w:afterAutospacing="1"/>
    </w:pPr>
  </w:style>
  <w:style w:type="character" w:styleId="Emphasis">
    <w:name w:val="Emphasis"/>
    <w:basedOn w:val="DefaultParagraphFont"/>
    <w:uiPriority w:val="20"/>
    <w:qFormat/>
    <w:rsid w:val="00614CBD"/>
    <w:rPr>
      <w:i/>
      <w:iCs/>
    </w:rPr>
  </w:style>
  <w:style w:type="character" w:styleId="PageNumber">
    <w:name w:val="page number"/>
    <w:basedOn w:val="DefaultParagraphFont"/>
    <w:uiPriority w:val="99"/>
    <w:semiHidden/>
    <w:unhideWhenUsed/>
    <w:rsid w:val="002A69F1"/>
  </w:style>
  <w:style w:type="character" w:customStyle="1" w:styleId="normaltextrun">
    <w:name w:val="normaltextrun"/>
    <w:basedOn w:val="DefaultParagraphFont"/>
    <w:rsid w:val="007D4366"/>
  </w:style>
  <w:style w:type="character" w:customStyle="1" w:styleId="eop">
    <w:name w:val="eop"/>
    <w:basedOn w:val="DefaultParagraphFont"/>
    <w:rsid w:val="007D4366"/>
  </w:style>
  <w:style w:type="paragraph" w:customStyle="1" w:styleId="paragraph">
    <w:name w:val="paragraph"/>
    <w:basedOn w:val="Normal"/>
    <w:rsid w:val="007D4366"/>
    <w:pPr>
      <w:spacing w:before="100" w:beforeAutospacing="1" w:after="100" w:afterAutospacing="1"/>
    </w:pPr>
  </w:style>
  <w:style w:type="character" w:customStyle="1" w:styleId="tabchar">
    <w:name w:val="tabchar"/>
    <w:basedOn w:val="DefaultParagraphFont"/>
    <w:rsid w:val="00550D2E"/>
  </w:style>
  <w:style w:type="paragraph" w:customStyle="1" w:styleId="trt0xe">
    <w:name w:val="trt0xe"/>
    <w:basedOn w:val="Normal"/>
    <w:rsid w:val="008069DB"/>
    <w:pPr>
      <w:spacing w:before="100" w:beforeAutospacing="1" w:after="100" w:afterAutospacing="1"/>
    </w:pPr>
  </w:style>
  <w:style w:type="character" w:customStyle="1" w:styleId="Heading3Char">
    <w:name w:val="Heading 3 Char"/>
    <w:basedOn w:val="DefaultParagraphFont"/>
    <w:link w:val="Heading3"/>
    <w:uiPriority w:val="9"/>
    <w:semiHidden/>
    <w:rsid w:val="00EC13A1"/>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4">
      <w:bodyDiv w:val="1"/>
      <w:marLeft w:val="0"/>
      <w:marRight w:val="0"/>
      <w:marTop w:val="0"/>
      <w:marBottom w:val="0"/>
      <w:divBdr>
        <w:top w:val="none" w:sz="0" w:space="0" w:color="auto"/>
        <w:left w:val="none" w:sz="0" w:space="0" w:color="auto"/>
        <w:bottom w:val="none" w:sz="0" w:space="0" w:color="auto"/>
        <w:right w:val="none" w:sz="0" w:space="0" w:color="auto"/>
      </w:divBdr>
    </w:div>
    <w:div w:id="284141">
      <w:bodyDiv w:val="1"/>
      <w:marLeft w:val="0"/>
      <w:marRight w:val="0"/>
      <w:marTop w:val="0"/>
      <w:marBottom w:val="0"/>
      <w:divBdr>
        <w:top w:val="none" w:sz="0" w:space="0" w:color="auto"/>
        <w:left w:val="none" w:sz="0" w:space="0" w:color="auto"/>
        <w:bottom w:val="none" w:sz="0" w:space="0" w:color="auto"/>
        <w:right w:val="none" w:sz="0" w:space="0" w:color="auto"/>
      </w:divBdr>
    </w:div>
    <w:div w:id="50615140">
      <w:bodyDiv w:val="1"/>
      <w:marLeft w:val="0"/>
      <w:marRight w:val="0"/>
      <w:marTop w:val="0"/>
      <w:marBottom w:val="0"/>
      <w:divBdr>
        <w:top w:val="none" w:sz="0" w:space="0" w:color="auto"/>
        <w:left w:val="none" w:sz="0" w:space="0" w:color="auto"/>
        <w:bottom w:val="none" w:sz="0" w:space="0" w:color="auto"/>
        <w:right w:val="none" w:sz="0" w:space="0" w:color="auto"/>
      </w:divBdr>
    </w:div>
    <w:div w:id="62803380">
      <w:bodyDiv w:val="1"/>
      <w:marLeft w:val="0"/>
      <w:marRight w:val="0"/>
      <w:marTop w:val="0"/>
      <w:marBottom w:val="0"/>
      <w:divBdr>
        <w:top w:val="none" w:sz="0" w:space="0" w:color="auto"/>
        <w:left w:val="none" w:sz="0" w:space="0" w:color="auto"/>
        <w:bottom w:val="none" w:sz="0" w:space="0" w:color="auto"/>
        <w:right w:val="none" w:sz="0" w:space="0" w:color="auto"/>
      </w:divBdr>
    </w:div>
    <w:div w:id="75825561">
      <w:bodyDiv w:val="1"/>
      <w:marLeft w:val="0"/>
      <w:marRight w:val="0"/>
      <w:marTop w:val="0"/>
      <w:marBottom w:val="0"/>
      <w:divBdr>
        <w:top w:val="none" w:sz="0" w:space="0" w:color="auto"/>
        <w:left w:val="none" w:sz="0" w:space="0" w:color="auto"/>
        <w:bottom w:val="none" w:sz="0" w:space="0" w:color="auto"/>
        <w:right w:val="none" w:sz="0" w:space="0" w:color="auto"/>
      </w:divBdr>
    </w:div>
    <w:div w:id="79836145">
      <w:bodyDiv w:val="1"/>
      <w:marLeft w:val="0"/>
      <w:marRight w:val="0"/>
      <w:marTop w:val="0"/>
      <w:marBottom w:val="0"/>
      <w:divBdr>
        <w:top w:val="none" w:sz="0" w:space="0" w:color="auto"/>
        <w:left w:val="none" w:sz="0" w:space="0" w:color="auto"/>
        <w:bottom w:val="none" w:sz="0" w:space="0" w:color="auto"/>
        <w:right w:val="none" w:sz="0" w:space="0" w:color="auto"/>
      </w:divBdr>
    </w:div>
    <w:div w:id="111705247">
      <w:bodyDiv w:val="1"/>
      <w:marLeft w:val="0"/>
      <w:marRight w:val="0"/>
      <w:marTop w:val="0"/>
      <w:marBottom w:val="0"/>
      <w:divBdr>
        <w:top w:val="none" w:sz="0" w:space="0" w:color="auto"/>
        <w:left w:val="none" w:sz="0" w:space="0" w:color="auto"/>
        <w:bottom w:val="none" w:sz="0" w:space="0" w:color="auto"/>
        <w:right w:val="none" w:sz="0" w:space="0" w:color="auto"/>
      </w:divBdr>
    </w:div>
    <w:div w:id="120730167">
      <w:bodyDiv w:val="1"/>
      <w:marLeft w:val="0"/>
      <w:marRight w:val="0"/>
      <w:marTop w:val="0"/>
      <w:marBottom w:val="0"/>
      <w:divBdr>
        <w:top w:val="none" w:sz="0" w:space="0" w:color="auto"/>
        <w:left w:val="none" w:sz="0" w:space="0" w:color="auto"/>
        <w:bottom w:val="none" w:sz="0" w:space="0" w:color="auto"/>
        <w:right w:val="none" w:sz="0" w:space="0" w:color="auto"/>
      </w:divBdr>
    </w:div>
    <w:div w:id="124977273">
      <w:bodyDiv w:val="1"/>
      <w:marLeft w:val="0"/>
      <w:marRight w:val="0"/>
      <w:marTop w:val="0"/>
      <w:marBottom w:val="0"/>
      <w:divBdr>
        <w:top w:val="none" w:sz="0" w:space="0" w:color="auto"/>
        <w:left w:val="none" w:sz="0" w:space="0" w:color="auto"/>
        <w:bottom w:val="none" w:sz="0" w:space="0" w:color="auto"/>
        <w:right w:val="none" w:sz="0" w:space="0" w:color="auto"/>
      </w:divBdr>
    </w:div>
    <w:div w:id="126629246">
      <w:bodyDiv w:val="1"/>
      <w:marLeft w:val="0"/>
      <w:marRight w:val="0"/>
      <w:marTop w:val="0"/>
      <w:marBottom w:val="0"/>
      <w:divBdr>
        <w:top w:val="none" w:sz="0" w:space="0" w:color="auto"/>
        <w:left w:val="none" w:sz="0" w:space="0" w:color="auto"/>
        <w:bottom w:val="none" w:sz="0" w:space="0" w:color="auto"/>
        <w:right w:val="none" w:sz="0" w:space="0" w:color="auto"/>
      </w:divBdr>
    </w:div>
    <w:div w:id="140461046">
      <w:bodyDiv w:val="1"/>
      <w:marLeft w:val="0"/>
      <w:marRight w:val="0"/>
      <w:marTop w:val="0"/>
      <w:marBottom w:val="0"/>
      <w:divBdr>
        <w:top w:val="none" w:sz="0" w:space="0" w:color="auto"/>
        <w:left w:val="none" w:sz="0" w:space="0" w:color="auto"/>
        <w:bottom w:val="none" w:sz="0" w:space="0" w:color="auto"/>
        <w:right w:val="none" w:sz="0" w:space="0" w:color="auto"/>
      </w:divBdr>
    </w:div>
    <w:div w:id="159346688">
      <w:bodyDiv w:val="1"/>
      <w:marLeft w:val="0"/>
      <w:marRight w:val="0"/>
      <w:marTop w:val="0"/>
      <w:marBottom w:val="0"/>
      <w:divBdr>
        <w:top w:val="none" w:sz="0" w:space="0" w:color="auto"/>
        <w:left w:val="none" w:sz="0" w:space="0" w:color="auto"/>
        <w:bottom w:val="none" w:sz="0" w:space="0" w:color="auto"/>
        <w:right w:val="none" w:sz="0" w:space="0" w:color="auto"/>
      </w:divBdr>
    </w:div>
    <w:div w:id="190000948">
      <w:bodyDiv w:val="1"/>
      <w:marLeft w:val="0"/>
      <w:marRight w:val="0"/>
      <w:marTop w:val="0"/>
      <w:marBottom w:val="0"/>
      <w:divBdr>
        <w:top w:val="none" w:sz="0" w:space="0" w:color="auto"/>
        <w:left w:val="none" w:sz="0" w:space="0" w:color="auto"/>
        <w:bottom w:val="none" w:sz="0" w:space="0" w:color="auto"/>
        <w:right w:val="none" w:sz="0" w:space="0" w:color="auto"/>
      </w:divBdr>
    </w:div>
    <w:div w:id="286396040">
      <w:bodyDiv w:val="1"/>
      <w:marLeft w:val="0"/>
      <w:marRight w:val="0"/>
      <w:marTop w:val="0"/>
      <w:marBottom w:val="0"/>
      <w:divBdr>
        <w:top w:val="none" w:sz="0" w:space="0" w:color="auto"/>
        <w:left w:val="none" w:sz="0" w:space="0" w:color="auto"/>
        <w:bottom w:val="none" w:sz="0" w:space="0" w:color="auto"/>
        <w:right w:val="none" w:sz="0" w:space="0" w:color="auto"/>
      </w:divBdr>
    </w:div>
    <w:div w:id="332808177">
      <w:bodyDiv w:val="1"/>
      <w:marLeft w:val="0"/>
      <w:marRight w:val="0"/>
      <w:marTop w:val="0"/>
      <w:marBottom w:val="0"/>
      <w:divBdr>
        <w:top w:val="none" w:sz="0" w:space="0" w:color="auto"/>
        <w:left w:val="none" w:sz="0" w:space="0" w:color="auto"/>
        <w:bottom w:val="none" w:sz="0" w:space="0" w:color="auto"/>
        <w:right w:val="none" w:sz="0" w:space="0" w:color="auto"/>
      </w:divBdr>
    </w:div>
    <w:div w:id="339353732">
      <w:bodyDiv w:val="1"/>
      <w:marLeft w:val="0"/>
      <w:marRight w:val="0"/>
      <w:marTop w:val="0"/>
      <w:marBottom w:val="0"/>
      <w:divBdr>
        <w:top w:val="none" w:sz="0" w:space="0" w:color="auto"/>
        <w:left w:val="none" w:sz="0" w:space="0" w:color="auto"/>
        <w:bottom w:val="none" w:sz="0" w:space="0" w:color="auto"/>
        <w:right w:val="none" w:sz="0" w:space="0" w:color="auto"/>
      </w:divBdr>
    </w:div>
    <w:div w:id="372385307">
      <w:bodyDiv w:val="1"/>
      <w:marLeft w:val="0"/>
      <w:marRight w:val="0"/>
      <w:marTop w:val="0"/>
      <w:marBottom w:val="0"/>
      <w:divBdr>
        <w:top w:val="none" w:sz="0" w:space="0" w:color="auto"/>
        <w:left w:val="none" w:sz="0" w:space="0" w:color="auto"/>
        <w:bottom w:val="none" w:sz="0" w:space="0" w:color="auto"/>
        <w:right w:val="none" w:sz="0" w:space="0" w:color="auto"/>
      </w:divBdr>
    </w:div>
    <w:div w:id="376198528">
      <w:bodyDiv w:val="1"/>
      <w:marLeft w:val="0"/>
      <w:marRight w:val="0"/>
      <w:marTop w:val="0"/>
      <w:marBottom w:val="0"/>
      <w:divBdr>
        <w:top w:val="none" w:sz="0" w:space="0" w:color="auto"/>
        <w:left w:val="none" w:sz="0" w:space="0" w:color="auto"/>
        <w:bottom w:val="none" w:sz="0" w:space="0" w:color="auto"/>
        <w:right w:val="none" w:sz="0" w:space="0" w:color="auto"/>
      </w:divBdr>
    </w:div>
    <w:div w:id="394865366">
      <w:bodyDiv w:val="1"/>
      <w:marLeft w:val="0"/>
      <w:marRight w:val="0"/>
      <w:marTop w:val="0"/>
      <w:marBottom w:val="0"/>
      <w:divBdr>
        <w:top w:val="none" w:sz="0" w:space="0" w:color="auto"/>
        <w:left w:val="none" w:sz="0" w:space="0" w:color="auto"/>
        <w:bottom w:val="none" w:sz="0" w:space="0" w:color="auto"/>
        <w:right w:val="none" w:sz="0" w:space="0" w:color="auto"/>
      </w:divBdr>
    </w:div>
    <w:div w:id="407457349">
      <w:bodyDiv w:val="1"/>
      <w:marLeft w:val="0"/>
      <w:marRight w:val="0"/>
      <w:marTop w:val="0"/>
      <w:marBottom w:val="0"/>
      <w:divBdr>
        <w:top w:val="none" w:sz="0" w:space="0" w:color="auto"/>
        <w:left w:val="none" w:sz="0" w:space="0" w:color="auto"/>
        <w:bottom w:val="none" w:sz="0" w:space="0" w:color="auto"/>
        <w:right w:val="none" w:sz="0" w:space="0" w:color="auto"/>
      </w:divBdr>
    </w:div>
    <w:div w:id="441148646">
      <w:bodyDiv w:val="1"/>
      <w:marLeft w:val="0"/>
      <w:marRight w:val="0"/>
      <w:marTop w:val="0"/>
      <w:marBottom w:val="0"/>
      <w:divBdr>
        <w:top w:val="none" w:sz="0" w:space="0" w:color="auto"/>
        <w:left w:val="none" w:sz="0" w:space="0" w:color="auto"/>
        <w:bottom w:val="none" w:sz="0" w:space="0" w:color="auto"/>
        <w:right w:val="none" w:sz="0" w:space="0" w:color="auto"/>
      </w:divBdr>
    </w:div>
    <w:div w:id="467090728">
      <w:bodyDiv w:val="1"/>
      <w:marLeft w:val="0"/>
      <w:marRight w:val="0"/>
      <w:marTop w:val="0"/>
      <w:marBottom w:val="0"/>
      <w:divBdr>
        <w:top w:val="none" w:sz="0" w:space="0" w:color="auto"/>
        <w:left w:val="none" w:sz="0" w:space="0" w:color="auto"/>
        <w:bottom w:val="none" w:sz="0" w:space="0" w:color="auto"/>
        <w:right w:val="none" w:sz="0" w:space="0" w:color="auto"/>
      </w:divBdr>
    </w:div>
    <w:div w:id="505171285">
      <w:bodyDiv w:val="1"/>
      <w:marLeft w:val="0"/>
      <w:marRight w:val="0"/>
      <w:marTop w:val="0"/>
      <w:marBottom w:val="0"/>
      <w:divBdr>
        <w:top w:val="none" w:sz="0" w:space="0" w:color="auto"/>
        <w:left w:val="none" w:sz="0" w:space="0" w:color="auto"/>
        <w:bottom w:val="none" w:sz="0" w:space="0" w:color="auto"/>
        <w:right w:val="none" w:sz="0" w:space="0" w:color="auto"/>
      </w:divBdr>
    </w:div>
    <w:div w:id="509952083">
      <w:bodyDiv w:val="1"/>
      <w:marLeft w:val="0"/>
      <w:marRight w:val="0"/>
      <w:marTop w:val="0"/>
      <w:marBottom w:val="0"/>
      <w:divBdr>
        <w:top w:val="none" w:sz="0" w:space="0" w:color="auto"/>
        <w:left w:val="none" w:sz="0" w:space="0" w:color="auto"/>
        <w:bottom w:val="none" w:sz="0" w:space="0" w:color="auto"/>
        <w:right w:val="none" w:sz="0" w:space="0" w:color="auto"/>
      </w:divBdr>
    </w:div>
    <w:div w:id="510609350">
      <w:bodyDiv w:val="1"/>
      <w:marLeft w:val="0"/>
      <w:marRight w:val="0"/>
      <w:marTop w:val="0"/>
      <w:marBottom w:val="0"/>
      <w:divBdr>
        <w:top w:val="none" w:sz="0" w:space="0" w:color="auto"/>
        <w:left w:val="none" w:sz="0" w:space="0" w:color="auto"/>
        <w:bottom w:val="none" w:sz="0" w:space="0" w:color="auto"/>
        <w:right w:val="none" w:sz="0" w:space="0" w:color="auto"/>
      </w:divBdr>
    </w:div>
    <w:div w:id="512647880">
      <w:bodyDiv w:val="1"/>
      <w:marLeft w:val="0"/>
      <w:marRight w:val="0"/>
      <w:marTop w:val="0"/>
      <w:marBottom w:val="0"/>
      <w:divBdr>
        <w:top w:val="none" w:sz="0" w:space="0" w:color="auto"/>
        <w:left w:val="none" w:sz="0" w:space="0" w:color="auto"/>
        <w:bottom w:val="none" w:sz="0" w:space="0" w:color="auto"/>
        <w:right w:val="none" w:sz="0" w:space="0" w:color="auto"/>
      </w:divBdr>
    </w:div>
    <w:div w:id="536434553">
      <w:bodyDiv w:val="1"/>
      <w:marLeft w:val="0"/>
      <w:marRight w:val="0"/>
      <w:marTop w:val="0"/>
      <w:marBottom w:val="0"/>
      <w:divBdr>
        <w:top w:val="none" w:sz="0" w:space="0" w:color="auto"/>
        <w:left w:val="none" w:sz="0" w:space="0" w:color="auto"/>
        <w:bottom w:val="none" w:sz="0" w:space="0" w:color="auto"/>
        <w:right w:val="none" w:sz="0" w:space="0" w:color="auto"/>
      </w:divBdr>
    </w:div>
    <w:div w:id="545800849">
      <w:bodyDiv w:val="1"/>
      <w:marLeft w:val="0"/>
      <w:marRight w:val="0"/>
      <w:marTop w:val="0"/>
      <w:marBottom w:val="0"/>
      <w:divBdr>
        <w:top w:val="none" w:sz="0" w:space="0" w:color="auto"/>
        <w:left w:val="none" w:sz="0" w:space="0" w:color="auto"/>
        <w:bottom w:val="none" w:sz="0" w:space="0" w:color="auto"/>
        <w:right w:val="none" w:sz="0" w:space="0" w:color="auto"/>
      </w:divBdr>
    </w:div>
    <w:div w:id="585919525">
      <w:bodyDiv w:val="1"/>
      <w:marLeft w:val="0"/>
      <w:marRight w:val="0"/>
      <w:marTop w:val="0"/>
      <w:marBottom w:val="0"/>
      <w:divBdr>
        <w:top w:val="none" w:sz="0" w:space="0" w:color="auto"/>
        <w:left w:val="none" w:sz="0" w:space="0" w:color="auto"/>
        <w:bottom w:val="none" w:sz="0" w:space="0" w:color="auto"/>
        <w:right w:val="none" w:sz="0" w:space="0" w:color="auto"/>
      </w:divBdr>
    </w:div>
    <w:div w:id="625506904">
      <w:bodyDiv w:val="1"/>
      <w:marLeft w:val="0"/>
      <w:marRight w:val="0"/>
      <w:marTop w:val="0"/>
      <w:marBottom w:val="0"/>
      <w:divBdr>
        <w:top w:val="none" w:sz="0" w:space="0" w:color="auto"/>
        <w:left w:val="none" w:sz="0" w:space="0" w:color="auto"/>
        <w:bottom w:val="none" w:sz="0" w:space="0" w:color="auto"/>
        <w:right w:val="none" w:sz="0" w:space="0" w:color="auto"/>
      </w:divBdr>
    </w:div>
    <w:div w:id="648942807">
      <w:bodyDiv w:val="1"/>
      <w:marLeft w:val="0"/>
      <w:marRight w:val="0"/>
      <w:marTop w:val="0"/>
      <w:marBottom w:val="0"/>
      <w:divBdr>
        <w:top w:val="none" w:sz="0" w:space="0" w:color="auto"/>
        <w:left w:val="none" w:sz="0" w:space="0" w:color="auto"/>
        <w:bottom w:val="none" w:sz="0" w:space="0" w:color="auto"/>
        <w:right w:val="none" w:sz="0" w:space="0" w:color="auto"/>
      </w:divBdr>
    </w:div>
    <w:div w:id="654921221">
      <w:bodyDiv w:val="1"/>
      <w:marLeft w:val="0"/>
      <w:marRight w:val="0"/>
      <w:marTop w:val="0"/>
      <w:marBottom w:val="0"/>
      <w:divBdr>
        <w:top w:val="none" w:sz="0" w:space="0" w:color="auto"/>
        <w:left w:val="none" w:sz="0" w:space="0" w:color="auto"/>
        <w:bottom w:val="none" w:sz="0" w:space="0" w:color="auto"/>
        <w:right w:val="none" w:sz="0" w:space="0" w:color="auto"/>
      </w:divBdr>
    </w:div>
    <w:div w:id="692069732">
      <w:bodyDiv w:val="1"/>
      <w:marLeft w:val="0"/>
      <w:marRight w:val="0"/>
      <w:marTop w:val="0"/>
      <w:marBottom w:val="0"/>
      <w:divBdr>
        <w:top w:val="none" w:sz="0" w:space="0" w:color="auto"/>
        <w:left w:val="none" w:sz="0" w:space="0" w:color="auto"/>
        <w:bottom w:val="none" w:sz="0" w:space="0" w:color="auto"/>
        <w:right w:val="none" w:sz="0" w:space="0" w:color="auto"/>
      </w:divBdr>
    </w:div>
    <w:div w:id="697244370">
      <w:bodyDiv w:val="1"/>
      <w:marLeft w:val="0"/>
      <w:marRight w:val="0"/>
      <w:marTop w:val="0"/>
      <w:marBottom w:val="0"/>
      <w:divBdr>
        <w:top w:val="none" w:sz="0" w:space="0" w:color="auto"/>
        <w:left w:val="none" w:sz="0" w:space="0" w:color="auto"/>
        <w:bottom w:val="none" w:sz="0" w:space="0" w:color="auto"/>
        <w:right w:val="none" w:sz="0" w:space="0" w:color="auto"/>
      </w:divBdr>
    </w:div>
    <w:div w:id="697245292">
      <w:bodyDiv w:val="1"/>
      <w:marLeft w:val="0"/>
      <w:marRight w:val="0"/>
      <w:marTop w:val="0"/>
      <w:marBottom w:val="0"/>
      <w:divBdr>
        <w:top w:val="none" w:sz="0" w:space="0" w:color="auto"/>
        <w:left w:val="none" w:sz="0" w:space="0" w:color="auto"/>
        <w:bottom w:val="none" w:sz="0" w:space="0" w:color="auto"/>
        <w:right w:val="none" w:sz="0" w:space="0" w:color="auto"/>
      </w:divBdr>
    </w:div>
    <w:div w:id="755515611">
      <w:bodyDiv w:val="1"/>
      <w:marLeft w:val="0"/>
      <w:marRight w:val="0"/>
      <w:marTop w:val="0"/>
      <w:marBottom w:val="0"/>
      <w:divBdr>
        <w:top w:val="none" w:sz="0" w:space="0" w:color="auto"/>
        <w:left w:val="none" w:sz="0" w:space="0" w:color="auto"/>
        <w:bottom w:val="none" w:sz="0" w:space="0" w:color="auto"/>
        <w:right w:val="none" w:sz="0" w:space="0" w:color="auto"/>
      </w:divBdr>
      <w:divsChild>
        <w:div w:id="1622148449">
          <w:marLeft w:val="0"/>
          <w:marRight w:val="0"/>
          <w:marTop w:val="0"/>
          <w:marBottom w:val="0"/>
          <w:divBdr>
            <w:top w:val="none" w:sz="0" w:space="0" w:color="auto"/>
            <w:left w:val="none" w:sz="0" w:space="0" w:color="auto"/>
            <w:bottom w:val="none" w:sz="0" w:space="0" w:color="auto"/>
            <w:right w:val="none" w:sz="0" w:space="0" w:color="auto"/>
          </w:divBdr>
        </w:div>
        <w:div w:id="1945770229">
          <w:marLeft w:val="0"/>
          <w:marRight w:val="0"/>
          <w:marTop w:val="0"/>
          <w:marBottom w:val="0"/>
          <w:divBdr>
            <w:top w:val="none" w:sz="0" w:space="0" w:color="auto"/>
            <w:left w:val="none" w:sz="0" w:space="0" w:color="auto"/>
            <w:bottom w:val="none" w:sz="0" w:space="0" w:color="auto"/>
            <w:right w:val="none" w:sz="0" w:space="0" w:color="auto"/>
          </w:divBdr>
        </w:div>
        <w:div w:id="32926321">
          <w:marLeft w:val="0"/>
          <w:marRight w:val="0"/>
          <w:marTop w:val="0"/>
          <w:marBottom w:val="0"/>
          <w:divBdr>
            <w:top w:val="none" w:sz="0" w:space="0" w:color="auto"/>
            <w:left w:val="none" w:sz="0" w:space="0" w:color="auto"/>
            <w:bottom w:val="none" w:sz="0" w:space="0" w:color="auto"/>
            <w:right w:val="none" w:sz="0" w:space="0" w:color="auto"/>
          </w:divBdr>
        </w:div>
        <w:div w:id="640187161">
          <w:marLeft w:val="0"/>
          <w:marRight w:val="0"/>
          <w:marTop w:val="0"/>
          <w:marBottom w:val="0"/>
          <w:divBdr>
            <w:top w:val="none" w:sz="0" w:space="0" w:color="auto"/>
            <w:left w:val="none" w:sz="0" w:space="0" w:color="auto"/>
            <w:bottom w:val="none" w:sz="0" w:space="0" w:color="auto"/>
            <w:right w:val="none" w:sz="0" w:space="0" w:color="auto"/>
          </w:divBdr>
        </w:div>
      </w:divsChild>
    </w:div>
    <w:div w:id="757485425">
      <w:bodyDiv w:val="1"/>
      <w:marLeft w:val="0"/>
      <w:marRight w:val="0"/>
      <w:marTop w:val="0"/>
      <w:marBottom w:val="0"/>
      <w:divBdr>
        <w:top w:val="none" w:sz="0" w:space="0" w:color="auto"/>
        <w:left w:val="none" w:sz="0" w:space="0" w:color="auto"/>
        <w:bottom w:val="none" w:sz="0" w:space="0" w:color="auto"/>
        <w:right w:val="none" w:sz="0" w:space="0" w:color="auto"/>
      </w:divBdr>
    </w:div>
    <w:div w:id="763913246">
      <w:bodyDiv w:val="1"/>
      <w:marLeft w:val="0"/>
      <w:marRight w:val="0"/>
      <w:marTop w:val="0"/>
      <w:marBottom w:val="0"/>
      <w:divBdr>
        <w:top w:val="none" w:sz="0" w:space="0" w:color="auto"/>
        <w:left w:val="none" w:sz="0" w:space="0" w:color="auto"/>
        <w:bottom w:val="none" w:sz="0" w:space="0" w:color="auto"/>
        <w:right w:val="none" w:sz="0" w:space="0" w:color="auto"/>
      </w:divBdr>
    </w:div>
    <w:div w:id="776174575">
      <w:bodyDiv w:val="1"/>
      <w:marLeft w:val="0"/>
      <w:marRight w:val="0"/>
      <w:marTop w:val="0"/>
      <w:marBottom w:val="0"/>
      <w:divBdr>
        <w:top w:val="none" w:sz="0" w:space="0" w:color="auto"/>
        <w:left w:val="none" w:sz="0" w:space="0" w:color="auto"/>
        <w:bottom w:val="none" w:sz="0" w:space="0" w:color="auto"/>
        <w:right w:val="none" w:sz="0" w:space="0" w:color="auto"/>
      </w:divBdr>
    </w:div>
    <w:div w:id="821384756">
      <w:bodyDiv w:val="1"/>
      <w:marLeft w:val="0"/>
      <w:marRight w:val="0"/>
      <w:marTop w:val="0"/>
      <w:marBottom w:val="0"/>
      <w:divBdr>
        <w:top w:val="none" w:sz="0" w:space="0" w:color="auto"/>
        <w:left w:val="none" w:sz="0" w:space="0" w:color="auto"/>
        <w:bottom w:val="none" w:sz="0" w:space="0" w:color="auto"/>
        <w:right w:val="none" w:sz="0" w:space="0" w:color="auto"/>
      </w:divBdr>
    </w:div>
    <w:div w:id="846217497">
      <w:bodyDiv w:val="1"/>
      <w:marLeft w:val="0"/>
      <w:marRight w:val="0"/>
      <w:marTop w:val="0"/>
      <w:marBottom w:val="0"/>
      <w:divBdr>
        <w:top w:val="none" w:sz="0" w:space="0" w:color="auto"/>
        <w:left w:val="none" w:sz="0" w:space="0" w:color="auto"/>
        <w:bottom w:val="none" w:sz="0" w:space="0" w:color="auto"/>
        <w:right w:val="none" w:sz="0" w:space="0" w:color="auto"/>
      </w:divBdr>
    </w:div>
    <w:div w:id="847597192">
      <w:bodyDiv w:val="1"/>
      <w:marLeft w:val="0"/>
      <w:marRight w:val="0"/>
      <w:marTop w:val="0"/>
      <w:marBottom w:val="0"/>
      <w:divBdr>
        <w:top w:val="none" w:sz="0" w:space="0" w:color="auto"/>
        <w:left w:val="none" w:sz="0" w:space="0" w:color="auto"/>
        <w:bottom w:val="none" w:sz="0" w:space="0" w:color="auto"/>
        <w:right w:val="none" w:sz="0" w:space="0" w:color="auto"/>
      </w:divBdr>
      <w:divsChild>
        <w:div w:id="1998532426">
          <w:marLeft w:val="0"/>
          <w:marRight w:val="0"/>
          <w:marTop w:val="0"/>
          <w:marBottom w:val="0"/>
          <w:divBdr>
            <w:top w:val="none" w:sz="0" w:space="0" w:color="auto"/>
            <w:left w:val="none" w:sz="0" w:space="0" w:color="auto"/>
            <w:bottom w:val="none" w:sz="0" w:space="0" w:color="auto"/>
            <w:right w:val="none" w:sz="0" w:space="0" w:color="auto"/>
          </w:divBdr>
        </w:div>
        <w:div w:id="1254510489">
          <w:marLeft w:val="0"/>
          <w:marRight w:val="0"/>
          <w:marTop w:val="0"/>
          <w:marBottom w:val="0"/>
          <w:divBdr>
            <w:top w:val="none" w:sz="0" w:space="0" w:color="auto"/>
            <w:left w:val="none" w:sz="0" w:space="0" w:color="auto"/>
            <w:bottom w:val="none" w:sz="0" w:space="0" w:color="auto"/>
            <w:right w:val="none" w:sz="0" w:space="0" w:color="auto"/>
          </w:divBdr>
        </w:div>
      </w:divsChild>
    </w:div>
    <w:div w:id="890308580">
      <w:bodyDiv w:val="1"/>
      <w:marLeft w:val="0"/>
      <w:marRight w:val="0"/>
      <w:marTop w:val="0"/>
      <w:marBottom w:val="0"/>
      <w:divBdr>
        <w:top w:val="none" w:sz="0" w:space="0" w:color="auto"/>
        <w:left w:val="none" w:sz="0" w:space="0" w:color="auto"/>
        <w:bottom w:val="none" w:sz="0" w:space="0" w:color="auto"/>
        <w:right w:val="none" w:sz="0" w:space="0" w:color="auto"/>
      </w:divBdr>
    </w:div>
    <w:div w:id="914169119">
      <w:bodyDiv w:val="1"/>
      <w:marLeft w:val="0"/>
      <w:marRight w:val="0"/>
      <w:marTop w:val="0"/>
      <w:marBottom w:val="0"/>
      <w:divBdr>
        <w:top w:val="none" w:sz="0" w:space="0" w:color="auto"/>
        <w:left w:val="none" w:sz="0" w:space="0" w:color="auto"/>
        <w:bottom w:val="none" w:sz="0" w:space="0" w:color="auto"/>
        <w:right w:val="none" w:sz="0" w:space="0" w:color="auto"/>
      </w:divBdr>
    </w:div>
    <w:div w:id="917786180">
      <w:bodyDiv w:val="1"/>
      <w:marLeft w:val="0"/>
      <w:marRight w:val="0"/>
      <w:marTop w:val="0"/>
      <w:marBottom w:val="0"/>
      <w:divBdr>
        <w:top w:val="none" w:sz="0" w:space="0" w:color="auto"/>
        <w:left w:val="none" w:sz="0" w:space="0" w:color="auto"/>
        <w:bottom w:val="none" w:sz="0" w:space="0" w:color="auto"/>
        <w:right w:val="none" w:sz="0" w:space="0" w:color="auto"/>
      </w:divBdr>
    </w:div>
    <w:div w:id="924536708">
      <w:bodyDiv w:val="1"/>
      <w:marLeft w:val="0"/>
      <w:marRight w:val="0"/>
      <w:marTop w:val="0"/>
      <w:marBottom w:val="0"/>
      <w:divBdr>
        <w:top w:val="none" w:sz="0" w:space="0" w:color="auto"/>
        <w:left w:val="none" w:sz="0" w:space="0" w:color="auto"/>
        <w:bottom w:val="none" w:sz="0" w:space="0" w:color="auto"/>
        <w:right w:val="none" w:sz="0" w:space="0" w:color="auto"/>
      </w:divBdr>
    </w:div>
    <w:div w:id="945229432">
      <w:bodyDiv w:val="1"/>
      <w:marLeft w:val="0"/>
      <w:marRight w:val="0"/>
      <w:marTop w:val="0"/>
      <w:marBottom w:val="0"/>
      <w:divBdr>
        <w:top w:val="none" w:sz="0" w:space="0" w:color="auto"/>
        <w:left w:val="none" w:sz="0" w:space="0" w:color="auto"/>
        <w:bottom w:val="none" w:sz="0" w:space="0" w:color="auto"/>
        <w:right w:val="none" w:sz="0" w:space="0" w:color="auto"/>
      </w:divBdr>
    </w:div>
    <w:div w:id="983898795">
      <w:bodyDiv w:val="1"/>
      <w:marLeft w:val="0"/>
      <w:marRight w:val="0"/>
      <w:marTop w:val="0"/>
      <w:marBottom w:val="0"/>
      <w:divBdr>
        <w:top w:val="none" w:sz="0" w:space="0" w:color="auto"/>
        <w:left w:val="none" w:sz="0" w:space="0" w:color="auto"/>
        <w:bottom w:val="none" w:sz="0" w:space="0" w:color="auto"/>
        <w:right w:val="none" w:sz="0" w:space="0" w:color="auto"/>
      </w:divBdr>
    </w:div>
    <w:div w:id="993529818">
      <w:bodyDiv w:val="1"/>
      <w:marLeft w:val="0"/>
      <w:marRight w:val="0"/>
      <w:marTop w:val="0"/>
      <w:marBottom w:val="0"/>
      <w:divBdr>
        <w:top w:val="none" w:sz="0" w:space="0" w:color="auto"/>
        <w:left w:val="none" w:sz="0" w:space="0" w:color="auto"/>
        <w:bottom w:val="none" w:sz="0" w:space="0" w:color="auto"/>
        <w:right w:val="none" w:sz="0" w:space="0" w:color="auto"/>
      </w:divBdr>
      <w:divsChild>
        <w:div w:id="376125863">
          <w:marLeft w:val="0"/>
          <w:marRight w:val="0"/>
          <w:marTop w:val="0"/>
          <w:marBottom w:val="0"/>
          <w:divBdr>
            <w:top w:val="none" w:sz="0" w:space="0" w:color="auto"/>
            <w:left w:val="none" w:sz="0" w:space="0" w:color="auto"/>
            <w:bottom w:val="none" w:sz="0" w:space="0" w:color="auto"/>
            <w:right w:val="none" w:sz="0" w:space="0" w:color="auto"/>
          </w:divBdr>
        </w:div>
        <w:div w:id="1624271167">
          <w:marLeft w:val="0"/>
          <w:marRight w:val="0"/>
          <w:marTop w:val="0"/>
          <w:marBottom w:val="0"/>
          <w:divBdr>
            <w:top w:val="none" w:sz="0" w:space="0" w:color="auto"/>
            <w:left w:val="none" w:sz="0" w:space="0" w:color="auto"/>
            <w:bottom w:val="none" w:sz="0" w:space="0" w:color="auto"/>
            <w:right w:val="none" w:sz="0" w:space="0" w:color="auto"/>
          </w:divBdr>
        </w:div>
      </w:divsChild>
    </w:div>
    <w:div w:id="1012145959">
      <w:bodyDiv w:val="1"/>
      <w:marLeft w:val="0"/>
      <w:marRight w:val="0"/>
      <w:marTop w:val="0"/>
      <w:marBottom w:val="0"/>
      <w:divBdr>
        <w:top w:val="none" w:sz="0" w:space="0" w:color="auto"/>
        <w:left w:val="none" w:sz="0" w:space="0" w:color="auto"/>
        <w:bottom w:val="none" w:sz="0" w:space="0" w:color="auto"/>
        <w:right w:val="none" w:sz="0" w:space="0" w:color="auto"/>
      </w:divBdr>
    </w:div>
    <w:div w:id="1035035201">
      <w:bodyDiv w:val="1"/>
      <w:marLeft w:val="0"/>
      <w:marRight w:val="0"/>
      <w:marTop w:val="0"/>
      <w:marBottom w:val="0"/>
      <w:divBdr>
        <w:top w:val="none" w:sz="0" w:space="0" w:color="auto"/>
        <w:left w:val="none" w:sz="0" w:space="0" w:color="auto"/>
        <w:bottom w:val="none" w:sz="0" w:space="0" w:color="auto"/>
        <w:right w:val="none" w:sz="0" w:space="0" w:color="auto"/>
      </w:divBdr>
    </w:div>
    <w:div w:id="1111777853">
      <w:bodyDiv w:val="1"/>
      <w:marLeft w:val="0"/>
      <w:marRight w:val="0"/>
      <w:marTop w:val="0"/>
      <w:marBottom w:val="0"/>
      <w:divBdr>
        <w:top w:val="none" w:sz="0" w:space="0" w:color="auto"/>
        <w:left w:val="none" w:sz="0" w:space="0" w:color="auto"/>
        <w:bottom w:val="none" w:sz="0" w:space="0" w:color="auto"/>
        <w:right w:val="none" w:sz="0" w:space="0" w:color="auto"/>
      </w:divBdr>
    </w:div>
    <w:div w:id="1140417145">
      <w:bodyDiv w:val="1"/>
      <w:marLeft w:val="0"/>
      <w:marRight w:val="0"/>
      <w:marTop w:val="0"/>
      <w:marBottom w:val="0"/>
      <w:divBdr>
        <w:top w:val="none" w:sz="0" w:space="0" w:color="auto"/>
        <w:left w:val="none" w:sz="0" w:space="0" w:color="auto"/>
        <w:bottom w:val="none" w:sz="0" w:space="0" w:color="auto"/>
        <w:right w:val="none" w:sz="0" w:space="0" w:color="auto"/>
      </w:divBdr>
    </w:div>
    <w:div w:id="1171989307">
      <w:bodyDiv w:val="1"/>
      <w:marLeft w:val="0"/>
      <w:marRight w:val="0"/>
      <w:marTop w:val="0"/>
      <w:marBottom w:val="0"/>
      <w:divBdr>
        <w:top w:val="none" w:sz="0" w:space="0" w:color="auto"/>
        <w:left w:val="none" w:sz="0" w:space="0" w:color="auto"/>
        <w:bottom w:val="none" w:sz="0" w:space="0" w:color="auto"/>
        <w:right w:val="none" w:sz="0" w:space="0" w:color="auto"/>
      </w:divBdr>
    </w:div>
    <w:div w:id="1217085053">
      <w:bodyDiv w:val="1"/>
      <w:marLeft w:val="0"/>
      <w:marRight w:val="0"/>
      <w:marTop w:val="0"/>
      <w:marBottom w:val="0"/>
      <w:divBdr>
        <w:top w:val="none" w:sz="0" w:space="0" w:color="auto"/>
        <w:left w:val="none" w:sz="0" w:space="0" w:color="auto"/>
        <w:bottom w:val="none" w:sz="0" w:space="0" w:color="auto"/>
        <w:right w:val="none" w:sz="0" w:space="0" w:color="auto"/>
      </w:divBdr>
    </w:div>
    <w:div w:id="1255940494">
      <w:bodyDiv w:val="1"/>
      <w:marLeft w:val="0"/>
      <w:marRight w:val="0"/>
      <w:marTop w:val="0"/>
      <w:marBottom w:val="0"/>
      <w:divBdr>
        <w:top w:val="none" w:sz="0" w:space="0" w:color="auto"/>
        <w:left w:val="none" w:sz="0" w:space="0" w:color="auto"/>
        <w:bottom w:val="none" w:sz="0" w:space="0" w:color="auto"/>
        <w:right w:val="none" w:sz="0" w:space="0" w:color="auto"/>
      </w:divBdr>
    </w:div>
    <w:div w:id="1267733301">
      <w:bodyDiv w:val="1"/>
      <w:marLeft w:val="0"/>
      <w:marRight w:val="0"/>
      <w:marTop w:val="0"/>
      <w:marBottom w:val="0"/>
      <w:divBdr>
        <w:top w:val="none" w:sz="0" w:space="0" w:color="auto"/>
        <w:left w:val="none" w:sz="0" w:space="0" w:color="auto"/>
        <w:bottom w:val="none" w:sz="0" w:space="0" w:color="auto"/>
        <w:right w:val="none" w:sz="0" w:space="0" w:color="auto"/>
      </w:divBdr>
    </w:div>
    <w:div w:id="1369571367">
      <w:bodyDiv w:val="1"/>
      <w:marLeft w:val="0"/>
      <w:marRight w:val="0"/>
      <w:marTop w:val="0"/>
      <w:marBottom w:val="0"/>
      <w:divBdr>
        <w:top w:val="none" w:sz="0" w:space="0" w:color="auto"/>
        <w:left w:val="none" w:sz="0" w:space="0" w:color="auto"/>
        <w:bottom w:val="none" w:sz="0" w:space="0" w:color="auto"/>
        <w:right w:val="none" w:sz="0" w:space="0" w:color="auto"/>
      </w:divBdr>
    </w:div>
    <w:div w:id="1383597279">
      <w:bodyDiv w:val="1"/>
      <w:marLeft w:val="0"/>
      <w:marRight w:val="0"/>
      <w:marTop w:val="0"/>
      <w:marBottom w:val="0"/>
      <w:divBdr>
        <w:top w:val="none" w:sz="0" w:space="0" w:color="auto"/>
        <w:left w:val="none" w:sz="0" w:space="0" w:color="auto"/>
        <w:bottom w:val="none" w:sz="0" w:space="0" w:color="auto"/>
        <w:right w:val="none" w:sz="0" w:space="0" w:color="auto"/>
      </w:divBdr>
    </w:div>
    <w:div w:id="1387101166">
      <w:bodyDiv w:val="1"/>
      <w:marLeft w:val="0"/>
      <w:marRight w:val="0"/>
      <w:marTop w:val="0"/>
      <w:marBottom w:val="0"/>
      <w:divBdr>
        <w:top w:val="none" w:sz="0" w:space="0" w:color="auto"/>
        <w:left w:val="none" w:sz="0" w:space="0" w:color="auto"/>
        <w:bottom w:val="none" w:sz="0" w:space="0" w:color="auto"/>
        <w:right w:val="none" w:sz="0" w:space="0" w:color="auto"/>
      </w:divBdr>
    </w:div>
    <w:div w:id="1389455657">
      <w:bodyDiv w:val="1"/>
      <w:marLeft w:val="0"/>
      <w:marRight w:val="0"/>
      <w:marTop w:val="0"/>
      <w:marBottom w:val="0"/>
      <w:divBdr>
        <w:top w:val="none" w:sz="0" w:space="0" w:color="auto"/>
        <w:left w:val="none" w:sz="0" w:space="0" w:color="auto"/>
        <w:bottom w:val="none" w:sz="0" w:space="0" w:color="auto"/>
        <w:right w:val="none" w:sz="0" w:space="0" w:color="auto"/>
      </w:divBdr>
    </w:div>
    <w:div w:id="1390307383">
      <w:bodyDiv w:val="1"/>
      <w:marLeft w:val="0"/>
      <w:marRight w:val="0"/>
      <w:marTop w:val="0"/>
      <w:marBottom w:val="0"/>
      <w:divBdr>
        <w:top w:val="none" w:sz="0" w:space="0" w:color="auto"/>
        <w:left w:val="none" w:sz="0" w:space="0" w:color="auto"/>
        <w:bottom w:val="none" w:sz="0" w:space="0" w:color="auto"/>
        <w:right w:val="none" w:sz="0" w:space="0" w:color="auto"/>
      </w:divBdr>
    </w:div>
    <w:div w:id="1413430249">
      <w:bodyDiv w:val="1"/>
      <w:marLeft w:val="0"/>
      <w:marRight w:val="0"/>
      <w:marTop w:val="0"/>
      <w:marBottom w:val="0"/>
      <w:divBdr>
        <w:top w:val="none" w:sz="0" w:space="0" w:color="auto"/>
        <w:left w:val="none" w:sz="0" w:space="0" w:color="auto"/>
        <w:bottom w:val="none" w:sz="0" w:space="0" w:color="auto"/>
        <w:right w:val="none" w:sz="0" w:space="0" w:color="auto"/>
      </w:divBdr>
    </w:div>
    <w:div w:id="1419672913">
      <w:bodyDiv w:val="1"/>
      <w:marLeft w:val="0"/>
      <w:marRight w:val="0"/>
      <w:marTop w:val="0"/>
      <w:marBottom w:val="0"/>
      <w:divBdr>
        <w:top w:val="none" w:sz="0" w:space="0" w:color="auto"/>
        <w:left w:val="none" w:sz="0" w:space="0" w:color="auto"/>
        <w:bottom w:val="none" w:sz="0" w:space="0" w:color="auto"/>
        <w:right w:val="none" w:sz="0" w:space="0" w:color="auto"/>
      </w:divBdr>
    </w:div>
    <w:div w:id="1445492612">
      <w:bodyDiv w:val="1"/>
      <w:marLeft w:val="0"/>
      <w:marRight w:val="0"/>
      <w:marTop w:val="0"/>
      <w:marBottom w:val="0"/>
      <w:divBdr>
        <w:top w:val="none" w:sz="0" w:space="0" w:color="auto"/>
        <w:left w:val="none" w:sz="0" w:space="0" w:color="auto"/>
        <w:bottom w:val="none" w:sz="0" w:space="0" w:color="auto"/>
        <w:right w:val="none" w:sz="0" w:space="0" w:color="auto"/>
      </w:divBdr>
    </w:div>
    <w:div w:id="1460613901">
      <w:bodyDiv w:val="1"/>
      <w:marLeft w:val="0"/>
      <w:marRight w:val="0"/>
      <w:marTop w:val="0"/>
      <w:marBottom w:val="0"/>
      <w:divBdr>
        <w:top w:val="none" w:sz="0" w:space="0" w:color="auto"/>
        <w:left w:val="none" w:sz="0" w:space="0" w:color="auto"/>
        <w:bottom w:val="none" w:sz="0" w:space="0" w:color="auto"/>
        <w:right w:val="none" w:sz="0" w:space="0" w:color="auto"/>
      </w:divBdr>
    </w:div>
    <w:div w:id="1481116078">
      <w:bodyDiv w:val="1"/>
      <w:marLeft w:val="0"/>
      <w:marRight w:val="0"/>
      <w:marTop w:val="0"/>
      <w:marBottom w:val="0"/>
      <w:divBdr>
        <w:top w:val="none" w:sz="0" w:space="0" w:color="auto"/>
        <w:left w:val="none" w:sz="0" w:space="0" w:color="auto"/>
        <w:bottom w:val="none" w:sz="0" w:space="0" w:color="auto"/>
        <w:right w:val="none" w:sz="0" w:space="0" w:color="auto"/>
      </w:divBdr>
    </w:div>
    <w:div w:id="1490825403">
      <w:bodyDiv w:val="1"/>
      <w:marLeft w:val="0"/>
      <w:marRight w:val="0"/>
      <w:marTop w:val="0"/>
      <w:marBottom w:val="0"/>
      <w:divBdr>
        <w:top w:val="none" w:sz="0" w:space="0" w:color="auto"/>
        <w:left w:val="none" w:sz="0" w:space="0" w:color="auto"/>
        <w:bottom w:val="none" w:sz="0" w:space="0" w:color="auto"/>
        <w:right w:val="none" w:sz="0" w:space="0" w:color="auto"/>
      </w:divBdr>
    </w:div>
    <w:div w:id="1517308793">
      <w:bodyDiv w:val="1"/>
      <w:marLeft w:val="0"/>
      <w:marRight w:val="0"/>
      <w:marTop w:val="0"/>
      <w:marBottom w:val="0"/>
      <w:divBdr>
        <w:top w:val="none" w:sz="0" w:space="0" w:color="auto"/>
        <w:left w:val="none" w:sz="0" w:space="0" w:color="auto"/>
        <w:bottom w:val="none" w:sz="0" w:space="0" w:color="auto"/>
        <w:right w:val="none" w:sz="0" w:space="0" w:color="auto"/>
      </w:divBdr>
    </w:div>
    <w:div w:id="1518546502">
      <w:bodyDiv w:val="1"/>
      <w:marLeft w:val="0"/>
      <w:marRight w:val="0"/>
      <w:marTop w:val="0"/>
      <w:marBottom w:val="0"/>
      <w:divBdr>
        <w:top w:val="none" w:sz="0" w:space="0" w:color="auto"/>
        <w:left w:val="none" w:sz="0" w:space="0" w:color="auto"/>
        <w:bottom w:val="none" w:sz="0" w:space="0" w:color="auto"/>
        <w:right w:val="none" w:sz="0" w:space="0" w:color="auto"/>
      </w:divBdr>
    </w:div>
    <w:div w:id="1527139444">
      <w:bodyDiv w:val="1"/>
      <w:marLeft w:val="0"/>
      <w:marRight w:val="0"/>
      <w:marTop w:val="0"/>
      <w:marBottom w:val="0"/>
      <w:divBdr>
        <w:top w:val="none" w:sz="0" w:space="0" w:color="auto"/>
        <w:left w:val="none" w:sz="0" w:space="0" w:color="auto"/>
        <w:bottom w:val="none" w:sz="0" w:space="0" w:color="auto"/>
        <w:right w:val="none" w:sz="0" w:space="0" w:color="auto"/>
      </w:divBdr>
    </w:div>
    <w:div w:id="1532691060">
      <w:bodyDiv w:val="1"/>
      <w:marLeft w:val="0"/>
      <w:marRight w:val="0"/>
      <w:marTop w:val="0"/>
      <w:marBottom w:val="0"/>
      <w:divBdr>
        <w:top w:val="none" w:sz="0" w:space="0" w:color="auto"/>
        <w:left w:val="none" w:sz="0" w:space="0" w:color="auto"/>
        <w:bottom w:val="none" w:sz="0" w:space="0" w:color="auto"/>
        <w:right w:val="none" w:sz="0" w:space="0" w:color="auto"/>
      </w:divBdr>
    </w:div>
    <w:div w:id="1551262785">
      <w:bodyDiv w:val="1"/>
      <w:marLeft w:val="0"/>
      <w:marRight w:val="0"/>
      <w:marTop w:val="0"/>
      <w:marBottom w:val="0"/>
      <w:divBdr>
        <w:top w:val="none" w:sz="0" w:space="0" w:color="auto"/>
        <w:left w:val="none" w:sz="0" w:space="0" w:color="auto"/>
        <w:bottom w:val="none" w:sz="0" w:space="0" w:color="auto"/>
        <w:right w:val="none" w:sz="0" w:space="0" w:color="auto"/>
      </w:divBdr>
    </w:div>
    <w:div w:id="1554459301">
      <w:bodyDiv w:val="1"/>
      <w:marLeft w:val="0"/>
      <w:marRight w:val="0"/>
      <w:marTop w:val="0"/>
      <w:marBottom w:val="0"/>
      <w:divBdr>
        <w:top w:val="none" w:sz="0" w:space="0" w:color="auto"/>
        <w:left w:val="none" w:sz="0" w:space="0" w:color="auto"/>
        <w:bottom w:val="none" w:sz="0" w:space="0" w:color="auto"/>
        <w:right w:val="none" w:sz="0" w:space="0" w:color="auto"/>
      </w:divBdr>
      <w:divsChild>
        <w:div w:id="310519291">
          <w:marLeft w:val="0"/>
          <w:marRight w:val="0"/>
          <w:marTop w:val="0"/>
          <w:marBottom w:val="0"/>
          <w:divBdr>
            <w:top w:val="none" w:sz="0" w:space="0" w:color="auto"/>
            <w:left w:val="none" w:sz="0" w:space="0" w:color="auto"/>
            <w:bottom w:val="none" w:sz="0" w:space="0" w:color="auto"/>
            <w:right w:val="none" w:sz="0" w:space="0" w:color="auto"/>
          </w:divBdr>
        </w:div>
        <w:div w:id="273756473">
          <w:marLeft w:val="0"/>
          <w:marRight w:val="0"/>
          <w:marTop w:val="0"/>
          <w:marBottom w:val="0"/>
          <w:divBdr>
            <w:top w:val="none" w:sz="0" w:space="0" w:color="auto"/>
            <w:left w:val="none" w:sz="0" w:space="0" w:color="auto"/>
            <w:bottom w:val="none" w:sz="0" w:space="0" w:color="auto"/>
            <w:right w:val="none" w:sz="0" w:space="0" w:color="auto"/>
          </w:divBdr>
        </w:div>
      </w:divsChild>
    </w:div>
    <w:div w:id="1567371789">
      <w:bodyDiv w:val="1"/>
      <w:marLeft w:val="0"/>
      <w:marRight w:val="0"/>
      <w:marTop w:val="0"/>
      <w:marBottom w:val="0"/>
      <w:divBdr>
        <w:top w:val="none" w:sz="0" w:space="0" w:color="auto"/>
        <w:left w:val="none" w:sz="0" w:space="0" w:color="auto"/>
        <w:bottom w:val="none" w:sz="0" w:space="0" w:color="auto"/>
        <w:right w:val="none" w:sz="0" w:space="0" w:color="auto"/>
      </w:divBdr>
    </w:div>
    <w:div w:id="1590263548">
      <w:bodyDiv w:val="1"/>
      <w:marLeft w:val="0"/>
      <w:marRight w:val="0"/>
      <w:marTop w:val="0"/>
      <w:marBottom w:val="0"/>
      <w:divBdr>
        <w:top w:val="none" w:sz="0" w:space="0" w:color="auto"/>
        <w:left w:val="none" w:sz="0" w:space="0" w:color="auto"/>
        <w:bottom w:val="none" w:sz="0" w:space="0" w:color="auto"/>
        <w:right w:val="none" w:sz="0" w:space="0" w:color="auto"/>
      </w:divBdr>
    </w:div>
    <w:div w:id="1711294537">
      <w:bodyDiv w:val="1"/>
      <w:marLeft w:val="0"/>
      <w:marRight w:val="0"/>
      <w:marTop w:val="0"/>
      <w:marBottom w:val="0"/>
      <w:divBdr>
        <w:top w:val="none" w:sz="0" w:space="0" w:color="auto"/>
        <w:left w:val="none" w:sz="0" w:space="0" w:color="auto"/>
        <w:bottom w:val="none" w:sz="0" w:space="0" w:color="auto"/>
        <w:right w:val="none" w:sz="0" w:space="0" w:color="auto"/>
      </w:divBdr>
    </w:div>
    <w:div w:id="1735665716">
      <w:bodyDiv w:val="1"/>
      <w:marLeft w:val="0"/>
      <w:marRight w:val="0"/>
      <w:marTop w:val="0"/>
      <w:marBottom w:val="0"/>
      <w:divBdr>
        <w:top w:val="none" w:sz="0" w:space="0" w:color="auto"/>
        <w:left w:val="none" w:sz="0" w:space="0" w:color="auto"/>
        <w:bottom w:val="none" w:sz="0" w:space="0" w:color="auto"/>
        <w:right w:val="none" w:sz="0" w:space="0" w:color="auto"/>
      </w:divBdr>
    </w:div>
    <w:div w:id="1760633395">
      <w:bodyDiv w:val="1"/>
      <w:marLeft w:val="0"/>
      <w:marRight w:val="0"/>
      <w:marTop w:val="0"/>
      <w:marBottom w:val="0"/>
      <w:divBdr>
        <w:top w:val="none" w:sz="0" w:space="0" w:color="auto"/>
        <w:left w:val="none" w:sz="0" w:space="0" w:color="auto"/>
        <w:bottom w:val="none" w:sz="0" w:space="0" w:color="auto"/>
        <w:right w:val="none" w:sz="0" w:space="0" w:color="auto"/>
      </w:divBdr>
    </w:div>
    <w:div w:id="1765107019">
      <w:bodyDiv w:val="1"/>
      <w:marLeft w:val="0"/>
      <w:marRight w:val="0"/>
      <w:marTop w:val="0"/>
      <w:marBottom w:val="0"/>
      <w:divBdr>
        <w:top w:val="none" w:sz="0" w:space="0" w:color="auto"/>
        <w:left w:val="none" w:sz="0" w:space="0" w:color="auto"/>
        <w:bottom w:val="none" w:sz="0" w:space="0" w:color="auto"/>
        <w:right w:val="none" w:sz="0" w:space="0" w:color="auto"/>
      </w:divBdr>
    </w:div>
    <w:div w:id="1782332163">
      <w:bodyDiv w:val="1"/>
      <w:marLeft w:val="0"/>
      <w:marRight w:val="0"/>
      <w:marTop w:val="0"/>
      <w:marBottom w:val="0"/>
      <w:divBdr>
        <w:top w:val="none" w:sz="0" w:space="0" w:color="auto"/>
        <w:left w:val="none" w:sz="0" w:space="0" w:color="auto"/>
        <w:bottom w:val="none" w:sz="0" w:space="0" w:color="auto"/>
        <w:right w:val="none" w:sz="0" w:space="0" w:color="auto"/>
      </w:divBdr>
    </w:div>
    <w:div w:id="1794057666">
      <w:bodyDiv w:val="1"/>
      <w:marLeft w:val="0"/>
      <w:marRight w:val="0"/>
      <w:marTop w:val="0"/>
      <w:marBottom w:val="0"/>
      <w:divBdr>
        <w:top w:val="none" w:sz="0" w:space="0" w:color="auto"/>
        <w:left w:val="none" w:sz="0" w:space="0" w:color="auto"/>
        <w:bottom w:val="none" w:sz="0" w:space="0" w:color="auto"/>
        <w:right w:val="none" w:sz="0" w:space="0" w:color="auto"/>
      </w:divBdr>
    </w:div>
    <w:div w:id="1799569644">
      <w:bodyDiv w:val="1"/>
      <w:marLeft w:val="0"/>
      <w:marRight w:val="0"/>
      <w:marTop w:val="0"/>
      <w:marBottom w:val="0"/>
      <w:divBdr>
        <w:top w:val="none" w:sz="0" w:space="0" w:color="auto"/>
        <w:left w:val="none" w:sz="0" w:space="0" w:color="auto"/>
        <w:bottom w:val="none" w:sz="0" w:space="0" w:color="auto"/>
        <w:right w:val="none" w:sz="0" w:space="0" w:color="auto"/>
      </w:divBdr>
    </w:div>
    <w:div w:id="1819569288">
      <w:bodyDiv w:val="1"/>
      <w:marLeft w:val="0"/>
      <w:marRight w:val="0"/>
      <w:marTop w:val="0"/>
      <w:marBottom w:val="0"/>
      <w:divBdr>
        <w:top w:val="none" w:sz="0" w:space="0" w:color="auto"/>
        <w:left w:val="none" w:sz="0" w:space="0" w:color="auto"/>
        <w:bottom w:val="none" w:sz="0" w:space="0" w:color="auto"/>
        <w:right w:val="none" w:sz="0" w:space="0" w:color="auto"/>
      </w:divBdr>
    </w:div>
    <w:div w:id="1887595536">
      <w:bodyDiv w:val="1"/>
      <w:marLeft w:val="0"/>
      <w:marRight w:val="0"/>
      <w:marTop w:val="0"/>
      <w:marBottom w:val="0"/>
      <w:divBdr>
        <w:top w:val="none" w:sz="0" w:space="0" w:color="auto"/>
        <w:left w:val="none" w:sz="0" w:space="0" w:color="auto"/>
        <w:bottom w:val="none" w:sz="0" w:space="0" w:color="auto"/>
        <w:right w:val="none" w:sz="0" w:space="0" w:color="auto"/>
      </w:divBdr>
    </w:div>
    <w:div w:id="1909270337">
      <w:bodyDiv w:val="1"/>
      <w:marLeft w:val="0"/>
      <w:marRight w:val="0"/>
      <w:marTop w:val="0"/>
      <w:marBottom w:val="0"/>
      <w:divBdr>
        <w:top w:val="none" w:sz="0" w:space="0" w:color="auto"/>
        <w:left w:val="none" w:sz="0" w:space="0" w:color="auto"/>
        <w:bottom w:val="none" w:sz="0" w:space="0" w:color="auto"/>
        <w:right w:val="none" w:sz="0" w:space="0" w:color="auto"/>
      </w:divBdr>
    </w:div>
    <w:div w:id="1912807971">
      <w:bodyDiv w:val="1"/>
      <w:marLeft w:val="0"/>
      <w:marRight w:val="0"/>
      <w:marTop w:val="0"/>
      <w:marBottom w:val="0"/>
      <w:divBdr>
        <w:top w:val="none" w:sz="0" w:space="0" w:color="auto"/>
        <w:left w:val="none" w:sz="0" w:space="0" w:color="auto"/>
        <w:bottom w:val="none" w:sz="0" w:space="0" w:color="auto"/>
        <w:right w:val="none" w:sz="0" w:space="0" w:color="auto"/>
      </w:divBdr>
    </w:div>
    <w:div w:id="1937446255">
      <w:bodyDiv w:val="1"/>
      <w:marLeft w:val="0"/>
      <w:marRight w:val="0"/>
      <w:marTop w:val="0"/>
      <w:marBottom w:val="0"/>
      <w:divBdr>
        <w:top w:val="none" w:sz="0" w:space="0" w:color="auto"/>
        <w:left w:val="none" w:sz="0" w:space="0" w:color="auto"/>
        <w:bottom w:val="none" w:sz="0" w:space="0" w:color="auto"/>
        <w:right w:val="none" w:sz="0" w:space="0" w:color="auto"/>
      </w:divBdr>
    </w:div>
    <w:div w:id="1947695051">
      <w:bodyDiv w:val="1"/>
      <w:marLeft w:val="0"/>
      <w:marRight w:val="0"/>
      <w:marTop w:val="0"/>
      <w:marBottom w:val="0"/>
      <w:divBdr>
        <w:top w:val="none" w:sz="0" w:space="0" w:color="auto"/>
        <w:left w:val="none" w:sz="0" w:space="0" w:color="auto"/>
        <w:bottom w:val="none" w:sz="0" w:space="0" w:color="auto"/>
        <w:right w:val="none" w:sz="0" w:space="0" w:color="auto"/>
      </w:divBdr>
    </w:div>
    <w:div w:id="1963421932">
      <w:bodyDiv w:val="1"/>
      <w:marLeft w:val="0"/>
      <w:marRight w:val="0"/>
      <w:marTop w:val="0"/>
      <w:marBottom w:val="0"/>
      <w:divBdr>
        <w:top w:val="none" w:sz="0" w:space="0" w:color="auto"/>
        <w:left w:val="none" w:sz="0" w:space="0" w:color="auto"/>
        <w:bottom w:val="none" w:sz="0" w:space="0" w:color="auto"/>
        <w:right w:val="none" w:sz="0" w:space="0" w:color="auto"/>
      </w:divBdr>
    </w:div>
    <w:div w:id="2014339436">
      <w:bodyDiv w:val="1"/>
      <w:marLeft w:val="0"/>
      <w:marRight w:val="0"/>
      <w:marTop w:val="0"/>
      <w:marBottom w:val="0"/>
      <w:divBdr>
        <w:top w:val="none" w:sz="0" w:space="0" w:color="auto"/>
        <w:left w:val="none" w:sz="0" w:space="0" w:color="auto"/>
        <w:bottom w:val="none" w:sz="0" w:space="0" w:color="auto"/>
        <w:right w:val="none" w:sz="0" w:space="0" w:color="auto"/>
      </w:divBdr>
    </w:div>
    <w:div w:id="2025278928">
      <w:bodyDiv w:val="1"/>
      <w:marLeft w:val="0"/>
      <w:marRight w:val="0"/>
      <w:marTop w:val="0"/>
      <w:marBottom w:val="0"/>
      <w:divBdr>
        <w:top w:val="none" w:sz="0" w:space="0" w:color="auto"/>
        <w:left w:val="none" w:sz="0" w:space="0" w:color="auto"/>
        <w:bottom w:val="none" w:sz="0" w:space="0" w:color="auto"/>
        <w:right w:val="none" w:sz="0" w:space="0" w:color="auto"/>
      </w:divBdr>
    </w:div>
    <w:div w:id="2032223298">
      <w:bodyDiv w:val="1"/>
      <w:marLeft w:val="0"/>
      <w:marRight w:val="0"/>
      <w:marTop w:val="0"/>
      <w:marBottom w:val="0"/>
      <w:divBdr>
        <w:top w:val="none" w:sz="0" w:space="0" w:color="auto"/>
        <w:left w:val="none" w:sz="0" w:space="0" w:color="auto"/>
        <w:bottom w:val="none" w:sz="0" w:space="0" w:color="auto"/>
        <w:right w:val="none" w:sz="0" w:space="0" w:color="auto"/>
      </w:divBdr>
    </w:div>
    <w:div w:id="2050446144">
      <w:bodyDiv w:val="1"/>
      <w:marLeft w:val="0"/>
      <w:marRight w:val="0"/>
      <w:marTop w:val="0"/>
      <w:marBottom w:val="0"/>
      <w:divBdr>
        <w:top w:val="none" w:sz="0" w:space="0" w:color="auto"/>
        <w:left w:val="none" w:sz="0" w:space="0" w:color="auto"/>
        <w:bottom w:val="none" w:sz="0" w:space="0" w:color="auto"/>
        <w:right w:val="none" w:sz="0" w:space="0" w:color="auto"/>
      </w:divBdr>
    </w:div>
    <w:div w:id="2078551199">
      <w:bodyDiv w:val="1"/>
      <w:marLeft w:val="0"/>
      <w:marRight w:val="0"/>
      <w:marTop w:val="0"/>
      <w:marBottom w:val="0"/>
      <w:divBdr>
        <w:top w:val="none" w:sz="0" w:space="0" w:color="auto"/>
        <w:left w:val="none" w:sz="0" w:space="0" w:color="auto"/>
        <w:bottom w:val="none" w:sz="0" w:space="0" w:color="auto"/>
        <w:right w:val="none" w:sz="0" w:space="0" w:color="auto"/>
      </w:divBdr>
    </w:div>
    <w:div w:id="2088769028">
      <w:bodyDiv w:val="1"/>
      <w:marLeft w:val="0"/>
      <w:marRight w:val="0"/>
      <w:marTop w:val="0"/>
      <w:marBottom w:val="0"/>
      <w:divBdr>
        <w:top w:val="none" w:sz="0" w:space="0" w:color="auto"/>
        <w:left w:val="none" w:sz="0" w:space="0" w:color="auto"/>
        <w:bottom w:val="none" w:sz="0" w:space="0" w:color="auto"/>
        <w:right w:val="none" w:sz="0" w:space="0" w:color="auto"/>
      </w:divBdr>
      <w:divsChild>
        <w:div w:id="838426859">
          <w:marLeft w:val="0"/>
          <w:marRight w:val="0"/>
          <w:marTop w:val="0"/>
          <w:marBottom w:val="0"/>
          <w:divBdr>
            <w:top w:val="none" w:sz="0" w:space="0" w:color="auto"/>
            <w:left w:val="none" w:sz="0" w:space="0" w:color="auto"/>
            <w:bottom w:val="none" w:sz="0" w:space="0" w:color="auto"/>
            <w:right w:val="none" w:sz="0" w:space="0" w:color="auto"/>
          </w:divBdr>
        </w:div>
        <w:div w:id="73964147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verywellfamily.com/positive-attitude-activities-2086648" TargetMode="External"/><Relationship Id="rId21" Type="http://schemas.openxmlformats.org/officeDocument/2006/relationships/hyperlink" Target="https://youtu.be/S3pz_KKPs7M" TargetMode="External"/><Relationship Id="rId42" Type="http://schemas.openxmlformats.org/officeDocument/2006/relationships/hyperlink" Target="https://positivepsychology.com/wp-content/uploads/2021/02/A-Reflection-on-Opposites.pdf" TargetMode="External"/><Relationship Id="rId47" Type="http://schemas.openxmlformats.org/officeDocument/2006/relationships/hyperlink" Target="https://www.youtube.com/watch?v=IINEAUTrki4" TargetMode="External"/><Relationship Id="rId63" Type="http://schemas.openxmlformats.org/officeDocument/2006/relationships/hyperlink" Target="https://youtu.be/SJOjpprbfeE" TargetMode="External"/><Relationship Id="rId68" Type="http://schemas.openxmlformats.org/officeDocument/2006/relationships/hyperlink" Target="https://www.youtube.com/watch?v=ZCsciFR5IAo" TargetMode="External"/><Relationship Id="rId2" Type="http://schemas.openxmlformats.org/officeDocument/2006/relationships/styles" Target="styles.xml"/><Relationship Id="rId16" Type="http://schemas.openxmlformats.org/officeDocument/2006/relationships/hyperlink" Target="https://www.youtube.com/watch?v=v7SOfNU3Ey4" TargetMode="External"/><Relationship Id="rId29" Type="http://schemas.openxmlformats.org/officeDocument/2006/relationships/hyperlink" Target="https://www.youtube.com/watch?v=ET4B3UfWrYY" TargetMode="External"/><Relationship Id="rId11" Type="http://schemas.openxmlformats.org/officeDocument/2006/relationships/hyperlink" Target="https://www.youtube.com/watch?v=D9OOXCu5XMg" TargetMode="External"/><Relationship Id="rId24" Type="http://schemas.openxmlformats.org/officeDocument/2006/relationships/image" Target="media/image4.jpeg"/><Relationship Id="rId32" Type="http://schemas.openxmlformats.org/officeDocument/2006/relationships/image" Target="media/image6.png"/><Relationship Id="rId37" Type="http://schemas.openxmlformats.org/officeDocument/2006/relationships/hyperlink" Target="https://www.youtube.com/watch?v=2fZjMYdQjGM" TargetMode="External"/><Relationship Id="rId40" Type="http://schemas.openxmlformats.org/officeDocument/2006/relationships/hyperlink" Target="https://www.youtube.com/watch?v=fcMsFCT4oa0&amp;list=RDLVEQpK-mkcMfg&amp;index=15" TargetMode="External"/><Relationship Id="rId45" Type="http://schemas.openxmlformats.org/officeDocument/2006/relationships/hyperlink" Target="https://www.youtube.com/watch?v=uhAgKOngGP8" TargetMode="External"/><Relationship Id="rId53" Type="http://schemas.openxmlformats.org/officeDocument/2006/relationships/hyperlink" Target="https://www.youtube.com/watch?v=ASDBJXDNqvc" TargetMode="External"/><Relationship Id="rId58" Type="http://schemas.openxmlformats.org/officeDocument/2006/relationships/image" Target="media/image8.jpg"/><Relationship Id="rId66" Type="http://schemas.openxmlformats.org/officeDocument/2006/relationships/hyperlink" Target="https://www.drugsandalcohol.ie/26776/1/Emotional_intelligence_questionnaire-LAL1.pdf" TargetMode="External"/><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youtu.be/kO1kgl0p-Hw" TargetMode="External"/><Relationship Id="rId19" Type="http://schemas.openxmlformats.org/officeDocument/2006/relationships/hyperlink" Target="https://www.youtube.com/watch?v=bRkILioT_NA" TargetMode="External"/><Relationship Id="rId14" Type="http://schemas.openxmlformats.org/officeDocument/2006/relationships/hyperlink" Target="https://kids.nationalgeographic.com/games/personality-quizzes/article/which-mythical-creature-are-you" TargetMode="External"/><Relationship Id="rId22" Type="http://schemas.openxmlformats.org/officeDocument/2006/relationships/hyperlink" Target="https://kids.nationalgeographic.com/games/action-adventure/article/crack-the-code-1" TargetMode="External"/><Relationship Id="rId27" Type="http://schemas.openxmlformats.org/officeDocument/2006/relationships/image" Target="media/image5.emf"/><Relationship Id="rId30" Type="http://schemas.openxmlformats.org/officeDocument/2006/relationships/hyperlink" Target="https://youtu.be/WGapwV3Kw8Q" TargetMode="External"/><Relationship Id="rId35" Type="http://schemas.openxmlformats.org/officeDocument/2006/relationships/hyperlink" Target="https://www.youtube.com/watch?v=1ZP-TMr984s" TargetMode="External"/><Relationship Id="rId43" Type="http://schemas.openxmlformats.org/officeDocument/2006/relationships/hyperlink" Target="https://www.youtube.com/watch?v=8jsdmiCxS-Y" TargetMode="External"/><Relationship Id="rId48" Type="http://schemas.openxmlformats.org/officeDocument/2006/relationships/hyperlink" Target="https://youtu.be/cusbGK8tnO8" TargetMode="External"/><Relationship Id="rId56" Type="http://schemas.openxmlformats.org/officeDocument/2006/relationships/hyperlink" Target="https://www.thehelpfulcounselor.com/emotional-baggage-free-printable/" TargetMode="External"/><Relationship Id="rId64" Type="http://schemas.openxmlformats.org/officeDocument/2006/relationships/hyperlink" Target="https://youtu.be/t5oIKhxLDik" TargetMode="External"/><Relationship Id="rId69" Type="http://schemas.openxmlformats.org/officeDocument/2006/relationships/hyperlink" Target="https://sharpbrains.com/brainteasers" TargetMode="External"/><Relationship Id="rId8" Type="http://schemas.openxmlformats.org/officeDocument/2006/relationships/hyperlink" Target="https://biglifejournal.com/blogs/blog/children-positive-attitude" TargetMode="External"/><Relationship Id="rId51" Type="http://schemas.openxmlformats.org/officeDocument/2006/relationships/hyperlink" Target="https://www.youtube.com/watch?v=ibi-9E4hS50" TargetMode="External"/><Relationship Id="rId7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s://www.youtube.com/watch?v=_WyB4jkcnhI" TargetMode="External"/><Relationship Id="rId17" Type="http://schemas.openxmlformats.org/officeDocument/2006/relationships/hyperlink" Target="https://www.youtube.com/watch?v=LHjpGCj0PuM" TargetMode="External"/><Relationship Id="rId25" Type="http://schemas.openxmlformats.org/officeDocument/2006/relationships/hyperlink" Target="https://www.verywellfamily.com/tips-for-raising-an-emotionally-intelligent-child-4157946" TargetMode="External"/><Relationship Id="rId33" Type="http://schemas.openxmlformats.org/officeDocument/2006/relationships/hyperlink" Target="https://www.youtube.com/watch?v=g0UXjdZd9GU" TargetMode="External"/><Relationship Id="rId38" Type="http://schemas.openxmlformats.org/officeDocument/2006/relationships/hyperlink" Target="https://www.mindgames.com/Brain+Games" TargetMode="External"/><Relationship Id="rId46" Type="http://schemas.openxmlformats.org/officeDocument/2006/relationships/hyperlink" Target="https://positivepsychology.com/resilience-activities-exercises/" TargetMode="External"/><Relationship Id="rId59" Type="http://schemas.openxmlformats.org/officeDocument/2006/relationships/hyperlink" Target="https://www.youtube.com/watch?v=wSLuEXsMUOo" TargetMode="External"/><Relationship Id="rId67" Type="http://schemas.openxmlformats.org/officeDocument/2006/relationships/hyperlink" Target="https://youtu.be/3YuOMmxbc9M" TargetMode="External"/><Relationship Id="rId20" Type="http://schemas.openxmlformats.org/officeDocument/2006/relationships/hyperlink" Target="https://www.youtube.com/watch?v=Yv4xniOiQqQ" TargetMode="External"/><Relationship Id="rId41" Type="http://schemas.openxmlformats.org/officeDocument/2006/relationships/hyperlink" Target="https://www.josnierop.nl/wp-content/uploads/discover-your-ikigai-worksheet.pdf" TargetMode="External"/><Relationship Id="rId54" Type="http://schemas.openxmlformats.org/officeDocument/2006/relationships/hyperlink" Target="https://www.verywellfamily.com/tips-for-raising-an-emotionally-intelligent-child-4157946" TargetMode="External"/><Relationship Id="rId62" Type="http://schemas.openxmlformats.org/officeDocument/2006/relationships/hyperlink" Target="https://positivepsychology.com/positive-emotions-list-examples-definition-psychology/" TargetMode="External"/><Relationship Id="rId70"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png"/><Relationship Id="rId23" Type="http://schemas.openxmlformats.org/officeDocument/2006/relationships/image" Target="media/image3.jpeg"/><Relationship Id="rId28" Type="http://schemas.openxmlformats.org/officeDocument/2006/relationships/hyperlink" Target="https://youtu.be/UEuFi9PxKuo" TargetMode="External"/><Relationship Id="rId36" Type="http://schemas.openxmlformats.org/officeDocument/2006/relationships/hyperlink" Target="https://youtu.be/EOZArioSgX0" TargetMode="External"/><Relationship Id="rId49" Type="http://schemas.openxmlformats.org/officeDocument/2006/relationships/hyperlink" Target="https://www.youtube.com/watch?v=yyX6UULJEic" TargetMode="External"/><Relationship Id="rId57" Type="http://schemas.openxmlformats.org/officeDocument/2006/relationships/hyperlink" Target="https://youtu.be/fLJsdqxnZb0" TargetMode="External"/><Relationship Id="rId10" Type="http://schemas.openxmlformats.org/officeDocument/2006/relationships/hyperlink" Target="https://www.youtube.com/watch?v=ZBnPlqQFPKs&amp;list=RDLVa8cMUg83EAI&amp;start_radio=1&amp;rv=a8cMUg83EAI" TargetMode="External"/><Relationship Id="rId31" Type="http://schemas.openxmlformats.org/officeDocument/2006/relationships/hyperlink" Target="https://youtu.be/0076ZF4jg3o" TargetMode="External"/><Relationship Id="rId44" Type="http://schemas.openxmlformats.org/officeDocument/2006/relationships/hyperlink" Target="https://marieskelton.com/resilience-activities-for-the-workplace/" TargetMode="External"/><Relationship Id="rId52" Type="http://schemas.openxmlformats.org/officeDocument/2006/relationships/hyperlink" Target="https://www.youtube.com/watch?v=6YBkpnMccrE" TargetMode="External"/><Relationship Id="rId60" Type="http://schemas.openxmlformats.org/officeDocument/2006/relationships/hyperlink" Target="https://www.youtube.com/watch?v=PT-HBl2TVtI" TargetMode="External"/><Relationship Id="rId65" Type="http://schemas.openxmlformats.org/officeDocument/2006/relationships/hyperlink" Target="https://ambassadorleaders.com/toolkit/eq-adaptability"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bP4_XoPFOZA" TargetMode="External"/><Relationship Id="rId13" Type="http://schemas.openxmlformats.org/officeDocument/2006/relationships/hyperlink" Target="https://www.youtube.com/watch?v=ZyEWpyQC4rM" TargetMode="External"/><Relationship Id="rId18" Type="http://schemas.openxmlformats.org/officeDocument/2006/relationships/image" Target="media/image2.jpeg"/><Relationship Id="rId39" Type="http://schemas.openxmlformats.org/officeDocument/2006/relationships/image" Target="media/image7.jpeg"/><Relationship Id="rId34" Type="http://schemas.openxmlformats.org/officeDocument/2006/relationships/hyperlink" Target="https://www.youtube.com/watch?v=LTryB55xbbY&amp;list=PLwyT-LaJuDs8CmJjPCqG1Mt22TzKf5XBk&amp;index=8" TargetMode="External"/><Relationship Id="rId50" Type="http://schemas.openxmlformats.org/officeDocument/2006/relationships/hyperlink" Target="https://www.youtube.com/watch?v=lQEzVnDhF_c" TargetMode="External"/><Relationship Id="rId55" Type="http://schemas.openxmlformats.org/officeDocument/2006/relationships/hyperlink" Target="https://youtu.be/AJ2YQp3judg" TargetMode="External"/><Relationship Id="rId7" Type="http://schemas.openxmlformats.org/officeDocument/2006/relationships/hyperlink" Target="https://www.youtube.com/watch?v=pdjaxS4ME2A" TargetMode="External"/><Relationship Id="rId71"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ianevenzera/Library/Group%20Containers/UBF8T346G9.Office/User%20Content.localized/Templates.localized/Handou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Handout Template.dotx</Template>
  <TotalTime>116</TotalTime>
  <Pages>27</Pages>
  <Words>5815</Words>
  <Characters>33152</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Venzera</dc:creator>
  <cp:keywords/>
  <dc:description/>
  <cp:lastModifiedBy>Diane Venzera</cp:lastModifiedBy>
  <cp:revision>12</cp:revision>
  <cp:lastPrinted>2016-07-11T12:49:00Z</cp:lastPrinted>
  <dcterms:created xsi:type="dcterms:W3CDTF">2023-03-26T21:07:00Z</dcterms:created>
  <dcterms:modified xsi:type="dcterms:W3CDTF">2023-05-07T15:22:00Z</dcterms:modified>
</cp:coreProperties>
</file>